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8E649" w14:textId="03B5C506" w:rsidR="00790790" w:rsidRPr="00123C15" w:rsidRDefault="00123C15" w:rsidP="00123C15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b/>
          <w:bCs/>
          <w:color w:val="187C8B"/>
          <w:sz w:val="22"/>
          <w:szCs w:val="22"/>
        </w:rPr>
      </w:pPr>
      <w:r w:rsidRPr="00123C15">
        <w:rPr>
          <w:rFonts w:ascii="Palatino Linotype" w:eastAsiaTheme="minorHAnsi" w:hAnsi="Palatino Linotype" w:cstheme="minorBidi"/>
          <w:b/>
          <w:bCs/>
          <w:color w:val="187C8B"/>
          <w:sz w:val="22"/>
          <w:szCs w:val="22"/>
        </w:rPr>
        <w:t>TRƯỜNG THPT PHAN ĐÌNH PHÙNG</w:t>
      </w:r>
    </w:p>
    <w:p w14:paraId="6F54288E" w14:textId="1BBE4CE3" w:rsidR="00123C15" w:rsidRPr="00123C15" w:rsidRDefault="00123C15" w:rsidP="00123C15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color w:val="187C8B"/>
          <w:sz w:val="22"/>
          <w:szCs w:val="22"/>
          <w:u w:val="single"/>
        </w:rPr>
      </w:pPr>
      <w:r>
        <w:rPr>
          <w:rFonts w:ascii="Palatino Linotype" w:eastAsiaTheme="minorHAnsi" w:hAnsi="Palatino Linotype" w:cstheme="minorBidi"/>
          <w:noProof/>
          <w:color w:val="187C8B"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85C2E" wp14:editId="26DA6C25">
                <wp:simplePos x="0" y="0"/>
                <wp:positionH relativeFrom="column">
                  <wp:posOffset>652145</wp:posOffset>
                </wp:positionH>
                <wp:positionV relativeFrom="paragraph">
                  <wp:posOffset>325451</wp:posOffset>
                </wp:positionV>
                <wp:extent cx="1399429" cy="262393"/>
                <wp:effectExtent l="0" t="0" r="10795" b="23495"/>
                <wp:wrapNone/>
                <wp:docPr id="2" name="Hình chữ nhậ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429" cy="262393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3DC6D7" id="Hình chữ nhật 2" o:spid="_x0000_s1026" style="position:absolute;margin-left:51.35pt;margin-top:25.65pt;width:110.2pt;height:2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" filled="f" strokecolor="#243f60 [1604]" strokeweight=".25pt"/>
            </w:pict>
          </mc:Fallback>
        </mc:AlternateContent>
      </w:r>
      <w:r w:rsidRPr="00123C15">
        <w:rPr>
          <w:rFonts w:ascii="Palatino Linotype" w:eastAsiaTheme="minorHAnsi" w:hAnsi="Palatino Linotype" w:cstheme="minorBidi"/>
          <w:color w:val="187C8B"/>
          <w:sz w:val="22"/>
          <w:szCs w:val="22"/>
          <w:u w:val="single"/>
        </w:rPr>
        <w:t>TỔ TOÁN – TIN</w:t>
      </w:r>
    </w:p>
    <w:p w14:paraId="5D683820" w14:textId="43CA7039" w:rsidR="00123C15" w:rsidRPr="00123C15" w:rsidRDefault="00123C15" w:rsidP="00123C15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b/>
          <w:bCs/>
          <w:color w:val="187C8B"/>
          <w:sz w:val="22"/>
          <w:szCs w:val="22"/>
        </w:rPr>
      </w:pPr>
      <w:r w:rsidRPr="00123C15">
        <w:rPr>
          <w:rFonts w:ascii="Palatino Linotype" w:eastAsiaTheme="minorHAnsi" w:hAnsi="Palatino Linotype" w:cstheme="minorBidi"/>
          <w:b/>
          <w:bCs/>
          <w:color w:val="187C8B"/>
          <w:sz w:val="22"/>
          <w:szCs w:val="22"/>
        </w:rPr>
        <w:t>ĐỀ CHÍNH THỨC</w:t>
      </w:r>
    </w:p>
    <w:p w14:paraId="484012BF" w14:textId="336F204D" w:rsidR="00123C15" w:rsidRDefault="00123C15" w:rsidP="00123C15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i/>
          <w:iCs/>
          <w:color w:val="187C8B"/>
          <w:sz w:val="22"/>
          <w:szCs w:val="22"/>
        </w:rPr>
      </w:pPr>
      <w:r w:rsidRPr="00123C15">
        <w:rPr>
          <w:rFonts w:ascii="Palatino Linotype" w:eastAsiaTheme="minorHAnsi" w:hAnsi="Palatino Linotype" w:cstheme="minorBidi"/>
          <w:i/>
          <w:iCs/>
          <w:color w:val="187C8B"/>
          <w:sz w:val="22"/>
          <w:szCs w:val="22"/>
        </w:rPr>
        <w:t>Đề thi gồm có 05 trang</w:t>
      </w:r>
    </w:p>
    <w:p w14:paraId="4936ED7C" w14:textId="2BD61DDE" w:rsidR="00123C15" w:rsidRPr="00123C15" w:rsidRDefault="00123C15" w:rsidP="00123C15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b/>
          <w:bCs/>
          <w:color w:val="187C8B"/>
          <w:sz w:val="22"/>
          <w:szCs w:val="22"/>
        </w:rPr>
      </w:pPr>
      <w:r w:rsidRPr="00123C15">
        <w:rPr>
          <w:rFonts w:ascii="Palatino Linotype" w:eastAsiaTheme="minorHAnsi" w:hAnsi="Palatino Linotype" w:cstheme="minorBidi"/>
          <w:b/>
          <w:bCs/>
          <w:color w:val="187C8B"/>
          <w:sz w:val="22"/>
          <w:szCs w:val="22"/>
        </w:rPr>
        <w:t>ĐỀ KIỂM TRA HỌC KỲ II NĂM HỌC 2020 – 2021</w:t>
      </w:r>
    </w:p>
    <w:p w14:paraId="006CD991" w14:textId="384D3668" w:rsidR="00123C15" w:rsidRPr="00123C15" w:rsidRDefault="00123C15" w:rsidP="00123C15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b/>
          <w:bCs/>
          <w:color w:val="187C8B"/>
          <w:sz w:val="22"/>
          <w:szCs w:val="22"/>
        </w:rPr>
      </w:pPr>
      <w:r w:rsidRPr="00123C15">
        <w:rPr>
          <w:rFonts w:ascii="Palatino Linotype" w:eastAsiaTheme="minorHAnsi" w:hAnsi="Palatino Linotype" w:cstheme="minorBidi"/>
          <w:b/>
          <w:bCs/>
          <w:color w:val="187C8B"/>
          <w:sz w:val="22"/>
          <w:szCs w:val="22"/>
        </w:rPr>
        <w:t>Môn: TOÁN – Lớp:  12</w:t>
      </w:r>
    </w:p>
    <w:p w14:paraId="74D7754D" w14:textId="08BBFDEB" w:rsidR="00123C15" w:rsidRDefault="00123C15" w:rsidP="00123C15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i/>
          <w:iCs/>
          <w:color w:val="187C8B"/>
          <w:sz w:val="22"/>
          <w:szCs w:val="22"/>
        </w:rPr>
      </w:pPr>
      <w:r w:rsidRPr="00123C15">
        <w:rPr>
          <w:rFonts w:ascii="Palatino Linotype" w:eastAsiaTheme="minorHAnsi" w:hAnsi="Palatino Linotype" w:cstheme="minorBidi"/>
          <w:i/>
          <w:iCs/>
          <w:color w:val="187C8B"/>
          <w:sz w:val="22"/>
          <w:szCs w:val="22"/>
        </w:rPr>
        <w:t>Thời gian làm bài: 90 phút (không kể thời gian phát đề)</w:t>
      </w:r>
    </w:p>
    <w:p w14:paraId="2F08C610" w14:textId="55BF0856" w:rsidR="00123C15" w:rsidRDefault="00123C15" w:rsidP="00123C15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i/>
          <w:iCs/>
          <w:color w:val="187C8B"/>
          <w:sz w:val="22"/>
          <w:szCs w:val="22"/>
        </w:rPr>
      </w:pPr>
      <w:r>
        <w:rPr>
          <w:rFonts w:ascii="Palatino Linotype" w:eastAsiaTheme="minorHAnsi" w:hAnsi="Palatino Linotype" w:cstheme="minorBidi"/>
          <w:i/>
          <w:iCs/>
          <w:color w:val="187C8B"/>
          <w:sz w:val="22"/>
          <w:szCs w:val="22"/>
        </w:rPr>
        <w:t>Ngày thi: 24/04/2021</w:t>
      </w:r>
    </w:p>
    <w:p w14:paraId="5BE6C8EC" w14:textId="388F8469" w:rsidR="00123C15" w:rsidRPr="00123C15" w:rsidRDefault="00123C15" w:rsidP="00123C15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i/>
          <w:iCs/>
          <w:color w:val="187C8B"/>
          <w:sz w:val="22"/>
          <w:szCs w:val="22"/>
        </w:rPr>
        <w:sectPr w:rsidR="00123C15" w:rsidRPr="00123C15" w:rsidSect="00123C15">
          <w:footerReference w:type="default" r:id="rId7"/>
          <w:pgSz w:w="11907" w:h="16840" w:code="9"/>
          <w:pgMar w:top="709" w:right="851" w:bottom="624" w:left="851" w:header="567" w:footer="162" w:gutter="0"/>
          <w:cols w:num="2" w:space="397" w:equalWidth="0">
            <w:col w:w="4253" w:space="397"/>
            <w:col w:w="5555"/>
          </w:cols>
          <w:docGrid w:linePitch="360"/>
        </w:sectPr>
      </w:pPr>
    </w:p>
    <w:p w14:paraId="052D005D" w14:textId="0672F85B" w:rsidR="00123C15" w:rsidRPr="00123C15" w:rsidRDefault="00EB7F79" w:rsidP="00EB7F79">
      <w:pPr>
        <w:tabs>
          <w:tab w:val="left" w:pos="284"/>
          <w:tab w:val="left" w:pos="2835"/>
          <w:tab w:val="left" w:pos="5103"/>
          <w:tab w:val="left" w:pos="7938"/>
        </w:tabs>
        <w:spacing w:after="240" w:line="276" w:lineRule="auto"/>
        <w:jc w:val="center"/>
        <w:rPr>
          <w:rFonts w:ascii="Palatino Linotype" w:eastAsiaTheme="minorHAnsi" w:hAnsi="Palatino Linotype" w:cstheme="minorBidi"/>
          <w:color w:val="187C8B"/>
          <w:sz w:val="22"/>
          <w:szCs w:val="22"/>
        </w:rPr>
      </w:pPr>
      <w:r>
        <w:rPr>
          <w:rFonts w:ascii="Palatino Linotype" w:eastAsiaTheme="minorHAnsi" w:hAnsi="Palatino Linotype" w:cstheme="minorBidi"/>
          <w:color w:val="187C8B"/>
          <w:sz w:val="22"/>
          <w:szCs w:val="22"/>
        </w:rPr>
        <w:br/>
        <w:t>Họ và tên thí sinh: . . .</w:t>
      </w:r>
      <w:r>
        <w:rPr>
          <w:rFonts w:ascii="Palatino Linotype" w:eastAsiaTheme="minorHAnsi" w:hAnsi="Palatino Linotype" w:cstheme="minorBidi"/>
          <w:color w:val="187C8B"/>
          <w:sz w:val="22"/>
          <w:szCs w:val="22"/>
        </w:rPr>
        <w:t xml:space="preserve"> . . . . . . . . . . . . . . . . . . . . . . . . . . . . . . . . . . . . . . . </w:t>
      </w:r>
      <w:r>
        <w:rPr>
          <w:rFonts w:ascii="Palatino Linotype" w:eastAsiaTheme="minorHAnsi" w:hAnsi="Palatino Linotype" w:cstheme="minorBidi"/>
          <w:color w:val="187C8B"/>
          <w:sz w:val="22"/>
          <w:szCs w:val="22"/>
        </w:rPr>
        <w:t xml:space="preserve">Số báo danh: </w:t>
      </w:r>
      <w:r>
        <w:rPr>
          <w:rFonts w:ascii="Palatino Linotype" w:eastAsiaTheme="minorHAnsi" w:hAnsi="Palatino Linotype" w:cstheme="minorBidi"/>
          <w:color w:val="187C8B"/>
          <w:sz w:val="22"/>
          <w:szCs w:val="22"/>
        </w:rPr>
        <w:t>. . . . . . . . . . . . . .</w:t>
      </w:r>
    </w:p>
    <w:p w14:paraId="1EC7615A" w14:textId="741CB9B7" w:rsidR="009135FE" w:rsidRDefault="00123C15" w:rsidP="00C22BBF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B32605" w:rsidRPr="009F324D">
        <w:rPr>
          <w:rFonts w:ascii="Palatino Linotype" w:hAnsi="Palatino Linotype"/>
          <w:b/>
          <w:color w:val="187C8B"/>
          <w:sz w:val="22"/>
          <w:szCs w:val="22"/>
        </w:rPr>
        <w:t xml:space="preserve"> 1</w:t>
      </w:r>
      <w:r w:rsidR="000C0543" w:rsidRPr="009F324D">
        <w:rPr>
          <w:rFonts w:ascii="Palatino Linotype" w:hAnsi="Palatino Linotype"/>
          <w:b/>
          <w:color w:val="187C8B"/>
          <w:sz w:val="22"/>
          <w:szCs w:val="22"/>
        </w:rPr>
        <w:t xml:space="preserve">: </w:t>
      </w:r>
      <w:r w:rsidR="00610915">
        <w:rPr>
          <w:rFonts w:ascii="Palatino Linotype" w:hAnsi="Palatino Linotype"/>
          <w:sz w:val="22"/>
          <w:szCs w:val="22"/>
        </w:rPr>
        <w:t xml:space="preserve">Trong không gian </w:t>
      </w:r>
      <w:r w:rsidR="00610915">
        <w:rPr>
          <w:rFonts w:ascii="Palatino Linotype" w:hAnsi="Palatino Linotype"/>
          <w:i/>
          <w:sz w:val="22"/>
          <w:szCs w:val="22"/>
        </w:rPr>
        <w:t>Oxyz,</w:t>
      </w:r>
      <w:r w:rsidR="00610915">
        <w:rPr>
          <w:rFonts w:ascii="Palatino Linotype" w:hAnsi="Palatino Linotype"/>
          <w:sz w:val="22"/>
          <w:szCs w:val="22"/>
        </w:rPr>
        <w:t xml:space="preserve"> cho mặt phẳng </w:t>
      </w:r>
      <w:r w:rsidR="00610915" w:rsidRPr="00610915">
        <w:rPr>
          <w:rFonts w:ascii="Palatino Linotype" w:hAnsi="Palatino Linotype"/>
          <w:position w:val="-14"/>
          <w:sz w:val="22"/>
          <w:szCs w:val="22"/>
        </w:rPr>
        <w:object w:dxaOrig="2079" w:dyaOrig="400" w14:anchorId="0E5F48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55pt;height:20.05pt" o:ole="">
            <v:imagedata r:id="rId8" o:title=""/>
          </v:shape>
          <o:OLEObject Type="Embed" ProgID="Equation.DSMT4" ShapeID="_x0000_i1025" DrawAspect="Content" ObjectID="_1680805846" r:id="rId9"/>
        </w:object>
      </w:r>
      <w:r w:rsidR="00610915">
        <w:rPr>
          <w:rFonts w:ascii="Palatino Linotype" w:hAnsi="Palatino Linotype"/>
          <w:sz w:val="22"/>
          <w:szCs w:val="22"/>
        </w:rPr>
        <w:t xml:space="preserve"> Điểm nào dưới đây thuộc mặt phẳng </w:t>
      </w:r>
      <w:r w:rsidR="00610915" w:rsidRPr="00610915">
        <w:rPr>
          <w:rFonts w:ascii="Palatino Linotype" w:hAnsi="Palatino Linotype"/>
          <w:position w:val="-14"/>
          <w:sz w:val="22"/>
          <w:szCs w:val="22"/>
        </w:rPr>
        <w:object w:dxaOrig="499" w:dyaOrig="400" w14:anchorId="787F3944">
          <v:shape id="_x0000_i1026" type="#_x0000_t75" style="width:25.05pt;height:20.05pt" o:ole="">
            <v:imagedata r:id="rId10" o:title=""/>
          </v:shape>
          <o:OLEObject Type="Embed" ProgID="Equation.DSMT4" ShapeID="_x0000_i1026" DrawAspect="Content" ObjectID="_1680805847" r:id="rId11"/>
        </w:object>
      </w:r>
    </w:p>
    <w:p w14:paraId="61EE8393" w14:textId="77777777" w:rsidR="00610915" w:rsidRDefault="006109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14"/>
          <w:sz w:val="22"/>
          <w:szCs w:val="22"/>
        </w:rPr>
        <w:object w:dxaOrig="1240" w:dyaOrig="400" w14:anchorId="43C4EA7A">
          <v:shape id="_x0000_i1027" type="#_x0000_t75" style="width:62pt;height:20.05pt" o:ole="">
            <v:imagedata r:id="rId12" o:title=""/>
          </v:shape>
          <o:OLEObject Type="Embed" ProgID="Equation.DSMT4" ShapeID="_x0000_i1027" DrawAspect="Content" ObjectID="_1680805848" r:id="rId1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14"/>
          <w:sz w:val="22"/>
          <w:szCs w:val="22"/>
        </w:rPr>
        <w:object w:dxaOrig="940" w:dyaOrig="400" w14:anchorId="74641F10">
          <v:shape id="_x0000_i1028" type="#_x0000_t75" style="width:46.95pt;height:20.05pt" o:ole="">
            <v:imagedata r:id="rId14" o:title=""/>
          </v:shape>
          <o:OLEObject Type="Embed" ProgID="Equation.DSMT4" ShapeID="_x0000_i1028" DrawAspect="Content" ObjectID="_1680805849" r:id="rId1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14"/>
          <w:sz w:val="22"/>
          <w:szCs w:val="22"/>
        </w:rPr>
        <w:object w:dxaOrig="1320" w:dyaOrig="400" w14:anchorId="4008935C">
          <v:shape id="_x0000_i1029" type="#_x0000_t75" style="width:65.75pt;height:20.05pt" o:ole="">
            <v:imagedata r:id="rId16" o:title=""/>
          </v:shape>
          <o:OLEObject Type="Embed" ProgID="Equation.DSMT4" ShapeID="_x0000_i1029" DrawAspect="Content" ObjectID="_1680805850" r:id="rId17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14"/>
          <w:sz w:val="22"/>
          <w:szCs w:val="22"/>
        </w:rPr>
        <w:object w:dxaOrig="999" w:dyaOrig="400" w14:anchorId="240A15A7">
          <v:shape id="_x0000_i1030" type="#_x0000_t75" style="width:50.1pt;height:20.05pt" o:ole="">
            <v:imagedata r:id="rId18" o:title=""/>
          </v:shape>
          <o:OLEObject Type="Embed" ProgID="Equation.DSMT4" ShapeID="_x0000_i1030" DrawAspect="Content" ObjectID="_1680805851" r:id="rId19"/>
        </w:object>
      </w:r>
    </w:p>
    <w:p w14:paraId="163A7BFE" w14:textId="5B51B2BD" w:rsidR="00610915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610915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2:</w:t>
      </w:r>
      <w:r w:rsidR="00610915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610915">
        <w:rPr>
          <w:rFonts w:ascii="Palatino Linotype" w:hAnsi="Palatino Linotype"/>
          <w:sz w:val="22"/>
          <w:szCs w:val="22"/>
        </w:rPr>
        <w:t xml:space="preserve">Trong không gian </w:t>
      </w:r>
      <w:r w:rsidR="00610915">
        <w:rPr>
          <w:rFonts w:ascii="Palatino Linotype" w:hAnsi="Palatino Linotype"/>
          <w:i/>
          <w:sz w:val="22"/>
          <w:szCs w:val="22"/>
        </w:rPr>
        <w:t>Oxyz,</w:t>
      </w:r>
      <w:r w:rsidR="00610915">
        <w:rPr>
          <w:rFonts w:ascii="Palatino Linotype" w:hAnsi="Palatino Linotype"/>
          <w:sz w:val="22"/>
          <w:szCs w:val="22"/>
        </w:rPr>
        <w:t xml:space="preserve"> số đo góc giữa hai mặt phẳng </w:t>
      </w:r>
      <w:r w:rsidR="00610915" w:rsidRPr="00610915">
        <w:rPr>
          <w:rFonts w:ascii="Palatino Linotype" w:hAnsi="Palatino Linotype"/>
          <w:position w:val="-14"/>
          <w:sz w:val="22"/>
          <w:szCs w:val="22"/>
        </w:rPr>
        <w:object w:dxaOrig="2120" w:dyaOrig="400" w14:anchorId="31ED6A5B">
          <v:shape id="_x0000_i1031" type="#_x0000_t75" style="width:105.8pt;height:20.05pt" o:ole="">
            <v:imagedata r:id="rId20" o:title=""/>
          </v:shape>
          <o:OLEObject Type="Embed" ProgID="Equation.DSMT4" ShapeID="_x0000_i1031" DrawAspect="Content" ObjectID="_1680805852" r:id="rId21"/>
        </w:object>
      </w:r>
      <w:r w:rsidR="00610915">
        <w:rPr>
          <w:rFonts w:ascii="Palatino Linotype" w:hAnsi="Palatino Linotype"/>
          <w:sz w:val="22"/>
          <w:szCs w:val="22"/>
        </w:rPr>
        <w:t xml:space="preserve"> và </w:t>
      </w:r>
      <w:r w:rsidR="00610915" w:rsidRPr="00610915">
        <w:rPr>
          <w:rFonts w:ascii="Palatino Linotype" w:hAnsi="Palatino Linotype"/>
          <w:position w:val="-14"/>
          <w:sz w:val="22"/>
          <w:szCs w:val="22"/>
        </w:rPr>
        <w:object w:dxaOrig="1860" w:dyaOrig="400" w14:anchorId="7C15F1DB">
          <v:shape id="_x0000_i1032" type="#_x0000_t75" style="width:93.3pt;height:20.05pt" o:ole="">
            <v:imagedata r:id="rId22" o:title=""/>
          </v:shape>
          <o:OLEObject Type="Embed" ProgID="Equation.DSMT4" ShapeID="_x0000_i1032" DrawAspect="Content" ObjectID="_1680805853" r:id="rId23"/>
        </w:object>
      </w:r>
      <w:r w:rsidR="00610915">
        <w:rPr>
          <w:rFonts w:ascii="Palatino Linotype" w:hAnsi="Palatino Linotype"/>
          <w:sz w:val="22"/>
          <w:szCs w:val="22"/>
        </w:rPr>
        <w:t xml:space="preserve"> bằng</w:t>
      </w:r>
    </w:p>
    <w:p w14:paraId="5CB36DBA" w14:textId="77777777" w:rsidR="00610915" w:rsidRDefault="006109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22"/>
          <w:sz w:val="22"/>
          <w:szCs w:val="22"/>
        </w:rPr>
        <w:object w:dxaOrig="300" w:dyaOrig="600" w14:anchorId="70EC65BA">
          <v:shape id="_x0000_i1033" type="#_x0000_t75" style="width:15.05pt;height:30.05pt" o:ole="">
            <v:imagedata r:id="rId24" o:title=""/>
          </v:shape>
          <o:OLEObject Type="Embed" ProgID="Equation.DSMT4" ShapeID="_x0000_i1033" DrawAspect="Content" ObjectID="_1680805854" r:id="rId2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22"/>
          <w:sz w:val="22"/>
          <w:szCs w:val="22"/>
        </w:rPr>
        <w:object w:dxaOrig="300" w:dyaOrig="600" w14:anchorId="3807847C">
          <v:shape id="_x0000_i1034" type="#_x0000_t75" style="width:15.05pt;height:30.05pt" o:ole="">
            <v:imagedata r:id="rId26" o:title=""/>
          </v:shape>
          <o:OLEObject Type="Embed" ProgID="Equation.DSMT4" ShapeID="_x0000_i1034" DrawAspect="Content" ObjectID="_1680805855" r:id="rId27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22"/>
          <w:sz w:val="22"/>
          <w:szCs w:val="22"/>
        </w:rPr>
        <w:object w:dxaOrig="300" w:dyaOrig="600" w14:anchorId="137262E4">
          <v:shape id="_x0000_i1035" type="#_x0000_t75" style="width:15.05pt;height:30.05pt" o:ole="">
            <v:imagedata r:id="rId28" o:title=""/>
          </v:shape>
          <o:OLEObject Type="Embed" ProgID="Equation.DSMT4" ShapeID="_x0000_i1035" DrawAspect="Content" ObjectID="_1680805856" r:id="rId2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22"/>
          <w:sz w:val="22"/>
          <w:szCs w:val="22"/>
        </w:rPr>
        <w:object w:dxaOrig="300" w:dyaOrig="600" w14:anchorId="26487023">
          <v:shape id="_x0000_i1036" type="#_x0000_t75" style="width:15.05pt;height:30.05pt" o:ole="">
            <v:imagedata r:id="rId30" o:title=""/>
          </v:shape>
          <o:OLEObject Type="Embed" ProgID="Equation.DSMT4" ShapeID="_x0000_i1036" DrawAspect="Content" ObjectID="_1680805857" r:id="rId31"/>
        </w:object>
      </w:r>
    </w:p>
    <w:p w14:paraId="6A856A16" w14:textId="697EC366" w:rsidR="00610915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610915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3:</w:t>
      </w:r>
      <w:r w:rsidR="00610915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610915">
        <w:rPr>
          <w:rFonts w:ascii="Palatino Linotype" w:hAnsi="Palatino Linotype"/>
          <w:sz w:val="22"/>
          <w:szCs w:val="22"/>
        </w:rPr>
        <w:t xml:space="preserve">Đạo hàm của hàm số </w:t>
      </w:r>
      <w:r w:rsidR="00610915" w:rsidRPr="00610915">
        <w:rPr>
          <w:rFonts w:ascii="Palatino Linotype" w:hAnsi="Palatino Linotype"/>
          <w:position w:val="-14"/>
          <w:sz w:val="22"/>
          <w:szCs w:val="22"/>
        </w:rPr>
        <w:object w:dxaOrig="1560" w:dyaOrig="400" w14:anchorId="4402C81B">
          <v:shape id="_x0000_i1037" type="#_x0000_t75" style="width:78.25pt;height:20.05pt" o:ole="">
            <v:imagedata r:id="rId32" o:title=""/>
          </v:shape>
          <o:OLEObject Type="Embed" ProgID="Equation.DSMT4" ShapeID="_x0000_i1037" DrawAspect="Content" ObjectID="_1680805858" r:id="rId33"/>
        </w:object>
      </w:r>
      <w:r w:rsidR="00610915">
        <w:rPr>
          <w:rFonts w:ascii="Palatino Linotype" w:hAnsi="Palatino Linotype"/>
          <w:sz w:val="22"/>
          <w:szCs w:val="22"/>
        </w:rPr>
        <w:t xml:space="preserve"> là</w:t>
      </w:r>
    </w:p>
    <w:p w14:paraId="1B43AEF4" w14:textId="77777777" w:rsidR="00610915" w:rsidRDefault="006109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22"/>
          <w:sz w:val="22"/>
          <w:szCs w:val="22"/>
        </w:rPr>
        <w:object w:dxaOrig="1040" w:dyaOrig="600" w14:anchorId="39C38209">
          <v:shape id="_x0000_i1038" type="#_x0000_t75" style="width:51.95pt;height:30.05pt" o:ole="">
            <v:imagedata r:id="rId34" o:title=""/>
          </v:shape>
          <o:OLEObject Type="Embed" ProgID="Equation.DSMT4" ShapeID="_x0000_i1038" DrawAspect="Content" ObjectID="_1680805859" r:id="rId3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10915">
        <w:rPr>
          <w:rFonts w:ascii="Palatino Linotype" w:hAnsi="Palatino Linotype"/>
          <w:position w:val="-32"/>
          <w:sz w:val="22"/>
          <w:szCs w:val="22"/>
        </w:rPr>
        <w:object w:dxaOrig="1640" w:dyaOrig="700" w14:anchorId="1C605F06">
          <v:shape id="_x0000_i1039" type="#_x0000_t75" style="width:82pt;height:35.05pt" o:ole="">
            <v:imagedata r:id="rId36" o:title=""/>
          </v:shape>
          <o:OLEObject Type="Embed" ProgID="Equation.DSMT4" ShapeID="_x0000_i1039" DrawAspect="Content" ObjectID="_1680805860" r:id="rId37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="00EC69CB" w:rsidRPr="00610915">
        <w:rPr>
          <w:rFonts w:ascii="Palatino Linotype" w:hAnsi="Palatino Linotype"/>
          <w:position w:val="-22"/>
          <w:sz w:val="22"/>
          <w:szCs w:val="22"/>
        </w:rPr>
        <w:object w:dxaOrig="1120" w:dyaOrig="600" w14:anchorId="382A3528">
          <v:shape id="_x0000_i1040" type="#_x0000_t75" style="width:55.7pt;height:30.05pt" o:ole="">
            <v:imagedata r:id="rId38" o:title=""/>
          </v:shape>
          <o:OLEObject Type="Embed" ProgID="Equation.DSMT4" ShapeID="_x0000_i1040" DrawAspect="Content" ObjectID="_1680805861" r:id="rId39"/>
        </w:object>
      </w:r>
      <w:r w:rsidR="00EC69CB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 w:rsidR="00EC69CB">
        <w:rPr>
          <w:rFonts w:ascii="Palatino Linotype" w:hAnsi="Palatino Linotype"/>
          <w:sz w:val="22"/>
          <w:szCs w:val="22"/>
        </w:rPr>
        <w:t xml:space="preserve"> </w:t>
      </w:r>
      <w:r w:rsidR="00EC69CB" w:rsidRPr="00EC69CB">
        <w:rPr>
          <w:rFonts w:ascii="Palatino Linotype" w:hAnsi="Palatino Linotype"/>
          <w:position w:val="-32"/>
          <w:sz w:val="22"/>
          <w:szCs w:val="22"/>
        </w:rPr>
        <w:object w:dxaOrig="1640" w:dyaOrig="700" w14:anchorId="4646206A">
          <v:shape id="_x0000_i1041" type="#_x0000_t75" style="width:82pt;height:35.05pt" o:ole="">
            <v:imagedata r:id="rId40" o:title=""/>
          </v:shape>
          <o:OLEObject Type="Embed" ProgID="Equation.DSMT4" ShapeID="_x0000_i1041" DrawAspect="Content" ObjectID="_1680805862" r:id="rId41"/>
        </w:object>
      </w:r>
    </w:p>
    <w:p w14:paraId="0E9B7BC5" w14:textId="0D444614" w:rsidR="00EC69CB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EC69CB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4:</w:t>
      </w:r>
      <w:r w:rsidR="00EC69CB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EC69CB">
        <w:rPr>
          <w:rFonts w:ascii="Palatino Linotype" w:hAnsi="Palatino Linotype"/>
          <w:sz w:val="22"/>
          <w:szCs w:val="22"/>
        </w:rPr>
        <w:t xml:space="preserve">Cho hàm số </w:t>
      </w:r>
      <w:r w:rsidR="00EC69CB" w:rsidRPr="00EC69CB">
        <w:rPr>
          <w:rFonts w:ascii="Palatino Linotype" w:hAnsi="Palatino Linotype"/>
          <w:position w:val="-14"/>
          <w:sz w:val="22"/>
          <w:szCs w:val="22"/>
        </w:rPr>
        <w:object w:dxaOrig="859" w:dyaOrig="400" w14:anchorId="0B565708">
          <v:shape id="_x0000_i1042" type="#_x0000_t75" style="width:43.2pt;height:20.05pt" o:ole="">
            <v:imagedata r:id="rId42" o:title=""/>
          </v:shape>
          <o:OLEObject Type="Embed" ProgID="Equation.DSMT4" ShapeID="_x0000_i1042" DrawAspect="Content" ObjectID="_1680805863" r:id="rId43"/>
        </w:object>
      </w:r>
      <w:r w:rsidR="00EC69CB">
        <w:rPr>
          <w:rFonts w:ascii="Palatino Linotype" w:hAnsi="Palatino Linotype"/>
          <w:sz w:val="22"/>
          <w:szCs w:val="22"/>
        </w:rPr>
        <w:t xml:space="preserve"> có đồ thị như hình vẽ dưới.</w:t>
      </w:r>
    </w:p>
    <w:p w14:paraId="7DE7DFB9" w14:textId="77777777" w:rsidR="00EC69CB" w:rsidRDefault="0055796A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center"/>
        <w:rPr>
          <w:rFonts w:ascii="Palatino Linotype" w:hAnsi="Palatino Linotype"/>
          <w:sz w:val="22"/>
          <w:szCs w:val="22"/>
        </w:rPr>
      </w:pPr>
      <w:r>
        <w:rPr>
          <w:noProof/>
          <w:lang w:eastAsia="en-US"/>
        </w:rPr>
        <mc:AlternateContent>
          <mc:Choice Requires="wpg">
            <w:drawing>
              <wp:inline distT="0" distB="0" distL="0" distR="0" wp14:anchorId="0A557D31" wp14:editId="0CB06585">
                <wp:extent cx="1575383" cy="1345982"/>
                <wp:effectExtent l="0" t="0" r="0" b="26035"/>
                <wp:docPr id="1436839146" name="Group 1436839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5383" cy="1345982"/>
                          <a:chOff x="-20624" y="-76199"/>
                          <a:chExt cx="1575383" cy="1345982"/>
                        </a:xfrm>
                      </wpg:grpSpPr>
                      <wpg:grpSp>
                        <wpg:cNvPr id="1436839144" name="Group 1436839144"/>
                        <wpg:cNvGrpSpPr/>
                        <wpg:grpSpPr>
                          <a:xfrm>
                            <a:off x="-20624" y="-76199"/>
                            <a:ext cx="1575383" cy="1345982"/>
                            <a:chOff x="-20624" y="-76199"/>
                            <a:chExt cx="1575383" cy="1345982"/>
                          </a:xfrm>
                        </wpg:grpSpPr>
                        <wpg:grpSp>
                          <wpg:cNvPr id="1436839142" name="Group 1436839142"/>
                          <wpg:cNvGrpSpPr/>
                          <wpg:grpSpPr>
                            <a:xfrm>
                              <a:off x="10" y="-76199"/>
                              <a:ext cx="1554749" cy="1345982"/>
                              <a:chOff x="14" y="-76199"/>
                              <a:chExt cx="1554749" cy="1345982"/>
                            </a:xfrm>
                          </wpg:grpSpPr>
                          <wpg:grpSp>
                            <wpg:cNvPr id="18483" name="Group 18483"/>
                            <wpg:cNvGrpSpPr/>
                            <wpg:grpSpPr>
                              <a:xfrm>
                                <a:off x="14" y="-76199"/>
                                <a:ext cx="1554749" cy="1345982"/>
                                <a:chOff x="-2425139" y="11265"/>
                                <a:chExt cx="1554749" cy="1345982"/>
                              </a:xfrm>
                            </wpg:grpSpPr>
                            <wpg:grpSp>
                              <wpg:cNvPr id="18484" name="Group 18484"/>
                              <wpg:cNvGrpSpPr/>
                              <wpg:grpSpPr>
                                <a:xfrm>
                                  <a:off x="-2425139" y="11265"/>
                                  <a:ext cx="1554749" cy="1345982"/>
                                  <a:chOff x="-11665413" y="27006"/>
                                  <a:chExt cx="1555557" cy="1347053"/>
                                </a:xfrm>
                              </wpg:grpSpPr>
                              <wpg:grpSp>
                                <wpg:cNvPr id="18485" name="Group 18485"/>
                                <wpg:cNvGrpSpPr/>
                                <wpg:grpSpPr>
                                  <a:xfrm>
                                    <a:off x="-11665413" y="27006"/>
                                    <a:ext cx="1555557" cy="1347053"/>
                                    <a:chOff x="-11665413" y="27006"/>
                                    <a:chExt cx="1555557" cy="1347053"/>
                                  </a:xfrm>
                                </wpg:grpSpPr>
                                <wpg:grpSp>
                                  <wpg:cNvPr id="18486" name="Group 18486"/>
                                  <wpg:cNvGrpSpPr/>
                                  <wpg:grpSpPr>
                                    <a:xfrm>
                                      <a:off x="-11665413" y="27006"/>
                                      <a:ext cx="1555557" cy="1347053"/>
                                      <a:chOff x="-12103955" y="-192134"/>
                                      <a:chExt cx="1555607" cy="1347506"/>
                                    </a:xfrm>
                                  </wpg:grpSpPr>
                                  <wpg:grpSp>
                                    <wpg:cNvPr id="18487" name="Group 18487"/>
                                    <wpg:cNvGrpSpPr/>
                                    <wpg:grpSpPr>
                                      <a:xfrm>
                                        <a:off x="-12103955" y="-106054"/>
                                        <a:ext cx="1555607" cy="1261426"/>
                                        <a:chOff x="-12103955" y="-185567"/>
                                        <a:chExt cx="1555607" cy="1261426"/>
                                      </a:xfrm>
                                    </wpg:grpSpPr>
                                    <wps:wsp>
                                      <wps:cNvPr id="18488" name="Straight Arrow Connector 18488"/>
                                      <wps:cNvCnPr/>
                                      <wps:spPr>
                                        <a:xfrm flipV="1">
                                          <a:off x="-12103955" y="515582"/>
                                          <a:ext cx="1440793" cy="0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12700">
                                          <a:solidFill>
                                            <a:srgbClr val="187C8B"/>
                                          </a:solidFill>
                                          <a:tailEnd type="stealth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8489" name="Straight Arrow Connector 18489"/>
                                      <wps:cNvCnPr/>
                                      <wps:spPr>
                                        <a:xfrm flipH="1" flipV="1">
                                          <a:off x="-11699954" y="-185567"/>
                                          <a:ext cx="0" cy="1261426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12700">
                                          <a:solidFill>
                                            <a:srgbClr val="187C8B"/>
                                          </a:solidFill>
                                          <a:tailEnd type="stealth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8490" name="Text Box 18490"/>
                                      <wps:cNvSpPr txBox="1"/>
                                      <wps:spPr>
                                        <a:xfrm>
                                          <a:off x="-11905880" y="511605"/>
                                          <a:ext cx="285583" cy="28541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31BB7B6D" w14:textId="77777777" w:rsidR="00123C15" w:rsidRPr="0006115B" w:rsidRDefault="00123C15" w:rsidP="0055796A">
                                            <w:pPr>
                                              <w:rPr>
                                                <w:rFonts w:ascii="Palatino Linotype" w:hAnsi="Palatino Linotype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06115B">
                                              <w:rPr>
                                                <w:rFonts w:ascii="Palatino Linotype" w:hAnsi="Palatino Linotype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  <w:t>O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8491" name="Text Box 18491"/>
                                      <wps:cNvSpPr txBox="1"/>
                                      <wps:spPr>
                                        <a:xfrm>
                                          <a:off x="-10833931" y="515570"/>
                                          <a:ext cx="285583" cy="28541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02EE14CC" w14:textId="77777777" w:rsidR="00123C15" w:rsidRPr="0006115B" w:rsidRDefault="00123C15" w:rsidP="0055796A">
                                            <w:pPr>
                                              <w:rPr>
                                                <w:rFonts w:ascii="Palatino Linotype" w:hAnsi="Palatino Linotype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 w:rsidRPr="0006115B">
                                              <w:rPr>
                                                <w:rFonts w:ascii="Palatino Linotype" w:hAnsi="Palatino Linotype"/>
                                                <w:i/>
                                                <w:sz w:val="18"/>
                                                <w:szCs w:val="18"/>
                                              </w:rPr>
                                              <w:t>x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8492" name="Text Box 18492"/>
                                      <wps:cNvSpPr txBox="1"/>
                                      <wps:spPr>
                                        <a:xfrm>
                                          <a:off x="-11639681" y="511595"/>
                                          <a:ext cx="284950" cy="28493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63919F3F" w14:textId="77777777" w:rsidR="00123C15" w:rsidRPr="00ED6D57" w:rsidRDefault="00123C15" w:rsidP="0055796A">
                                            <w:pPr>
                                              <w:rPr>
                                                <w:rFonts w:ascii="Palatino Linotype" w:hAnsi="Palatino Linotype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Palatino Linotype" w:hAnsi="Palatino Linotype"/>
                                                <w:sz w:val="18"/>
                                                <w:szCs w:val="18"/>
                                              </w:rPr>
                                              <w:t>1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8493" name="Text Box 18493"/>
                                      <wps:cNvSpPr txBox="1"/>
                                      <wps:spPr>
                                        <a:xfrm>
                                          <a:off x="-11937888" y="777896"/>
                                          <a:ext cx="285010" cy="2849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173F395F" w14:textId="77777777" w:rsidR="00123C15" w:rsidRPr="00ED6D57" w:rsidRDefault="00123C15" w:rsidP="0055796A">
                                            <w:pPr>
                                              <w:rPr>
                                                <w:rFonts w:ascii="Palatino Linotype" w:hAnsi="Palatino Linotype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Palatino Linotype" w:hAnsi="Palatino Linotype"/>
                                                <w:sz w:val="18"/>
                                                <w:szCs w:val="18"/>
                                              </w:rPr>
                                              <w:t>-2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8494" name="Text Box 18494"/>
                                    <wps:cNvSpPr txBox="1"/>
                                    <wps:spPr>
                                      <a:xfrm>
                                        <a:off x="-11723517" y="-192134"/>
                                        <a:ext cx="285115" cy="2851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A89F46C" w14:textId="77777777" w:rsidR="00123C15" w:rsidRPr="0006115B" w:rsidRDefault="00123C15" w:rsidP="0055796A">
                                          <w:pPr>
                                            <w:rPr>
                                              <w:rFonts w:ascii="Palatino Linotype" w:hAnsi="Palatino Linotype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06115B">
                                            <w:rPr>
                                              <w:rFonts w:ascii="Palatino Linotype" w:hAnsi="Palatino Linotype"/>
                                              <w:i/>
                                              <w:sz w:val="18"/>
                                              <w:szCs w:val="18"/>
                                            </w:rPr>
                                            <w:t>y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8495" name="Straight Connector 18495"/>
                                  <wps:cNvCnPr/>
                                  <wps:spPr>
                                    <a:xfrm flipV="1">
                                      <a:off x="-11269230" y="1207673"/>
                                      <a:ext cx="468243" cy="0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rgbClr val="187C8B"/>
                                      </a:solidFill>
                                      <a:prstDash val="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36839104" name="Straight Connector 1436839104"/>
                                  <wps:cNvCnPr/>
                                  <wps:spPr>
                                    <a:xfrm>
                                      <a:off x="-10800837" y="810010"/>
                                      <a:ext cx="0" cy="396315"/>
                                    </a:xfrm>
                                    <a:prstGeom prst="line">
                                      <a:avLst/>
                                    </a:prstGeom>
                                    <a:ln w="9525">
                                      <a:solidFill>
                                        <a:srgbClr val="187C8B"/>
                                      </a:solidFill>
                                      <a:prstDash val="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436839105" name="Text Box 1436839105"/>
                                <wps:cNvSpPr txBox="1"/>
                                <wps:spPr>
                                  <a:xfrm>
                                    <a:off x="-11464996" y="219598"/>
                                    <a:ext cx="285001" cy="2848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1DEE71F" w14:textId="77777777" w:rsidR="00123C15" w:rsidRPr="00ED6D57" w:rsidRDefault="00123C15" w:rsidP="0055796A">
                                      <w:pP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36839106" name="Text Box 1436839106"/>
                                <wps:cNvSpPr txBox="1"/>
                                <wps:spPr>
                                  <a:xfrm>
                                    <a:off x="-10916207" y="587570"/>
                                    <a:ext cx="285001" cy="2848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CDF6195" w14:textId="77777777" w:rsidR="00123C15" w:rsidRPr="00ED6D57" w:rsidRDefault="00123C15" w:rsidP="0055796A">
                                      <w:pP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36839107" name="Text Box 1436839107"/>
                                <wps:cNvSpPr txBox="1"/>
                                <wps:spPr>
                                  <a:xfrm>
                                    <a:off x="-10663261" y="809901"/>
                                    <a:ext cx="285001" cy="28485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16BA303" w14:textId="77777777" w:rsidR="00123C15" w:rsidRPr="00ED6D57" w:rsidRDefault="00123C15" w:rsidP="0055796A">
                                      <w:pP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436839108" name="Straight Connector 1436839108"/>
                              <wps:cNvCnPr/>
                              <wps:spPr>
                                <a:xfrm>
                                  <a:off x="-2231781" y="755376"/>
                                  <a:ext cx="0" cy="7200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rgbClr val="187C8B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436839141" name="Straight Connector 1436839141"/>
                            <wps:cNvCnPr/>
                            <wps:spPr>
                              <a:xfrm>
                                <a:off x="1113182" y="667910"/>
                                <a:ext cx="0" cy="71978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436839143" name="Text Box 1436839143"/>
                          <wps:cNvSpPr txBox="1"/>
                          <wps:spPr>
                            <a:xfrm>
                              <a:off x="-20624" y="721913"/>
                              <a:ext cx="284799" cy="28453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B9D80C" w14:textId="77777777" w:rsidR="00123C15" w:rsidRPr="00ED6D57" w:rsidRDefault="00123C15" w:rsidP="0055796A">
                                <w:pPr>
                                  <w:rPr>
                                    <w:rFonts w:ascii="Palatino Linotype" w:hAnsi="Palatino Linotype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Palatino Linotype" w:hAnsi="Palatino Linotype"/>
                                    <w:sz w:val="18"/>
                                    <w:szCs w:val="18"/>
                                  </w:rPr>
                                  <w:t>-1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36839145" name="Freeform 1436839145"/>
                        <wps:cNvSpPr/>
                        <wps:spPr>
                          <a:xfrm>
                            <a:off x="159026" y="182880"/>
                            <a:ext cx="962108" cy="1025719"/>
                          </a:xfrm>
                          <a:custGeom>
                            <a:avLst/>
                            <a:gdLst>
                              <a:gd name="connsiteX0" fmla="*/ 0 w 962108"/>
                              <a:gd name="connsiteY0" fmla="*/ 1025719 h 1025719"/>
                              <a:gd name="connsiteX1" fmla="*/ 246490 w 962108"/>
                              <a:gd name="connsiteY1" fmla="*/ 119270 h 1025719"/>
                              <a:gd name="connsiteX2" fmla="*/ 707666 w 962108"/>
                              <a:gd name="connsiteY2" fmla="*/ 922352 h 1025719"/>
                              <a:gd name="connsiteX3" fmla="*/ 962108 w 962108"/>
                              <a:gd name="connsiteY3" fmla="*/ 0 h 10257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62108" h="1025719">
                                <a:moveTo>
                                  <a:pt x="0" y="1025719"/>
                                </a:moveTo>
                                <a:cubicBezTo>
                                  <a:pt x="64273" y="581108"/>
                                  <a:pt x="128546" y="136498"/>
                                  <a:pt x="246490" y="119270"/>
                                </a:cubicBezTo>
                                <a:cubicBezTo>
                                  <a:pt x="364434" y="102042"/>
                                  <a:pt x="588396" y="942230"/>
                                  <a:pt x="707666" y="922352"/>
                                </a:cubicBezTo>
                                <a:cubicBezTo>
                                  <a:pt x="826936" y="902474"/>
                                  <a:pt x="894522" y="451237"/>
                                  <a:pt x="962108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187C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557D31" id="Group 1436839146" o:spid="_x0000_s1026" style="width:124.05pt;height:106pt;mso-position-horizontal-relative:char;mso-position-vertical-relative:line" coordorigin="-206,-761" coordsize="15753,13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">
                <v:group id="Group 1436839144" o:spid="_x0000_s1027" style="position:absolute;left:-206;top:-761;width:15753;height:13458" coordorigin="-206,-761" coordsize="15753,13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">
                  <v:group id="Group 1436839142" o:spid="_x0000_s1028" style="position:absolute;top:-761;width:15547;height:13458" coordorigin=",-761" coordsize="15547,13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">
                    <v:group id="Group 18483" o:spid="_x0000_s1029" style="position:absolute;top:-761;width:15547;height:13458" coordorigin="-24251,112" coordsize="15547,13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">
                      <v:group id="Group 18484" o:spid="_x0000_s1030" style="position:absolute;left:-24251;top:112;width:15548;height:13460" coordorigin="-116654,270" coordsize="15555,1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">
                        <v:group id="Group 18485" o:spid="_x0000_s1031" style="position:absolute;left:-116654;top:270;width:15556;height:13470" coordorigin="-116654,270" coordsize="15555,1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">
                          <v:group id="Group 18486" o:spid="_x0000_s1032" style="position:absolute;left:-116654;top:270;width:15556;height:13470" coordorigin="-121039,-1921" coordsize="15556,13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">
                            <v:group id="Group 18487" o:spid="_x0000_s1033" style="position:absolute;left:-121039;top:-1060;width:15556;height:12613" coordorigin="-121039,-1855" coordsize="15556,1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">
                              <v:shapetype id="_x0000_t32" coordsize="21600,21600" o:spt="32" o:oned="t" path="m,l21600,21600e" filled="f">
                                <v:path arrowok="t" fillok="f" o:connecttype="none"/>
                                <o:lock v:ext="edit" shapetype="t"/>
                              </v:shapetype>
                              <v:shape id="Straight Arrow Connector 18488" o:spid="_x0000_s1034" type="#_x0000_t32" style="position:absolute;left:-121039;top:5155;width:14408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" strokecolor="#187c8b" strokeweight="1pt">
                                <v:stroke endarrow="classic"/>
                              </v:shape>
                              <v:shape id="Straight Arrow Connector 18489" o:spid="_x0000_s1035" type="#_x0000_t32" style="position:absolute;left:-116999;top:-1855;width:0;height:1261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" strokecolor="#187c8b" strokeweight="1pt">
                                <v:stroke endarrow="classic"/>
                              </v:shape>
                              <v:shapetype id="_x0000_t202" coordsize="21600,21600" o:spt="202" path="m,l,21600r21600,l21600,xe">
                                <v:stroke joinstyle="miter"/>
                                <v:path gradientshapeok="t" o:connecttype="rect"/>
                              </v:shapetype>
                              <v:shape id="Text Box 18490" o:spid="_x0000_s1036" type="#_x0000_t202" style="position:absolute;left:-119058;top:5116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" filled="f" stroked="f" strokeweight=".5pt">
                                <v:textbox>
                                  <w:txbxContent>
                                    <w:p w14:paraId="31BB7B6D" w14:textId="77777777" w:rsidR="00123C15" w:rsidRPr="0006115B" w:rsidRDefault="00123C15" w:rsidP="0055796A">
                                      <w:pPr>
                                        <w:rPr>
                                          <w:rFonts w:ascii="Palatino Linotype" w:hAnsi="Palatino Linotype"/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 w:rsidRPr="0006115B">
                                        <w:rPr>
                                          <w:rFonts w:ascii="Palatino Linotype" w:hAnsi="Palatino Linotype"/>
                                          <w:i/>
                                          <w:sz w:val="18"/>
                                          <w:szCs w:val="18"/>
                                        </w:rPr>
                                        <w:t>O</w:t>
                                      </w:r>
                                    </w:p>
                                  </w:txbxContent>
                                </v:textbox>
                              </v:shape>
                              <v:shape id="Text Box 18491" o:spid="_x0000_s1037" type="#_x0000_t202" style="position:absolute;left:-108339;top:5155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" filled="f" stroked="f" strokeweight=".5pt">
                                <v:textbox>
                                  <w:txbxContent>
                                    <w:p w14:paraId="02EE14CC" w14:textId="77777777" w:rsidR="00123C15" w:rsidRPr="0006115B" w:rsidRDefault="00123C15" w:rsidP="0055796A">
                                      <w:pPr>
                                        <w:rPr>
                                          <w:rFonts w:ascii="Palatino Linotype" w:hAnsi="Palatino Linotype"/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 w:rsidRPr="0006115B">
                                        <w:rPr>
                                          <w:rFonts w:ascii="Palatino Linotype" w:hAnsi="Palatino Linotype"/>
                                          <w:i/>
                                          <w:sz w:val="18"/>
                                          <w:szCs w:val="18"/>
                                        </w:rPr>
                                        <w:t>x</w:t>
                                      </w:r>
                                    </w:p>
                                  </w:txbxContent>
                                </v:textbox>
                              </v:shape>
                              <v:shape id="Text Box 18492" o:spid="_x0000_s1038" type="#_x0000_t202" style="position:absolute;left:-116396;top:5115;width:2849;height:2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" filled="f" stroked="f" strokeweight=".5pt">
                                <v:textbox>
                                  <w:txbxContent>
                                    <w:p w14:paraId="63919F3F" w14:textId="77777777" w:rsidR="00123C15" w:rsidRPr="00ED6D57" w:rsidRDefault="00123C15" w:rsidP="0055796A">
                                      <w:pP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shape>
                              <v:shape id="Text Box 18493" o:spid="_x0000_s1039" type="#_x0000_t202" style="position:absolute;left:-119378;top:7778;width:2850;height:2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" filled="f" stroked="f" strokeweight=".5pt">
                                <v:textbox>
                                  <w:txbxContent>
                                    <w:p w14:paraId="173F395F" w14:textId="77777777" w:rsidR="00123C15" w:rsidRPr="00ED6D57" w:rsidRDefault="00123C15" w:rsidP="0055796A">
                                      <w:pP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Palatino Linotype" w:hAnsi="Palatino Linotype"/>
                                          <w:sz w:val="18"/>
                                          <w:szCs w:val="18"/>
                                        </w:rPr>
                                        <w:t>-2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shape id="Text Box 18494" o:spid="_x0000_s1040" type="#_x0000_t202" style="position:absolute;left:-117235;top:-1921;width:2851;height:2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" filled="f" stroked="f" strokeweight=".5pt">
                              <v:textbox>
                                <w:txbxContent>
                                  <w:p w14:paraId="6A89F46C" w14:textId="77777777" w:rsidR="00123C15" w:rsidRPr="0006115B" w:rsidRDefault="00123C15" w:rsidP="0055796A">
                                    <w:pPr>
                                      <w:rPr>
                                        <w:rFonts w:ascii="Palatino Linotype" w:hAnsi="Palatino Linotype"/>
                                        <w:i/>
                                        <w:sz w:val="18"/>
                                        <w:szCs w:val="18"/>
                                      </w:rPr>
                                    </w:pPr>
                                    <w:r w:rsidRPr="0006115B">
                                      <w:rPr>
                                        <w:rFonts w:ascii="Palatino Linotype" w:hAnsi="Palatino Linotype"/>
                                        <w:i/>
                                        <w:sz w:val="18"/>
                                        <w:szCs w:val="18"/>
                                      </w:rPr>
                                      <w:t>y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line id="Straight Connector 18495" o:spid="_x0000_s1041" style="position:absolute;flip:y;visibility:visible;mso-wrap-style:square" from="-112692,12076" to="-108009,12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" strokecolor="#187c8b">
                            <v:stroke dashstyle="dash"/>
                          </v:line>
                          <v:line id="Straight Connector 1436839104" o:spid="_x0000_s1042" style="position:absolute;visibility:visible;mso-wrap-style:square" from="-108008,8100" to="-108008,12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" strokecolor="#187c8b">
                            <v:stroke dashstyle="dash"/>
                          </v:line>
                        </v:group>
                        <v:shape id="Text Box 1436839105" o:spid="_x0000_s1043" type="#_x0000_t202" style="position:absolute;left:-114649;top:2195;width:2850;height: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" filled="f" stroked="f" strokeweight=".5pt">
                          <v:textbox>
                            <w:txbxContent>
                              <w:p w14:paraId="51DEE71F" w14:textId="77777777" w:rsidR="00123C15" w:rsidRPr="00ED6D57" w:rsidRDefault="00123C15" w:rsidP="0055796A">
                                <w:pPr>
                                  <w:rPr>
                                    <w:rFonts w:ascii="Palatino Linotype" w:hAnsi="Palatino Linotype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Palatino Linotype" w:hAnsi="Palatino Linotype"/>
                                    <w:sz w:val="18"/>
                                    <w:szCs w:val="18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 Box 1436839106" o:spid="_x0000_s1044" type="#_x0000_t202" style="position:absolute;left:-109162;top:5875;width:2850;height: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" filled="f" stroked="f" strokeweight=".5pt">
                          <v:textbox>
                            <w:txbxContent>
                              <w:p w14:paraId="3CDF6195" w14:textId="77777777" w:rsidR="00123C15" w:rsidRPr="00ED6D57" w:rsidRDefault="00123C15" w:rsidP="0055796A">
                                <w:pPr>
                                  <w:rPr>
                                    <w:rFonts w:ascii="Palatino Linotype" w:hAnsi="Palatino Linotype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Palatino Linotype" w:hAnsi="Palatino Linotype"/>
                                    <w:sz w:val="18"/>
                                    <w:szCs w:val="18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Text Box 1436839107" o:spid="_x0000_s1045" type="#_x0000_t202" style="position:absolute;left:-106632;top:8099;width:2850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" filled="f" stroked="f" strokeweight=".5pt">
                          <v:textbox>
                            <w:txbxContent>
                              <w:p w14:paraId="416BA303" w14:textId="77777777" w:rsidR="00123C15" w:rsidRPr="00ED6D57" w:rsidRDefault="00123C15" w:rsidP="0055796A">
                                <w:pPr>
                                  <w:rPr>
                                    <w:rFonts w:ascii="Palatino Linotype" w:hAnsi="Palatino Linotype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Palatino Linotype" w:hAnsi="Palatino Linotype"/>
                                    <w:sz w:val="18"/>
                                    <w:szCs w:val="18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v:line id="Straight Connector 1436839108" o:spid="_x0000_s1046" style="position:absolute;visibility:visible;mso-wrap-style:square" from="-22317,7553" to="-22317,8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" strokecolor="#187c8b" strokeweight="1pt"/>
                    </v:group>
                    <v:line id="Straight Connector 1436839141" o:spid="_x0000_s1047" style="position:absolute;visibility:visible;mso-wrap-style:square" from="11131,6679" to="11131,7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" strokecolor="#187c8b" strokeweight="1pt"/>
                  </v:group>
                  <v:shape id="Text Box 1436839143" o:spid="_x0000_s1048" type="#_x0000_t202" style="position:absolute;left:-206;top:7219;width:2847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" filled="f" stroked="f" strokeweight=".5pt">
                    <v:textbox>
                      <w:txbxContent>
                        <w:p w14:paraId="59B9D80C" w14:textId="77777777" w:rsidR="00123C15" w:rsidRPr="00ED6D57" w:rsidRDefault="00123C15" w:rsidP="0055796A">
                          <w:pP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Palatino Linotype" w:hAnsi="Palatino Linotype"/>
                              <w:sz w:val="18"/>
                              <w:szCs w:val="18"/>
                            </w:rPr>
                            <w:t>-1</w:t>
                          </w:r>
                        </w:p>
                      </w:txbxContent>
                    </v:textbox>
                  </v:shape>
                </v:group>
                <v:shape id="Freeform 1436839145" o:spid="_x0000_s1049" style="position:absolute;left:1590;top:1828;width:9621;height:10257;visibility:visible;mso-wrap-style:square;v-text-anchor:middle" coordsize="962108,102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" path="m,1025719c64273,581108,128546,136498,246490,119270,364434,102042,588396,942230,707666,922352,826936,902474,894522,451237,962108,e" filled="f" strokecolor="#187c8b" strokeweight="1.5pt">
                  <v:path arrowok="t" o:connecttype="custom" o:connectlocs="0,1025719;246490,119270;707666,922352;962108,0" o:connectangles="0,0,0,0"/>
                </v:shape>
                <w10:anchorlock/>
              </v:group>
            </w:pict>
          </mc:Fallback>
        </mc:AlternateContent>
      </w:r>
    </w:p>
    <w:p w14:paraId="437EAE06" w14:textId="77777777" w:rsidR="00EC69CB" w:rsidRDefault="00EC69CB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Hàm số đó là hàm số nào trong các hàm số sau đây?</w:t>
      </w:r>
    </w:p>
    <w:p w14:paraId="6DE6F2B8" w14:textId="77777777" w:rsidR="00EC69CB" w:rsidRDefault="00EC69CB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EC69CB">
        <w:rPr>
          <w:rFonts w:ascii="Palatino Linotype" w:hAnsi="Palatino Linotype"/>
          <w:position w:val="-12"/>
          <w:sz w:val="22"/>
          <w:szCs w:val="22"/>
        </w:rPr>
        <w:object w:dxaOrig="1420" w:dyaOrig="380" w14:anchorId="663352F1">
          <v:shape id="_x0000_i1043" type="#_x0000_t75" style="width:70.75pt;height:18.8pt" o:ole="">
            <v:imagedata r:id="rId44" o:title=""/>
          </v:shape>
          <o:OLEObject Type="Embed" ProgID="Equation.DSMT4" ShapeID="_x0000_i1043" DrawAspect="Content" ObjectID="_1680805864" r:id="rId4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EC69CB">
        <w:rPr>
          <w:rFonts w:ascii="Palatino Linotype" w:hAnsi="Palatino Linotype"/>
          <w:position w:val="-12"/>
          <w:sz w:val="22"/>
          <w:szCs w:val="22"/>
        </w:rPr>
        <w:object w:dxaOrig="1660" w:dyaOrig="380" w14:anchorId="5A01C728">
          <v:shape id="_x0000_i1044" type="#_x0000_t75" style="width:83.25pt;height:18.8pt" o:ole="">
            <v:imagedata r:id="rId46" o:title=""/>
          </v:shape>
          <o:OLEObject Type="Embed" ProgID="Equation.DSMT4" ShapeID="_x0000_i1044" DrawAspect="Content" ObjectID="_1680805865" r:id="rId47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EC69CB">
        <w:rPr>
          <w:rFonts w:ascii="Palatino Linotype" w:hAnsi="Palatino Linotype"/>
          <w:position w:val="-12"/>
          <w:sz w:val="22"/>
          <w:szCs w:val="22"/>
        </w:rPr>
        <w:object w:dxaOrig="1540" w:dyaOrig="380" w14:anchorId="1142410C">
          <v:shape id="_x0000_i1045" type="#_x0000_t75" style="width:77pt;height:18.8pt" o:ole="">
            <v:imagedata r:id="rId48" o:title=""/>
          </v:shape>
          <o:OLEObject Type="Embed" ProgID="Equation.DSMT4" ShapeID="_x0000_i1045" DrawAspect="Content" ObjectID="_1680805866" r:id="rId4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EC69CB">
        <w:rPr>
          <w:rFonts w:ascii="Palatino Linotype" w:hAnsi="Palatino Linotype"/>
          <w:position w:val="-12"/>
          <w:sz w:val="22"/>
          <w:szCs w:val="22"/>
        </w:rPr>
        <w:object w:dxaOrig="1540" w:dyaOrig="380" w14:anchorId="35C611F9">
          <v:shape id="_x0000_i1046" type="#_x0000_t75" style="width:77pt;height:18.8pt" o:ole="">
            <v:imagedata r:id="rId50" o:title=""/>
          </v:shape>
          <o:OLEObject Type="Embed" ProgID="Equation.DSMT4" ShapeID="_x0000_i1046" DrawAspect="Content" ObjectID="_1680805867" r:id="rId51"/>
        </w:object>
      </w:r>
    </w:p>
    <w:p w14:paraId="4FFA752E" w14:textId="1EE95AB8" w:rsidR="00EC69CB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EC69CB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5:</w:t>
      </w:r>
      <w:r w:rsidR="00EC69CB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EC69CB">
        <w:rPr>
          <w:rFonts w:ascii="Palatino Linotype" w:hAnsi="Palatino Linotype"/>
          <w:sz w:val="22"/>
          <w:szCs w:val="22"/>
        </w:rPr>
        <w:t xml:space="preserve">Cho hình chóp </w:t>
      </w:r>
      <w:r w:rsidR="00EC69CB" w:rsidRPr="00EC69CB">
        <w:rPr>
          <w:rFonts w:ascii="Palatino Linotype" w:hAnsi="Palatino Linotype"/>
          <w:position w:val="-6"/>
          <w:sz w:val="22"/>
          <w:szCs w:val="22"/>
        </w:rPr>
        <w:object w:dxaOrig="859" w:dyaOrig="260" w14:anchorId="0AAC422B">
          <v:shape id="_x0000_i1047" type="#_x0000_t75" style="width:43.2pt;height:13.75pt" o:ole="">
            <v:imagedata r:id="rId52" o:title=""/>
          </v:shape>
          <o:OLEObject Type="Embed" ProgID="Equation.DSMT4" ShapeID="_x0000_i1047" DrawAspect="Content" ObjectID="_1680805868" r:id="rId53"/>
        </w:object>
      </w:r>
      <w:r w:rsidR="00EC69CB">
        <w:rPr>
          <w:rFonts w:ascii="Palatino Linotype" w:hAnsi="Palatino Linotype"/>
          <w:sz w:val="22"/>
          <w:szCs w:val="22"/>
        </w:rPr>
        <w:t xml:space="preserve"> có đáy </w:t>
      </w:r>
      <w:r w:rsidR="00EC69CB">
        <w:rPr>
          <w:rFonts w:ascii="Palatino Linotype" w:hAnsi="Palatino Linotype"/>
          <w:i/>
          <w:sz w:val="22"/>
          <w:szCs w:val="22"/>
        </w:rPr>
        <w:t>ABCD</w:t>
      </w:r>
      <w:r w:rsidR="00EC69CB">
        <w:rPr>
          <w:rFonts w:ascii="Palatino Linotype" w:hAnsi="Palatino Linotype"/>
          <w:sz w:val="22"/>
          <w:szCs w:val="22"/>
        </w:rPr>
        <w:t xml:space="preserve"> là hình vuông cạnh </w:t>
      </w:r>
      <w:r w:rsidR="00EC69CB">
        <w:rPr>
          <w:rFonts w:ascii="Palatino Linotype" w:hAnsi="Palatino Linotype"/>
          <w:i/>
          <w:sz w:val="22"/>
          <w:szCs w:val="22"/>
        </w:rPr>
        <w:t>a,</w:t>
      </w:r>
      <w:r w:rsidR="00EC69CB">
        <w:rPr>
          <w:rFonts w:ascii="Palatino Linotype" w:hAnsi="Palatino Linotype"/>
          <w:sz w:val="22"/>
          <w:szCs w:val="22"/>
        </w:rPr>
        <w:t xml:space="preserve"> cạnh bên </w:t>
      </w:r>
      <w:r w:rsidR="00EC69CB">
        <w:rPr>
          <w:rFonts w:ascii="Palatino Linotype" w:hAnsi="Palatino Linotype"/>
          <w:i/>
          <w:sz w:val="22"/>
          <w:szCs w:val="22"/>
        </w:rPr>
        <w:t>SA</w:t>
      </w:r>
      <w:r w:rsidR="00EC69CB">
        <w:rPr>
          <w:rFonts w:ascii="Palatino Linotype" w:hAnsi="Palatino Linotype"/>
          <w:sz w:val="22"/>
          <w:szCs w:val="22"/>
        </w:rPr>
        <w:t xml:space="preserve"> vuông góc với mặt phẳng đáy và </w:t>
      </w:r>
      <w:r w:rsidR="00EC69CB" w:rsidRPr="00EC69CB">
        <w:rPr>
          <w:rFonts w:ascii="Palatino Linotype" w:hAnsi="Palatino Linotype"/>
          <w:position w:val="-6"/>
          <w:sz w:val="22"/>
          <w:szCs w:val="22"/>
        </w:rPr>
        <w:object w:dxaOrig="999" w:dyaOrig="340" w14:anchorId="0D7334C1">
          <v:shape id="_x0000_i1048" type="#_x0000_t75" style="width:50.1pt;height:17.55pt" o:ole="">
            <v:imagedata r:id="rId54" o:title=""/>
          </v:shape>
          <o:OLEObject Type="Embed" ProgID="Equation.DSMT4" ShapeID="_x0000_i1048" DrawAspect="Content" ObjectID="_1680805869" r:id="rId55"/>
        </w:object>
      </w:r>
      <w:r w:rsidR="00EC69CB">
        <w:rPr>
          <w:rFonts w:ascii="Palatino Linotype" w:hAnsi="Palatino Linotype"/>
          <w:sz w:val="22"/>
          <w:szCs w:val="22"/>
        </w:rPr>
        <w:t xml:space="preserve"> Thể tích </w:t>
      </w:r>
      <w:r w:rsidR="00EC69CB">
        <w:rPr>
          <w:rFonts w:ascii="Palatino Linotype" w:hAnsi="Palatino Linotype"/>
          <w:i/>
          <w:sz w:val="22"/>
          <w:szCs w:val="22"/>
        </w:rPr>
        <w:t>V</w:t>
      </w:r>
      <w:r w:rsidR="00EC69CB">
        <w:rPr>
          <w:rFonts w:ascii="Palatino Linotype" w:hAnsi="Palatino Linotype"/>
          <w:sz w:val="22"/>
          <w:szCs w:val="22"/>
        </w:rPr>
        <w:t xml:space="preserve"> của khối chóp </w:t>
      </w:r>
      <w:r w:rsidR="00EC69CB" w:rsidRPr="00EC69CB">
        <w:rPr>
          <w:rFonts w:ascii="Palatino Linotype" w:hAnsi="Palatino Linotype"/>
          <w:position w:val="-6"/>
          <w:sz w:val="22"/>
          <w:szCs w:val="22"/>
        </w:rPr>
        <w:object w:dxaOrig="859" w:dyaOrig="260" w14:anchorId="17BB8E62">
          <v:shape id="_x0000_i1049" type="#_x0000_t75" style="width:43.2pt;height:13.75pt" o:ole="">
            <v:imagedata r:id="rId56" o:title=""/>
          </v:shape>
          <o:OLEObject Type="Embed" ProgID="Equation.DSMT4" ShapeID="_x0000_i1049" DrawAspect="Content" ObjectID="_1680805870" r:id="rId57"/>
        </w:object>
      </w:r>
      <w:r w:rsidR="00EC69CB">
        <w:rPr>
          <w:rFonts w:ascii="Palatino Linotype" w:hAnsi="Palatino Linotype"/>
          <w:sz w:val="22"/>
          <w:szCs w:val="22"/>
        </w:rPr>
        <w:t xml:space="preserve"> là</w:t>
      </w:r>
    </w:p>
    <w:p w14:paraId="566E34C2" w14:textId="77777777" w:rsidR="00EC69CB" w:rsidRDefault="00EC69CB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EC69CB">
        <w:rPr>
          <w:rFonts w:ascii="Palatino Linotype" w:hAnsi="Palatino Linotype"/>
          <w:position w:val="-22"/>
          <w:sz w:val="22"/>
          <w:szCs w:val="22"/>
        </w:rPr>
        <w:object w:dxaOrig="1060" w:dyaOrig="639" w14:anchorId="1151F6E8">
          <v:shape id="_x0000_i1050" type="#_x0000_t75" style="width:53.2pt;height:31.95pt" o:ole="">
            <v:imagedata r:id="rId58" o:title=""/>
          </v:shape>
          <o:OLEObject Type="Embed" ProgID="Equation.DSMT4" ShapeID="_x0000_i1050" DrawAspect="Content" ObjectID="_1680805871" r:id="rId5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EC69CB">
        <w:rPr>
          <w:rFonts w:ascii="Palatino Linotype" w:hAnsi="Palatino Linotype"/>
          <w:position w:val="-22"/>
          <w:sz w:val="22"/>
          <w:szCs w:val="22"/>
        </w:rPr>
        <w:object w:dxaOrig="1060" w:dyaOrig="639" w14:anchorId="1079E9B1">
          <v:shape id="_x0000_i1051" type="#_x0000_t75" style="width:53.2pt;height:31.95pt" o:ole="">
            <v:imagedata r:id="rId60" o:title=""/>
          </v:shape>
          <o:OLEObject Type="Embed" ProgID="Equation.DSMT4" ShapeID="_x0000_i1051" DrawAspect="Content" ObjectID="_1680805872" r:id="rId6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EC69CB">
        <w:rPr>
          <w:rFonts w:ascii="Palatino Linotype" w:hAnsi="Palatino Linotype"/>
          <w:position w:val="-6"/>
          <w:sz w:val="22"/>
          <w:szCs w:val="22"/>
        </w:rPr>
        <w:object w:dxaOrig="999" w:dyaOrig="340" w14:anchorId="3006E2C0">
          <v:shape id="_x0000_i1052" type="#_x0000_t75" style="width:50.1pt;height:17.55pt" o:ole="">
            <v:imagedata r:id="rId62" o:title=""/>
          </v:shape>
          <o:OLEObject Type="Embed" ProgID="Equation.DSMT4" ShapeID="_x0000_i1052" DrawAspect="Content" ObjectID="_1680805873" r:id="rId6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EC69CB">
        <w:rPr>
          <w:rFonts w:ascii="Palatino Linotype" w:hAnsi="Palatino Linotype"/>
          <w:position w:val="-22"/>
          <w:sz w:val="22"/>
          <w:szCs w:val="22"/>
        </w:rPr>
        <w:object w:dxaOrig="1060" w:dyaOrig="639" w14:anchorId="1335A31D">
          <v:shape id="_x0000_i1053" type="#_x0000_t75" style="width:53.2pt;height:31.95pt" o:ole="">
            <v:imagedata r:id="rId64" o:title=""/>
          </v:shape>
          <o:OLEObject Type="Embed" ProgID="Equation.DSMT4" ShapeID="_x0000_i1053" DrawAspect="Content" ObjectID="_1680805874" r:id="rId65"/>
        </w:object>
      </w:r>
    </w:p>
    <w:p w14:paraId="5CEAE884" w14:textId="2AAD7B14" w:rsidR="00EC69CB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EC69CB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6:</w:t>
      </w:r>
      <w:r w:rsidR="00EC69CB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EC69CB">
        <w:rPr>
          <w:rFonts w:ascii="Palatino Linotype" w:hAnsi="Palatino Linotype"/>
          <w:sz w:val="22"/>
          <w:szCs w:val="22"/>
        </w:rPr>
        <w:t xml:space="preserve">Số nghiệm của phương trình </w:t>
      </w:r>
      <w:r w:rsidR="00EC69CB" w:rsidRPr="00EC69CB">
        <w:rPr>
          <w:rFonts w:ascii="Palatino Linotype" w:hAnsi="Palatino Linotype"/>
          <w:position w:val="-6"/>
          <w:sz w:val="22"/>
          <w:szCs w:val="22"/>
        </w:rPr>
        <w:object w:dxaOrig="820" w:dyaOrig="360" w14:anchorId="0BBF4E54">
          <v:shape id="_x0000_i1054" type="#_x0000_t75" style="width:40.7pt;height:18.15pt" o:ole="">
            <v:imagedata r:id="rId66" o:title=""/>
          </v:shape>
          <o:OLEObject Type="Embed" ProgID="Equation.DSMT4" ShapeID="_x0000_i1054" DrawAspect="Content" ObjectID="_1680805875" r:id="rId67"/>
        </w:object>
      </w:r>
      <w:r w:rsidR="00EC69CB">
        <w:rPr>
          <w:rFonts w:ascii="Palatino Linotype" w:hAnsi="Palatino Linotype"/>
          <w:sz w:val="22"/>
          <w:szCs w:val="22"/>
        </w:rPr>
        <w:t xml:space="preserve"> bằng</w:t>
      </w:r>
    </w:p>
    <w:p w14:paraId="3AE6FB53" w14:textId="77777777" w:rsidR="00EC69CB" w:rsidRDefault="00EC69CB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2.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1.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3.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0.</w:t>
      </w:r>
    </w:p>
    <w:p w14:paraId="4A448428" w14:textId="20337D5A" w:rsidR="00EC69CB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EC69CB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7:</w:t>
      </w:r>
      <w:r w:rsidR="00EC69CB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EC69CB">
        <w:rPr>
          <w:rFonts w:ascii="Palatino Linotype" w:hAnsi="Palatino Linotype"/>
          <w:sz w:val="22"/>
          <w:szCs w:val="22"/>
        </w:rPr>
        <w:t xml:space="preserve">Trong không gian </w:t>
      </w:r>
      <w:r w:rsidR="00EC69CB">
        <w:rPr>
          <w:rFonts w:ascii="Palatino Linotype" w:hAnsi="Palatino Linotype"/>
          <w:i/>
          <w:sz w:val="22"/>
          <w:szCs w:val="22"/>
        </w:rPr>
        <w:t>Oxyz,</w:t>
      </w:r>
      <w:r w:rsidR="00EC69CB">
        <w:rPr>
          <w:rFonts w:ascii="Palatino Linotype" w:hAnsi="Palatino Linotype"/>
          <w:sz w:val="22"/>
          <w:szCs w:val="22"/>
        </w:rPr>
        <w:t xml:space="preserve"> mặt cầu </w:t>
      </w:r>
      <w:r w:rsidR="00014092" w:rsidRPr="00EC69CB">
        <w:rPr>
          <w:rFonts w:ascii="Palatino Linotype" w:hAnsi="Palatino Linotype"/>
          <w:position w:val="-14"/>
          <w:sz w:val="22"/>
          <w:szCs w:val="22"/>
        </w:rPr>
        <w:object w:dxaOrig="3580" w:dyaOrig="400" w14:anchorId="452CA83C">
          <v:shape id="_x0000_i1055" type="#_x0000_t75" style="width:179.05pt;height:20.05pt" o:ole="">
            <v:imagedata r:id="rId68" o:title=""/>
          </v:shape>
          <o:OLEObject Type="Embed" ProgID="Equation.DSMT4" ShapeID="_x0000_i1055" DrawAspect="Content" ObjectID="_1680805876" r:id="rId69"/>
        </w:object>
      </w:r>
      <w:r w:rsidR="00014092">
        <w:rPr>
          <w:rFonts w:ascii="Palatino Linotype" w:hAnsi="Palatino Linotype"/>
          <w:sz w:val="22"/>
          <w:szCs w:val="22"/>
        </w:rPr>
        <w:t xml:space="preserve"> có bán kính bằng</w:t>
      </w:r>
    </w:p>
    <w:p w14:paraId="1D68B404" w14:textId="03AE68C5" w:rsidR="00FE0986" w:rsidRDefault="00014092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b/>
          <w:color w:val="187C8B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4.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014092">
        <w:rPr>
          <w:rFonts w:ascii="Palatino Linotype" w:hAnsi="Palatino Linotype"/>
          <w:position w:val="-8"/>
          <w:sz w:val="22"/>
          <w:szCs w:val="22"/>
        </w:rPr>
        <w:object w:dxaOrig="400" w:dyaOrig="360" w14:anchorId="5D3ED6B8">
          <v:shape id="_x0000_i1783" type="#_x0000_t75" style="width:20.05pt;height:18.15pt" o:ole="">
            <v:imagedata r:id="rId70" o:title=""/>
          </v:shape>
          <o:OLEObject Type="Embed" ProgID="Equation.DSMT4" ShapeID="_x0000_i1783" DrawAspect="Content" ObjectID="_1680805877" r:id="rId7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25.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5.</w:t>
      </w:r>
    </w:p>
    <w:p w14:paraId="54CEB6C6" w14:textId="67B1A488" w:rsidR="00014092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014092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8:</w:t>
      </w:r>
      <w:r w:rsidR="00014092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014092">
        <w:rPr>
          <w:rFonts w:ascii="Palatino Linotype" w:hAnsi="Palatino Linotype"/>
          <w:sz w:val="22"/>
          <w:szCs w:val="22"/>
        </w:rPr>
        <w:t xml:space="preserve">Gọi </w:t>
      </w:r>
      <w:r w:rsidR="00014092">
        <w:rPr>
          <w:rFonts w:ascii="Palatino Linotype" w:hAnsi="Palatino Linotype"/>
          <w:i/>
          <w:sz w:val="22"/>
          <w:szCs w:val="22"/>
        </w:rPr>
        <w:t>I, R</w:t>
      </w:r>
      <w:r w:rsidR="00014092">
        <w:rPr>
          <w:rFonts w:ascii="Palatino Linotype" w:hAnsi="Palatino Linotype"/>
          <w:sz w:val="22"/>
          <w:szCs w:val="22"/>
        </w:rPr>
        <w:t xml:space="preserve"> lần lượt là độ dài đường sinh và bán kính đáy của hình trụ </w:t>
      </w:r>
      <w:r w:rsidR="00014092" w:rsidRPr="00014092">
        <w:rPr>
          <w:rFonts w:ascii="Palatino Linotype" w:hAnsi="Palatino Linotype"/>
          <w:position w:val="-14"/>
          <w:sz w:val="22"/>
          <w:szCs w:val="22"/>
        </w:rPr>
        <w:object w:dxaOrig="440" w:dyaOrig="400" w14:anchorId="4EC03147">
          <v:shape id="_x0000_i1057" type="#_x0000_t75" style="width:21.9pt;height:20.05pt" o:ole="">
            <v:imagedata r:id="rId72" o:title=""/>
          </v:shape>
          <o:OLEObject Type="Embed" ProgID="Equation.DSMT4" ShapeID="_x0000_i1057" DrawAspect="Content" ObjectID="_1680805878" r:id="rId73"/>
        </w:object>
      </w:r>
      <w:r w:rsidR="00014092">
        <w:rPr>
          <w:rFonts w:ascii="Palatino Linotype" w:hAnsi="Palatino Linotype"/>
          <w:sz w:val="22"/>
          <w:szCs w:val="22"/>
        </w:rPr>
        <w:t xml:space="preserve"> Diện tích xung quanh </w:t>
      </w:r>
      <w:r w:rsidR="00014092" w:rsidRPr="00014092">
        <w:rPr>
          <w:rFonts w:ascii="Palatino Linotype" w:hAnsi="Palatino Linotype"/>
          <w:position w:val="-16"/>
          <w:sz w:val="22"/>
          <w:szCs w:val="22"/>
        </w:rPr>
        <w:object w:dxaOrig="320" w:dyaOrig="400" w14:anchorId="3E2F41DE">
          <v:shape id="_x0000_i1058" type="#_x0000_t75" style="width:16.3pt;height:20.05pt" o:ole="">
            <v:imagedata r:id="rId74" o:title=""/>
          </v:shape>
          <o:OLEObject Type="Embed" ProgID="Equation.DSMT4" ShapeID="_x0000_i1058" DrawAspect="Content" ObjectID="_1680805879" r:id="rId75"/>
        </w:object>
      </w:r>
      <w:r w:rsidR="00014092">
        <w:rPr>
          <w:rFonts w:ascii="Palatino Linotype" w:hAnsi="Palatino Linotype"/>
          <w:sz w:val="22"/>
          <w:szCs w:val="22"/>
        </w:rPr>
        <w:t xml:space="preserve"> của hình trụ </w:t>
      </w:r>
      <w:r w:rsidR="00014092" w:rsidRPr="00014092">
        <w:rPr>
          <w:rFonts w:ascii="Palatino Linotype" w:hAnsi="Palatino Linotype"/>
          <w:position w:val="-14"/>
          <w:sz w:val="22"/>
          <w:szCs w:val="22"/>
        </w:rPr>
        <w:object w:dxaOrig="380" w:dyaOrig="400" w14:anchorId="35FEA9A8">
          <v:shape id="_x0000_i1059" type="#_x0000_t75" style="width:18.8pt;height:20.05pt" o:ole="">
            <v:imagedata r:id="rId76" o:title=""/>
          </v:shape>
          <o:OLEObject Type="Embed" ProgID="Equation.DSMT4" ShapeID="_x0000_i1059" DrawAspect="Content" ObjectID="_1680805880" r:id="rId77"/>
        </w:object>
      </w:r>
      <w:r w:rsidR="00014092">
        <w:rPr>
          <w:rFonts w:ascii="Palatino Linotype" w:hAnsi="Palatino Linotype"/>
          <w:sz w:val="22"/>
          <w:szCs w:val="22"/>
        </w:rPr>
        <w:t xml:space="preserve"> là</w:t>
      </w:r>
    </w:p>
    <w:p w14:paraId="1946A20C" w14:textId="77777777" w:rsidR="00014092" w:rsidRDefault="00014092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014092">
        <w:rPr>
          <w:rFonts w:ascii="Palatino Linotype" w:hAnsi="Palatino Linotype"/>
          <w:position w:val="-16"/>
          <w:sz w:val="22"/>
          <w:szCs w:val="22"/>
        </w:rPr>
        <w:object w:dxaOrig="1060" w:dyaOrig="400" w14:anchorId="05BF5ADE">
          <v:shape id="_x0000_i1060" type="#_x0000_t75" style="width:53.2pt;height:20.05pt" o:ole="">
            <v:imagedata r:id="rId78" o:title=""/>
          </v:shape>
          <o:OLEObject Type="Embed" ProgID="Equation.DSMT4" ShapeID="_x0000_i1060" DrawAspect="Content" ObjectID="_1680805881" r:id="rId7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014092">
        <w:rPr>
          <w:rFonts w:ascii="Palatino Linotype" w:hAnsi="Palatino Linotype"/>
          <w:position w:val="-16"/>
          <w:sz w:val="22"/>
          <w:szCs w:val="22"/>
        </w:rPr>
        <w:object w:dxaOrig="940" w:dyaOrig="400" w14:anchorId="190D990B">
          <v:shape id="_x0000_i1061" type="#_x0000_t75" style="width:46.95pt;height:20.05pt" o:ole="">
            <v:imagedata r:id="rId80" o:title=""/>
          </v:shape>
          <o:OLEObject Type="Embed" ProgID="Equation.DSMT4" ShapeID="_x0000_i1061" DrawAspect="Content" ObjectID="_1680805882" r:id="rId8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014092">
        <w:rPr>
          <w:rFonts w:ascii="Palatino Linotype" w:hAnsi="Palatino Linotype"/>
          <w:position w:val="-16"/>
          <w:sz w:val="22"/>
          <w:szCs w:val="22"/>
        </w:rPr>
        <w:object w:dxaOrig="1520" w:dyaOrig="420" w14:anchorId="39B4FCC9">
          <v:shape id="_x0000_i1062" type="#_x0000_t75" style="width:75.75pt;height:21.3pt" o:ole="">
            <v:imagedata r:id="rId82" o:title=""/>
          </v:shape>
          <o:OLEObject Type="Embed" ProgID="Equation.DSMT4" ShapeID="_x0000_i1062" DrawAspect="Content" ObjectID="_1680805883" r:id="rId8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014092">
        <w:rPr>
          <w:rFonts w:ascii="Palatino Linotype" w:hAnsi="Palatino Linotype"/>
          <w:position w:val="-16"/>
          <w:sz w:val="22"/>
          <w:szCs w:val="22"/>
        </w:rPr>
        <w:object w:dxaOrig="1740" w:dyaOrig="420" w14:anchorId="6F5270ED">
          <v:shape id="_x0000_i1063" type="#_x0000_t75" style="width:87.05pt;height:21.3pt" o:ole="">
            <v:imagedata r:id="rId84" o:title=""/>
          </v:shape>
          <o:OLEObject Type="Embed" ProgID="Equation.DSMT4" ShapeID="_x0000_i1063" DrawAspect="Content" ObjectID="_1680805884" r:id="rId85"/>
        </w:object>
      </w:r>
    </w:p>
    <w:p w14:paraId="45C37136" w14:textId="5321E26B" w:rsidR="00014092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lastRenderedPageBreak/>
        <w:t>Câu</w:t>
      </w:r>
      <w:r w:rsidR="00014092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9:</w:t>
      </w:r>
      <w:r w:rsidR="00014092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014092">
        <w:rPr>
          <w:rFonts w:ascii="Palatino Linotype" w:hAnsi="Palatino Linotype"/>
          <w:sz w:val="22"/>
          <w:szCs w:val="22"/>
        </w:rPr>
        <w:t xml:space="preserve">Cho hàm số </w:t>
      </w:r>
      <w:r w:rsidR="00014092" w:rsidRPr="00014092">
        <w:rPr>
          <w:rFonts w:ascii="Palatino Linotype" w:hAnsi="Palatino Linotype"/>
          <w:position w:val="-14"/>
          <w:sz w:val="22"/>
          <w:szCs w:val="22"/>
        </w:rPr>
        <w:object w:dxaOrig="859" w:dyaOrig="400" w14:anchorId="48C31FFF">
          <v:shape id="_x0000_i1064" type="#_x0000_t75" style="width:43.2pt;height:20.05pt" o:ole="">
            <v:imagedata r:id="rId86" o:title=""/>
          </v:shape>
          <o:OLEObject Type="Embed" ProgID="Equation.DSMT4" ShapeID="_x0000_i1064" DrawAspect="Content" ObjectID="_1680805885" r:id="rId87"/>
        </w:object>
      </w:r>
      <w:r w:rsidR="00014092">
        <w:rPr>
          <w:rFonts w:ascii="Palatino Linotype" w:hAnsi="Palatino Linotype"/>
          <w:sz w:val="22"/>
          <w:szCs w:val="22"/>
        </w:rPr>
        <w:t xml:space="preserve"> liên tục trên </w:t>
      </w:r>
      <w:r w:rsidR="00014092" w:rsidRPr="00014092">
        <w:rPr>
          <w:rFonts w:ascii="Palatino Linotype" w:hAnsi="Palatino Linotype"/>
          <w:position w:val="-14"/>
          <w:sz w:val="22"/>
          <w:szCs w:val="22"/>
        </w:rPr>
        <w:object w:dxaOrig="620" w:dyaOrig="400" w14:anchorId="00AF42B2">
          <v:shape id="_x0000_i1065" type="#_x0000_t75" style="width:31.3pt;height:20.05pt" o:ole="">
            <v:imagedata r:id="rId88" o:title=""/>
          </v:shape>
          <o:OLEObject Type="Embed" ProgID="Equation.DSMT4" ShapeID="_x0000_i1065" DrawAspect="Content" ObjectID="_1680805886" r:id="rId89"/>
        </w:object>
      </w:r>
      <w:r w:rsidR="00014092">
        <w:rPr>
          <w:rFonts w:ascii="Palatino Linotype" w:hAnsi="Palatino Linotype"/>
          <w:sz w:val="22"/>
          <w:szCs w:val="22"/>
        </w:rPr>
        <w:t xml:space="preserve"> Gọi </w:t>
      </w:r>
      <w:r w:rsidR="00014092" w:rsidRPr="00014092">
        <w:rPr>
          <w:rFonts w:ascii="Palatino Linotype" w:hAnsi="Palatino Linotype"/>
          <w:position w:val="-14"/>
          <w:sz w:val="22"/>
          <w:szCs w:val="22"/>
        </w:rPr>
        <w:object w:dxaOrig="440" w:dyaOrig="400" w14:anchorId="5E9E5DF6">
          <v:shape id="_x0000_i1066" type="#_x0000_t75" style="width:21.9pt;height:20.05pt" o:ole="">
            <v:imagedata r:id="rId90" o:title=""/>
          </v:shape>
          <o:OLEObject Type="Embed" ProgID="Equation.DSMT4" ShapeID="_x0000_i1066" DrawAspect="Content" ObjectID="_1680805887" r:id="rId91"/>
        </w:object>
      </w:r>
      <w:r w:rsidR="00014092">
        <w:rPr>
          <w:rFonts w:ascii="Palatino Linotype" w:hAnsi="Palatino Linotype"/>
          <w:sz w:val="22"/>
          <w:szCs w:val="22"/>
        </w:rPr>
        <w:t xml:space="preserve"> là hình phẳng giới hạn bởi đồ thị các hàm số </w:t>
      </w:r>
      <w:r w:rsidR="00014092" w:rsidRPr="00014092">
        <w:rPr>
          <w:rFonts w:ascii="Palatino Linotype" w:hAnsi="Palatino Linotype"/>
          <w:position w:val="-14"/>
          <w:sz w:val="22"/>
          <w:szCs w:val="22"/>
        </w:rPr>
        <w:object w:dxaOrig="1440" w:dyaOrig="400" w14:anchorId="7C878227">
          <v:shape id="_x0000_i1067" type="#_x0000_t75" style="width:1in;height:20.05pt" o:ole="">
            <v:imagedata r:id="rId92" o:title=""/>
          </v:shape>
          <o:OLEObject Type="Embed" ProgID="Equation.DSMT4" ShapeID="_x0000_i1067" DrawAspect="Content" ObjectID="_1680805888" r:id="rId93"/>
        </w:object>
      </w:r>
      <w:r w:rsidR="00014092">
        <w:rPr>
          <w:rFonts w:ascii="Palatino Linotype" w:hAnsi="Palatino Linotype"/>
          <w:sz w:val="22"/>
          <w:szCs w:val="22"/>
        </w:rPr>
        <w:t xml:space="preserve"> và hai đường thẳng </w:t>
      </w:r>
      <w:r w:rsidR="00014092" w:rsidRPr="00014092">
        <w:rPr>
          <w:rFonts w:ascii="Palatino Linotype" w:hAnsi="Palatino Linotype"/>
          <w:position w:val="-12"/>
          <w:sz w:val="22"/>
          <w:szCs w:val="22"/>
        </w:rPr>
        <w:object w:dxaOrig="1080" w:dyaOrig="320" w14:anchorId="75990B06">
          <v:shape id="_x0000_i1068" type="#_x0000_t75" style="width:53.85pt;height:16.3pt" o:ole="">
            <v:imagedata r:id="rId94" o:title=""/>
          </v:shape>
          <o:OLEObject Type="Embed" ProgID="Equation.DSMT4" ShapeID="_x0000_i1068" DrawAspect="Content" ObjectID="_1680805889" r:id="rId95"/>
        </w:object>
      </w:r>
      <w:r w:rsidR="00014092">
        <w:rPr>
          <w:rFonts w:ascii="Palatino Linotype" w:hAnsi="Palatino Linotype"/>
          <w:sz w:val="22"/>
          <w:szCs w:val="22"/>
        </w:rPr>
        <w:t xml:space="preserve"> Khi </w:t>
      </w:r>
      <w:r w:rsidR="00014092" w:rsidRPr="00014092">
        <w:rPr>
          <w:rFonts w:ascii="Palatino Linotype" w:hAnsi="Palatino Linotype"/>
          <w:position w:val="-14"/>
          <w:sz w:val="22"/>
          <w:szCs w:val="22"/>
        </w:rPr>
        <w:object w:dxaOrig="440" w:dyaOrig="400" w14:anchorId="0B48E4F0">
          <v:shape id="_x0000_i1069" type="#_x0000_t75" style="width:21.9pt;height:20.05pt" o:ole="">
            <v:imagedata r:id="rId96" o:title=""/>
          </v:shape>
          <o:OLEObject Type="Embed" ProgID="Equation.DSMT4" ShapeID="_x0000_i1069" DrawAspect="Content" ObjectID="_1680805890" r:id="rId97"/>
        </w:object>
      </w:r>
      <w:r w:rsidR="00014092">
        <w:rPr>
          <w:rFonts w:ascii="Palatino Linotype" w:hAnsi="Palatino Linotype"/>
          <w:sz w:val="22"/>
          <w:szCs w:val="22"/>
        </w:rPr>
        <w:t xml:space="preserve"> quay xung quanh trục </w:t>
      </w:r>
      <w:r w:rsidR="00014092">
        <w:rPr>
          <w:rFonts w:ascii="Palatino Linotype" w:hAnsi="Palatino Linotype"/>
          <w:i/>
          <w:sz w:val="22"/>
          <w:szCs w:val="22"/>
        </w:rPr>
        <w:t>Ox</w:t>
      </w:r>
      <w:r w:rsidR="00014092">
        <w:rPr>
          <w:rFonts w:ascii="Palatino Linotype" w:hAnsi="Palatino Linotype"/>
          <w:sz w:val="22"/>
          <w:szCs w:val="22"/>
        </w:rPr>
        <w:t xml:space="preserve"> tạo thành vật thể tròn xoay có thể tích được tính bởi công thức</w:t>
      </w:r>
    </w:p>
    <w:p w14:paraId="75DB1010" w14:textId="77777777" w:rsidR="00014092" w:rsidRDefault="00014092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014092">
        <w:rPr>
          <w:rFonts w:ascii="Palatino Linotype" w:hAnsi="Palatino Linotype"/>
          <w:position w:val="-32"/>
          <w:sz w:val="22"/>
          <w:szCs w:val="22"/>
        </w:rPr>
        <w:object w:dxaOrig="1780" w:dyaOrig="760" w14:anchorId="06837321">
          <v:shape id="_x0000_i1070" type="#_x0000_t75" style="width:89.55pt;height:38.2pt" o:ole="">
            <v:imagedata r:id="rId98" o:title=""/>
          </v:shape>
          <o:OLEObject Type="Embed" ProgID="Equation.DSMT4" ShapeID="_x0000_i1070" DrawAspect="Content" ObjectID="_1680805891" r:id="rId9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014092">
        <w:rPr>
          <w:rFonts w:ascii="Palatino Linotype" w:hAnsi="Palatino Linotype"/>
          <w:position w:val="-32"/>
          <w:sz w:val="22"/>
          <w:szCs w:val="22"/>
        </w:rPr>
        <w:object w:dxaOrig="1880" w:dyaOrig="760" w14:anchorId="7BE46558">
          <v:shape id="_x0000_i1071" type="#_x0000_t75" style="width:93.9pt;height:38.2pt" o:ole="">
            <v:imagedata r:id="rId100" o:title=""/>
          </v:shape>
          <o:OLEObject Type="Embed" ProgID="Equation.DSMT4" ShapeID="_x0000_i1071" DrawAspect="Content" ObjectID="_1680805892" r:id="rId10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="007B1CFE" w:rsidRPr="00014092">
        <w:rPr>
          <w:rFonts w:ascii="Palatino Linotype" w:hAnsi="Palatino Linotype"/>
          <w:position w:val="-32"/>
          <w:sz w:val="22"/>
          <w:szCs w:val="22"/>
        </w:rPr>
        <w:object w:dxaOrig="1480" w:dyaOrig="760" w14:anchorId="0410CF31">
          <v:shape id="_x0000_i1072" type="#_x0000_t75" style="width:74.5pt;height:38.2pt" o:ole="">
            <v:imagedata r:id="rId102" o:title=""/>
          </v:shape>
          <o:OLEObject Type="Embed" ProgID="Equation.DSMT4" ShapeID="_x0000_i1072" DrawAspect="Content" ObjectID="_1680805893" r:id="rId103"/>
        </w:object>
      </w:r>
      <w:r w:rsidR="007B1CFE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 w:rsidR="007B1CFE">
        <w:rPr>
          <w:rFonts w:ascii="Palatino Linotype" w:hAnsi="Palatino Linotype"/>
          <w:sz w:val="22"/>
          <w:szCs w:val="22"/>
        </w:rPr>
        <w:t xml:space="preserve"> </w:t>
      </w:r>
      <w:r w:rsidR="007B1CFE" w:rsidRPr="007B1CFE">
        <w:rPr>
          <w:rFonts w:ascii="Palatino Linotype" w:hAnsi="Palatino Linotype"/>
          <w:position w:val="-32"/>
          <w:sz w:val="22"/>
          <w:szCs w:val="22"/>
        </w:rPr>
        <w:object w:dxaOrig="1660" w:dyaOrig="760" w14:anchorId="13E945C6">
          <v:shape id="_x0000_i1073" type="#_x0000_t75" style="width:83.25pt;height:38.2pt" o:ole="">
            <v:imagedata r:id="rId104" o:title=""/>
          </v:shape>
          <o:OLEObject Type="Embed" ProgID="Equation.DSMT4" ShapeID="_x0000_i1073" DrawAspect="Content" ObjectID="_1680805894" r:id="rId105"/>
        </w:object>
      </w:r>
    </w:p>
    <w:p w14:paraId="700421C8" w14:textId="262ADDD8" w:rsidR="007B1CFE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7B1CFE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10:</w:t>
      </w:r>
      <w:r w:rsidR="007B1CFE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7B1CFE">
        <w:rPr>
          <w:rFonts w:ascii="Palatino Linotype" w:hAnsi="Palatino Linotype"/>
          <w:sz w:val="22"/>
          <w:szCs w:val="22"/>
        </w:rPr>
        <w:t xml:space="preserve">Trong không gian </w:t>
      </w:r>
      <w:r w:rsidR="007B1CFE">
        <w:rPr>
          <w:rFonts w:ascii="Palatino Linotype" w:hAnsi="Palatino Linotype"/>
          <w:i/>
          <w:sz w:val="22"/>
          <w:szCs w:val="22"/>
        </w:rPr>
        <w:t>Oxyz,</w:t>
      </w:r>
      <w:r w:rsidR="007B1CFE">
        <w:rPr>
          <w:rFonts w:ascii="Palatino Linotype" w:hAnsi="Palatino Linotype"/>
          <w:sz w:val="22"/>
          <w:szCs w:val="22"/>
        </w:rPr>
        <w:t xml:space="preserve"> cho mặt phẳng </w:t>
      </w:r>
      <w:r w:rsidR="007B1CFE" w:rsidRPr="007B1CFE">
        <w:rPr>
          <w:rFonts w:ascii="Palatino Linotype" w:hAnsi="Palatino Linotype"/>
          <w:position w:val="-14"/>
          <w:sz w:val="22"/>
          <w:szCs w:val="22"/>
        </w:rPr>
        <w:object w:dxaOrig="2280" w:dyaOrig="400" w14:anchorId="77266E87">
          <v:shape id="_x0000_i1074" type="#_x0000_t75" style="width:113.95pt;height:20.05pt" o:ole="">
            <v:imagedata r:id="rId106" o:title=""/>
          </v:shape>
          <o:OLEObject Type="Embed" ProgID="Equation.DSMT4" ShapeID="_x0000_i1074" DrawAspect="Content" ObjectID="_1680805895" r:id="rId107"/>
        </w:object>
      </w:r>
      <w:r w:rsidR="007B1CFE">
        <w:rPr>
          <w:rFonts w:ascii="Palatino Linotype" w:hAnsi="Palatino Linotype"/>
          <w:sz w:val="22"/>
          <w:szCs w:val="22"/>
        </w:rPr>
        <w:t xml:space="preserve"> Mặt phẳng </w:t>
      </w:r>
      <w:r w:rsidR="007B1CFE" w:rsidRPr="007B1CFE">
        <w:rPr>
          <w:rFonts w:ascii="Palatino Linotype" w:hAnsi="Palatino Linotype"/>
          <w:position w:val="-14"/>
          <w:sz w:val="22"/>
          <w:szCs w:val="22"/>
        </w:rPr>
        <w:object w:dxaOrig="380" w:dyaOrig="400" w14:anchorId="186B3AB0">
          <v:shape id="_x0000_i1075" type="#_x0000_t75" style="width:18.8pt;height:20.05pt" o:ole="">
            <v:imagedata r:id="rId108" o:title=""/>
          </v:shape>
          <o:OLEObject Type="Embed" ProgID="Equation.DSMT4" ShapeID="_x0000_i1075" DrawAspect="Content" ObjectID="_1680805896" r:id="rId109"/>
        </w:object>
      </w:r>
      <w:r w:rsidR="007B1CFE">
        <w:rPr>
          <w:rFonts w:ascii="Palatino Linotype" w:hAnsi="Palatino Linotype"/>
          <w:sz w:val="22"/>
          <w:szCs w:val="22"/>
        </w:rPr>
        <w:t xml:space="preserve"> có một vectơ pháp tuyến là</w:t>
      </w:r>
    </w:p>
    <w:p w14:paraId="6990EC1E" w14:textId="77777777" w:rsidR="007B1CFE" w:rsidRDefault="007B1CFE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7B1CFE">
        <w:rPr>
          <w:rFonts w:ascii="Palatino Linotype" w:hAnsi="Palatino Linotype"/>
          <w:position w:val="-14"/>
          <w:sz w:val="22"/>
          <w:szCs w:val="22"/>
        </w:rPr>
        <w:object w:dxaOrig="1260" w:dyaOrig="420" w14:anchorId="64B73F56">
          <v:shape id="_x0000_i1076" type="#_x0000_t75" style="width:63.25pt;height:21.3pt" o:ole="">
            <v:imagedata r:id="rId110" o:title=""/>
          </v:shape>
          <o:OLEObject Type="Embed" ProgID="Equation.DSMT4" ShapeID="_x0000_i1076" DrawAspect="Content" ObjectID="_1680805897" r:id="rId11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7B1CFE">
        <w:rPr>
          <w:rFonts w:ascii="Palatino Linotype" w:hAnsi="Palatino Linotype"/>
          <w:position w:val="-14"/>
          <w:sz w:val="22"/>
          <w:szCs w:val="22"/>
        </w:rPr>
        <w:object w:dxaOrig="1260" w:dyaOrig="420" w14:anchorId="6505B86E">
          <v:shape id="_x0000_i1077" type="#_x0000_t75" style="width:63.25pt;height:21.3pt" o:ole="">
            <v:imagedata r:id="rId112" o:title=""/>
          </v:shape>
          <o:OLEObject Type="Embed" ProgID="Equation.DSMT4" ShapeID="_x0000_i1077" DrawAspect="Content" ObjectID="_1680805898" r:id="rId11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7B1CFE">
        <w:rPr>
          <w:rFonts w:ascii="Palatino Linotype" w:hAnsi="Palatino Linotype"/>
          <w:position w:val="-14"/>
          <w:sz w:val="22"/>
          <w:szCs w:val="22"/>
        </w:rPr>
        <w:object w:dxaOrig="1380" w:dyaOrig="420" w14:anchorId="27814D46">
          <v:shape id="_x0000_i1078" type="#_x0000_t75" style="width:68.85pt;height:21.3pt" o:ole="">
            <v:imagedata r:id="rId114" o:title=""/>
          </v:shape>
          <o:OLEObject Type="Embed" ProgID="Equation.DSMT4" ShapeID="_x0000_i1078" DrawAspect="Content" ObjectID="_1680805899" r:id="rId11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7B1CFE">
        <w:rPr>
          <w:rFonts w:ascii="Palatino Linotype" w:hAnsi="Palatino Linotype"/>
          <w:position w:val="-14"/>
          <w:sz w:val="22"/>
          <w:szCs w:val="22"/>
        </w:rPr>
        <w:object w:dxaOrig="1140" w:dyaOrig="420" w14:anchorId="267E2CD4">
          <v:shape id="_x0000_i1079" type="#_x0000_t75" style="width:56.95pt;height:21.3pt" o:ole="">
            <v:imagedata r:id="rId116" o:title=""/>
          </v:shape>
          <o:OLEObject Type="Embed" ProgID="Equation.DSMT4" ShapeID="_x0000_i1079" DrawAspect="Content" ObjectID="_1680805900" r:id="rId117"/>
        </w:object>
      </w:r>
    </w:p>
    <w:p w14:paraId="77BF1B7A" w14:textId="2B2BC47C" w:rsidR="007B1CFE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7B1CFE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11:</w:t>
      </w:r>
      <w:r w:rsidR="007B1CFE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7B1CFE">
        <w:rPr>
          <w:rFonts w:ascii="Palatino Linotype" w:hAnsi="Palatino Linotype"/>
          <w:sz w:val="22"/>
          <w:szCs w:val="22"/>
        </w:rPr>
        <w:t xml:space="preserve">Nghiệm của phương trình </w:t>
      </w:r>
      <w:r w:rsidR="007B1CFE" w:rsidRPr="007B1CFE">
        <w:rPr>
          <w:rFonts w:ascii="Palatino Linotype" w:hAnsi="Palatino Linotype"/>
          <w:position w:val="-6"/>
          <w:sz w:val="22"/>
          <w:szCs w:val="22"/>
        </w:rPr>
        <w:object w:dxaOrig="740" w:dyaOrig="260" w14:anchorId="518A95E9">
          <v:shape id="_x0000_i1080" type="#_x0000_t75" style="width:36.95pt;height:13.75pt" o:ole="">
            <v:imagedata r:id="rId118" o:title=""/>
          </v:shape>
          <o:OLEObject Type="Embed" ProgID="Equation.DSMT4" ShapeID="_x0000_i1080" DrawAspect="Content" ObjectID="_1680805901" r:id="rId119"/>
        </w:object>
      </w:r>
      <w:r w:rsidR="007B1CFE">
        <w:rPr>
          <w:rFonts w:ascii="Palatino Linotype" w:hAnsi="Palatino Linotype"/>
          <w:sz w:val="22"/>
          <w:szCs w:val="22"/>
        </w:rPr>
        <w:t xml:space="preserve"> thuộc khoảng nào sau đây?</w:t>
      </w:r>
    </w:p>
    <w:p w14:paraId="798E1CB1" w14:textId="77777777" w:rsidR="007B1CFE" w:rsidRDefault="007B1CFE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7B1CFE">
        <w:rPr>
          <w:rFonts w:ascii="Palatino Linotype" w:hAnsi="Palatino Linotype"/>
          <w:position w:val="-18"/>
          <w:sz w:val="22"/>
          <w:szCs w:val="22"/>
        </w:rPr>
        <w:object w:dxaOrig="680" w:dyaOrig="460" w14:anchorId="4CA5DDC4">
          <v:shape id="_x0000_i1081" type="#_x0000_t75" style="width:33.8pt;height:23.15pt" o:ole="">
            <v:imagedata r:id="rId120" o:title=""/>
          </v:shape>
          <o:OLEObject Type="Embed" ProgID="Equation.DSMT4" ShapeID="_x0000_i1081" DrawAspect="Content" ObjectID="_1680805902" r:id="rId12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7B1CFE">
        <w:rPr>
          <w:rFonts w:ascii="Palatino Linotype" w:hAnsi="Palatino Linotype"/>
          <w:position w:val="-14"/>
          <w:sz w:val="22"/>
          <w:szCs w:val="22"/>
        </w:rPr>
        <w:object w:dxaOrig="600" w:dyaOrig="400" w14:anchorId="1239850B">
          <v:shape id="_x0000_i1082" type="#_x0000_t75" style="width:30.05pt;height:20.05pt" o:ole="">
            <v:imagedata r:id="rId122" o:title=""/>
          </v:shape>
          <o:OLEObject Type="Embed" ProgID="Equation.DSMT4" ShapeID="_x0000_i1082" DrawAspect="Content" ObjectID="_1680805903" r:id="rId12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7B1CFE">
        <w:rPr>
          <w:rFonts w:ascii="Palatino Linotype" w:hAnsi="Palatino Linotype"/>
          <w:position w:val="-14"/>
          <w:sz w:val="22"/>
          <w:szCs w:val="22"/>
        </w:rPr>
        <w:object w:dxaOrig="600" w:dyaOrig="400" w14:anchorId="43B1AC7F">
          <v:shape id="_x0000_i1083" type="#_x0000_t75" style="width:30.05pt;height:20.05pt" o:ole="">
            <v:imagedata r:id="rId124" o:title=""/>
          </v:shape>
          <o:OLEObject Type="Embed" ProgID="Equation.DSMT4" ShapeID="_x0000_i1083" DrawAspect="Content" ObjectID="_1680805904" r:id="rId12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7B1CFE">
        <w:rPr>
          <w:rFonts w:ascii="Palatino Linotype" w:hAnsi="Palatino Linotype"/>
          <w:position w:val="-18"/>
          <w:sz w:val="22"/>
          <w:szCs w:val="22"/>
        </w:rPr>
        <w:object w:dxaOrig="780" w:dyaOrig="460" w14:anchorId="12335224">
          <v:shape id="_x0000_i1084" type="#_x0000_t75" style="width:38.8pt;height:23.15pt" o:ole="">
            <v:imagedata r:id="rId126" o:title=""/>
          </v:shape>
          <o:OLEObject Type="Embed" ProgID="Equation.DSMT4" ShapeID="_x0000_i1084" DrawAspect="Content" ObjectID="_1680805905" r:id="rId127"/>
        </w:object>
      </w:r>
    </w:p>
    <w:p w14:paraId="5BEF986D" w14:textId="0D9A9732" w:rsidR="007B1CFE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7B1CFE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12:</w:t>
      </w:r>
      <w:r w:rsidR="007B1CFE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7B1CFE">
        <w:rPr>
          <w:rFonts w:ascii="Palatino Linotype" w:hAnsi="Palatino Linotype"/>
          <w:sz w:val="22"/>
          <w:szCs w:val="22"/>
        </w:rPr>
        <w:t xml:space="preserve">Trong mặt phẳng </w:t>
      </w:r>
      <w:r w:rsidR="007B1CFE">
        <w:rPr>
          <w:rFonts w:ascii="Palatino Linotype" w:hAnsi="Palatino Linotype"/>
          <w:i/>
          <w:sz w:val="22"/>
          <w:szCs w:val="22"/>
        </w:rPr>
        <w:t>Oxyz,</w:t>
      </w:r>
      <w:r w:rsidR="007B1CFE">
        <w:rPr>
          <w:rFonts w:ascii="Palatino Linotype" w:hAnsi="Palatino Linotype"/>
          <w:sz w:val="22"/>
          <w:szCs w:val="22"/>
        </w:rPr>
        <w:t xml:space="preserve"> điểm biểu diễn số phức </w:t>
      </w:r>
      <w:r w:rsidR="007B1CFE" w:rsidRPr="007B1CFE">
        <w:rPr>
          <w:rFonts w:ascii="Palatino Linotype" w:hAnsi="Palatino Linotype"/>
          <w:position w:val="-6"/>
          <w:sz w:val="22"/>
          <w:szCs w:val="22"/>
        </w:rPr>
        <w:object w:dxaOrig="900" w:dyaOrig="260" w14:anchorId="55E2E5ED">
          <v:shape id="_x0000_i1085" type="#_x0000_t75" style="width:45.1pt;height:13.75pt" o:ole="">
            <v:imagedata r:id="rId128" o:title=""/>
          </v:shape>
          <o:OLEObject Type="Embed" ProgID="Equation.DSMT4" ShapeID="_x0000_i1085" DrawAspect="Content" ObjectID="_1680805906" r:id="rId129"/>
        </w:object>
      </w:r>
      <w:r w:rsidR="007B1CFE">
        <w:rPr>
          <w:rFonts w:ascii="Palatino Linotype" w:hAnsi="Palatino Linotype"/>
          <w:sz w:val="22"/>
          <w:szCs w:val="22"/>
        </w:rPr>
        <w:t xml:space="preserve"> là điểm nào trong các điểm </w:t>
      </w:r>
      <w:r w:rsidR="007B1CFE">
        <w:rPr>
          <w:rFonts w:ascii="Palatino Linotype" w:hAnsi="Palatino Linotype"/>
          <w:i/>
          <w:sz w:val="22"/>
          <w:szCs w:val="22"/>
        </w:rPr>
        <w:t>M, N, P, Q</w:t>
      </w:r>
      <w:r w:rsidR="007B1CFE">
        <w:rPr>
          <w:rFonts w:ascii="Palatino Linotype" w:hAnsi="Palatino Linotype"/>
          <w:sz w:val="22"/>
          <w:szCs w:val="22"/>
        </w:rPr>
        <w:t xml:space="preserve"> ở hình bên dưới?</w:t>
      </w:r>
    </w:p>
    <w:p w14:paraId="11B77D9E" w14:textId="77777777" w:rsidR="007B1CFE" w:rsidRDefault="0055796A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center"/>
        <w:rPr>
          <w:rFonts w:ascii="Palatino Linotype" w:hAnsi="Palatino Linotype"/>
          <w:sz w:val="22"/>
          <w:szCs w:val="22"/>
        </w:rPr>
      </w:pPr>
      <w:r>
        <w:rPr>
          <w:noProof/>
          <w:lang w:eastAsia="en-US"/>
        </w:rPr>
        <mc:AlternateContent>
          <mc:Choice Requires="wpg">
            <w:drawing>
              <wp:inline distT="0" distB="0" distL="0" distR="0" wp14:anchorId="7C9B8D6F" wp14:editId="768DE171">
                <wp:extent cx="1354215" cy="1458234"/>
                <wp:effectExtent l="0" t="0" r="0" b="0"/>
                <wp:docPr id="1436839140" name="Group 14368391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4215" cy="1458234"/>
                          <a:chOff x="0" y="0"/>
                          <a:chExt cx="1354215" cy="1458234"/>
                        </a:xfrm>
                      </wpg:grpSpPr>
                      <wpg:grpSp>
                        <wpg:cNvPr id="18645" name="Group 18645"/>
                        <wpg:cNvGrpSpPr/>
                        <wpg:grpSpPr>
                          <a:xfrm>
                            <a:off x="0" y="0"/>
                            <a:ext cx="1354215" cy="1458234"/>
                            <a:chOff x="-2984520" y="256"/>
                            <a:chExt cx="1354215" cy="1458234"/>
                          </a:xfrm>
                        </wpg:grpSpPr>
                        <wpg:grpSp>
                          <wpg:cNvPr id="39" name="Group 39"/>
                          <wpg:cNvGrpSpPr/>
                          <wpg:grpSpPr>
                            <a:xfrm>
                              <a:off x="-2984520" y="256"/>
                              <a:ext cx="1354215" cy="1458234"/>
                              <a:chOff x="-12182072" y="-127847"/>
                              <a:chExt cx="1354917" cy="1459395"/>
                            </a:xfrm>
                          </wpg:grpSpPr>
                          <wpg:grpSp>
                            <wpg:cNvPr id="40" name="Group 40"/>
                            <wpg:cNvGrpSpPr/>
                            <wpg:grpSpPr>
                              <a:xfrm>
                                <a:off x="-12182072" y="-127847"/>
                                <a:ext cx="1354917" cy="1365134"/>
                                <a:chOff x="-12182072" y="-127847"/>
                                <a:chExt cx="1354917" cy="1365134"/>
                              </a:xfrm>
                            </wpg:grpSpPr>
                            <wpg:grpSp>
                              <wpg:cNvPr id="41" name="Group 41"/>
                              <wpg:cNvGrpSpPr/>
                              <wpg:grpSpPr>
                                <a:xfrm>
                                  <a:off x="-12182072" y="-127847"/>
                                  <a:ext cx="1354917" cy="1365134"/>
                                  <a:chOff x="-12620623" y="-347038"/>
                                  <a:chExt cx="1354960" cy="1365594"/>
                                </a:xfrm>
                              </wpg:grpSpPr>
                              <wpg:grpSp>
                                <wpg:cNvPr id="42" name="Group 42"/>
                                <wpg:cNvGrpSpPr/>
                                <wpg:grpSpPr>
                                  <a:xfrm>
                                    <a:off x="-12620623" y="-242871"/>
                                    <a:ext cx="1354960" cy="1261427"/>
                                    <a:chOff x="-12620623" y="-322384"/>
                                    <a:chExt cx="1354960" cy="1261427"/>
                                  </a:xfrm>
                                </wpg:grpSpPr>
                                <wps:wsp>
                                  <wps:cNvPr id="43" name="Straight Arrow Connector 43"/>
                                  <wps:cNvCnPr/>
                                  <wps:spPr>
                                    <a:xfrm flipV="1">
                                      <a:off x="-12620623" y="359118"/>
                                      <a:ext cx="1224674" cy="0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rgbClr val="187C8B"/>
                                      </a:solidFill>
                                      <a:tailEnd type="stealt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4" name="Straight Arrow Connector 44"/>
                                  <wps:cNvCnPr/>
                                  <wps:spPr>
                                    <a:xfrm flipH="1" flipV="1">
                                      <a:off x="-12034065" y="-322384"/>
                                      <a:ext cx="0" cy="1261427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rgbClr val="187C8B"/>
                                      </a:solidFill>
                                      <a:tailEnd type="stealt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45" name="Text Box 45"/>
                                  <wps:cNvSpPr txBox="1"/>
                                  <wps:spPr>
                                    <a:xfrm>
                                      <a:off x="-12244487" y="320882"/>
                                      <a:ext cx="285583" cy="2854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BD4D78B" w14:textId="77777777" w:rsidR="00123C15" w:rsidRPr="0006115B" w:rsidRDefault="00123C15" w:rsidP="0055796A">
                                        <w:pPr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06115B"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6" name="Text Box 46"/>
                                  <wps:cNvSpPr txBox="1"/>
                                  <wps:spPr>
                                    <a:xfrm>
                                      <a:off x="-11551246" y="321050"/>
                                      <a:ext cx="285583" cy="2854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CB3F1F9" w14:textId="77777777" w:rsidR="00123C15" w:rsidRPr="0006115B" w:rsidRDefault="00123C15" w:rsidP="0055796A">
                                        <w:pPr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06115B"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  <w:t>x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7" name="Text Box 47"/>
                                  <wps:cNvSpPr txBox="1"/>
                                  <wps:spPr>
                                    <a:xfrm>
                                      <a:off x="-12216922" y="-261346"/>
                                      <a:ext cx="284950" cy="2849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CF130BE" w14:textId="77777777" w:rsidR="00123C15" w:rsidRPr="00ED6D57" w:rsidRDefault="00123C15" w:rsidP="0055796A">
                                        <w:pPr>
                                          <w:rPr>
                                            <w:rFonts w:ascii="Palatino Linotype" w:hAnsi="Palatino Linotype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hAnsi="Palatino Linotype"/>
                                            <w:sz w:val="18"/>
                                            <w:szCs w:val="18"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8" name="Text Box 48"/>
                                  <wps:cNvSpPr txBox="1"/>
                                  <wps:spPr>
                                    <a:xfrm>
                                      <a:off x="-12556637" y="-221465"/>
                                      <a:ext cx="285010" cy="284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44E38D31" w14:textId="77777777" w:rsidR="00123C15" w:rsidRPr="0055796A" w:rsidRDefault="00123C15" w:rsidP="0055796A">
                                        <w:pPr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  <w:t>N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49" name="Text Box 49"/>
                                <wps:cNvSpPr txBox="1"/>
                                <wps:spPr>
                                  <a:xfrm>
                                    <a:off x="-12041886" y="-347038"/>
                                    <a:ext cx="285115" cy="2851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37A3DCD9" w14:textId="77777777" w:rsidR="00123C15" w:rsidRPr="0006115B" w:rsidRDefault="00123C15" w:rsidP="0055796A">
                                      <w:pPr>
                                        <w:rPr>
                                          <w:rFonts w:ascii="Palatino Linotype" w:hAnsi="Palatino Linotype"/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 w:rsidRPr="0006115B">
                                        <w:rPr>
                                          <w:rFonts w:ascii="Palatino Linotype" w:hAnsi="Palatino Linotype"/>
                                          <w:i/>
                                          <w:sz w:val="18"/>
                                          <w:szCs w:val="18"/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0" name="Straight Connector 50"/>
                              <wps:cNvCnPr/>
                              <wps:spPr>
                                <a:xfrm flipV="1">
                                  <a:off x="-11917673" y="1046121"/>
                                  <a:ext cx="648336" cy="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187C8B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2" name="Straight Connector 52"/>
                              <wps:cNvCnPr/>
                              <wps:spPr>
                                <a:xfrm>
                                  <a:off x="-11909870" y="245533"/>
                                  <a:ext cx="0" cy="792631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187C8B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Straight Connector 54"/>
                              <wps:cNvCnPr/>
                              <wps:spPr>
                                <a:xfrm>
                                  <a:off x="-11271853" y="249813"/>
                                  <a:ext cx="0" cy="792631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187C8B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55" name="Text Box 55"/>
                            <wps:cNvSpPr txBox="1"/>
                            <wps:spPr>
                              <a:xfrm>
                                <a:off x="-11318133" y="77114"/>
                                <a:ext cx="285263" cy="40806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3F1EF2" w14:textId="77777777" w:rsidR="00123C15" w:rsidRPr="0055796A" w:rsidRDefault="00123C15" w:rsidP="0055796A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Text Box 56"/>
                            <wps:cNvSpPr txBox="1"/>
                            <wps:spPr>
                              <a:xfrm>
                                <a:off x="-11318107" y="628931"/>
                                <a:ext cx="285001" cy="2848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0D7976" w14:textId="77777777" w:rsidR="00123C15" w:rsidRPr="00ED6D57" w:rsidRDefault="00123C15" w:rsidP="0055796A">
                                  <w:pP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Text Box 57"/>
                            <wps:cNvSpPr txBox="1"/>
                            <wps:spPr>
                              <a:xfrm>
                                <a:off x="-11831315" y="1017484"/>
                                <a:ext cx="345964" cy="31406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3632FF" w14:textId="77777777" w:rsidR="00123C15" w:rsidRPr="00ED6D57" w:rsidRDefault="00123C15" w:rsidP="0055796A">
                                  <w:pP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  <w:t>-4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8" name="Text Box 58"/>
                            <wps:cNvSpPr txBox="1"/>
                            <wps:spPr>
                              <a:xfrm>
                                <a:off x="-12158003" y="613012"/>
                                <a:ext cx="285001" cy="2848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CD919C" w14:textId="77777777" w:rsidR="00123C15" w:rsidRPr="00ED6D57" w:rsidRDefault="00123C15" w:rsidP="0055796A">
                                  <w:pP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  <w:t>-3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8644" name="Straight Connector 18644"/>
                          <wps:cNvCnPr/>
                          <wps:spPr>
                            <a:xfrm flipV="1">
                              <a:off x="-2712306" y="373047"/>
                              <a:ext cx="648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187C8B"/>
                              </a:solidFill>
                              <a:prstDash val="soli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36839138" name="Text Box 1436839138"/>
                        <wps:cNvSpPr txBox="1"/>
                        <wps:spPr>
                          <a:xfrm>
                            <a:off x="882512" y="1073426"/>
                            <a:ext cx="285340" cy="2850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C69958" w14:textId="77777777" w:rsidR="00123C15" w:rsidRPr="0006115B" w:rsidRDefault="00123C15" w:rsidP="0055796A">
                              <w:pPr>
                                <w:rPr>
                                  <w:rFonts w:ascii="Palatino Linotype" w:hAnsi="Palatino Linotype"/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i/>
                                  <w:sz w:val="18"/>
                                  <w:szCs w:val="18"/>
                                </w:rPr>
                                <w:t>Q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6839139" name="Text Box 1436839139"/>
                        <wps:cNvSpPr txBox="1"/>
                        <wps:spPr>
                          <a:xfrm>
                            <a:off x="55659" y="1081378"/>
                            <a:ext cx="285340" cy="2850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1000DD" w14:textId="77777777" w:rsidR="00123C15" w:rsidRPr="0006115B" w:rsidRDefault="00123C15" w:rsidP="0055796A">
                              <w:pPr>
                                <w:rPr>
                                  <w:rFonts w:ascii="Palatino Linotype" w:hAnsi="Palatino Linotype"/>
                                  <w:i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i/>
                                  <w:sz w:val="18"/>
                                  <w:szCs w:val="18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9B8D6F" id="Group 1436839140" o:spid="_x0000_s1050" style="width:106.65pt;height:114.8pt;mso-position-horizontal-relative:char;mso-position-vertical-relative:line" coordsize="13542,14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">
                <v:group id="Group 18645" o:spid="_x0000_s1051" style="position:absolute;width:13542;height:14582" coordorigin="-29845,2" coordsize="13542,1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">
                  <v:group id="Group 39" o:spid="_x0000_s1052" style="position:absolute;left:-29845;top:2;width:13542;height:14582" coordorigin="-121820,-1278" coordsize="13549,14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group id="Group 40" o:spid="_x0000_s1053" style="position:absolute;left:-121820;top:-1278;width:13549;height:13650" coordorigin="-121820,-1278" coordsize="13549,1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<v:group id="Group 41" o:spid="_x0000_s1054" style="position:absolute;left:-121820;top:-1278;width:13549;height:13650" coordorigin="-126206,-3470" coordsize="13549,1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<v:group id="Group 42" o:spid="_x0000_s1055" style="position:absolute;left:-126206;top:-2428;width:13550;height:12613" coordorigin="-126206,-3223" coordsize="13549,1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  <v:shape id="Straight Arrow Connector 43" o:spid="_x0000_s1056" type="#_x0000_t32" style="position:absolute;left:-126206;top:3591;width:12247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" strokecolor="#187c8b" strokeweight="1pt">
                            <v:stroke endarrow="classic"/>
                          </v:shape>
                          <v:shape id="Straight Arrow Connector 44" o:spid="_x0000_s1057" type="#_x0000_t32" style="position:absolute;left:-120340;top:-3223;width:0;height:1261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" strokecolor="#187c8b" strokeweight="1pt">
                            <v:stroke endarrow="classic"/>
                          </v:shape>
                          <v:shape id="Text Box 45" o:spid="_x0000_s1058" type="#_x0000_t202" style="position:absolute;left:-122444;top:3208;width:2855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 filled="f" stroked="f" strokeweight=".5pt">
                            <v:textbox>
                              <w:txbxContent>
                                <w:p w14:paraId="6BD4D78B" w14:textId="77777777" w:rsidR="00123C15" w:rsidRPr="0006115B" w:rsidRDefault="00123C15" w:rsidP="0055796A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  <v:shape id="Text Box 46" o:spid="_x0000_s1059" type="#_x0000_t202" style="position:absolute;left:-115512;top:3210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 filled="f" stroked="f" strokeweight=".5pt">
                            <v:textbox>
                              <w:txbxContent>
                                <w:p w14:paraId="2CB3F1F9" w14:textId="77777777" w:rsidR="00123C15" w:rsidRPr="0006115B" w:rsidRDefault="00123C15" w:rsidP="0055796A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v:textbox>
                          </v:shape>
                          <v:shape id="Text Box 47" o:spid="_x0000_s1060" type="#_x0000_t202" style="position:absolute;left:-122169;top:-2613;width:2850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3m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BITa3mxQAAANsAAAAP&#10;AAAAAAAAAAAAAAAAAAcCAABkcnMvZG93bnJldi54bWxQSwUGAAAAAAMAAwC3AAAA+QIAAAAA&#10;" filled="f" stroked="f" strokeweight=".5pt">
                            <v:textbox>
                              <w:txbxContent>
                                <w:p w14:paraId="2CF130BE" w14:textId="77777777" w:rsidR="00123C15" w:rsidRPr="00ED6D57" w:rsidRDefault="00123C15" w:rsidP="0055796A">
                                  <w:pP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  <v:shape id="Text Box 48" o:spid="_x0000_s1061" type="#_x0000_t202" style="position:absolute;left:-125566;top:-2214;width:2850;height: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jmU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OdI5lMMAAADbAAAADwAA&#10;AAAAAAAAAAAAAAAHAgAAZHJzL2Rvd25yZXYueG1sUEsFBgAAAAADAAMAtwAAAPcCAAAAAA==&#10;" filled="f" stroked="f" strokeweight=".5pt">
                            <v:textbox>
                              <w:txbxContent>
                                <w:p w14:paraId="44E38D31" w14:textId="77777777" w:rsidR="00123C15" w:rsidRPr="0055796A" w:rsidRDefault="00123C15" w:rsidP="0055796A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 Box 49" o:spid="_x0000_s1062" type="#_x0000_t202" style="position:absolute;left:-120418;top:-3470;width:2851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pwPxgAAANs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Vp6cD8YAAADbAAAA&#10;DwAAAAAAAAAAAAAAAAAHAgAAZHJzL2Rvd25yZXYueG1sUEsFBgAAAAADAAMAtwAAAPoCAAAAAA==&#10;" filled="f" stroked="f" strokeweight=".5pt">
                          <v:textbox>
                            <w:txbxContent>
                              <w:p w14:paraId="37A3DCD9" w14:textId="77777777" w:rsidR="00123C15" w:rsidRPr="0006115B" w:rsidRDefault="00123C15" w:rsidP="0055796A">
                                <w:pPr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</w:pPr>
                                <w:r w:rsidRPr="0006115B"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</v:group>
                      <v:line id="Straight Connector 50" o:spid="_x0000_s1063" style="position:absolute;flip:y;visibility:visible;mso-wrap-style:square" from="-119176,10461" to="-112693,10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" strokecolor="#187c8b" strokeweight="1.5pt"/>
                      <v:line id="Straight Connector 52" o:spid="_x0000_s1064" style="position:absolute;visibility:visible;mso-wrap-style:square" from="-119098,2455" to="-119098,10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" strokecolor="#187c8b" strokeweight="1.5pt"/>
                      <v:line id="Straight Connector 54" o:spid="_x0000_s1065" style="position:absolute;visibility:visible;mso-wrap-style:square" from="-112718,2498" to="-112718,10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" strokecolor="#187c8b" strokeweight="1.5pt"/>
                    </v:group>
                    <v:shape id="Text Box 55" o:spid="_x0000_s1066" type="#_x0000_t202" style="position:absolute;left:-113181;top:771;width:2853;height:4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" filled="f" stroked="f" strokeweight=".5pt">
                      <v:textbox>
                        <w:txbxContent>
                          <w:p w14:paraId="033F1EF2" w14:textId="77777777" w:rsidR="00123C15" w:rsidRPr="0055796A" w:rsidRDefault="00123C15" w:rsidP="0055796A">
                            <w:pP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v:textbox>
                    </v:shape>
                    <v:shape id="Text Box 56" o:spid="_x0000_s1067" type="#_x0000_t202" style="position:absolute;left:-113181;top:6289;width:2850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 filled="f" stroked="f" strokeweight=".5pt">
                      <v:textbox>
                        <w:txbxContent>
                          <w:p w14:paraId="480D7976" w14:textId="77777777" w:rsidR="00123C15" w:rsidRPr="00ED6D57" w:rsidRDefault="00123C15" w:rsidP="0055796A">
                            <w:pP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57" o:spid="_x0000_s1068" type="#_x0000_t202" style="position:absolute;left:-118313;top:10174;width:3460;height:3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    <v:textbox>
                        <w:txbxContent>
                          <w:p w14:paraId="473632FF" w14:textId="77777777" w:rsidR="00123C15" w:rsidRPr="00ED6D57" w:rsidRDefault="00123C15" w:rsidP="0055796A">
                            <w:pP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>-4</w:t>
                            </w:r>
                          </w:p>
                        </w:txbxContent>
                      </v:textbox>
                    </v:shape>
                    <v:shape id="Text Box 58" o:spid="_x0000_s1069" type="#_x0000_t202" style="position:absolute;left:-121580;top:6130;width:2850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69J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" filled="f" stroked="f" strokeweight=".5pt">
                      <v:textbox>
                        <w:txbxContent>
                          <w:p w14:paraId="4DCD919C" w14:textId="77777777" w:rsidR="00123C15" w:rsidRPr="00ED6D57" w:rsidRDefault="00123C15" w:rsidP="0055796A">
                            <w:pP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>-3</w:t>
                            </w:r>
                          </w:p>
                        </w:txbxContent>
                      </v:textbox>
                    </v:shape>
                  </v:group>
                  <v:line id="Straight Connector 18644" o:spid="_x0000_s1070" style="position:absolute;flip:y;visibility:visible;mso-wrap-style:square" from="-27123,3730" to="-20643,37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" strokecolor="#187c8b" strokeweight="1.5pt"/>
                </v:group>
                <v:shape id="Text Box 1436839138" o:spid="_x0000_s1071" type="#_x0000_t202" style="position:absolute;left:8825;top:10734;width:2853;height:2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" filled="f" stroked="f" strokeweight=".5pt">
                  <v:textbox>
                    <w:txbxContent>
                      <w:p w14:paraId="61C69958" w14:textId="77777777" w:rsidR="00123C15" w:rsidRPr="0006115B" w:rsidRDefault="00123C15" w:rsidP="0055796A">
                        <w:pPr>
                          <w:rPr>
                            <w:rFonts w:ascii="Palatino Linotype" w:hAnsi="Palatino Linotype"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="Palatino Linotype" w:hAnsi="Palatino Linotype"/>
                            <w:i/>
                            <w:sz w:val="18"/>
                            <w:szCs w:val="18"/>
                          </w:rPr>
                          <w:t>Q</w:t>
                        </w:r>
                      </w:p>
                    </w:txbxContent>
                  </v:textbox>
                </v:shape>
                <v:shape id="Text Box 1436839139" o:spid="_x0000_s1072" type="#_x0000_t202" style="position:absolute;left:556;top:10813;width:285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" filled="f" stroked="f" strokeweight=".5pt">
                  <v:textbox>
                    <w:txbxContent>
                      <w:p w14:paraId="611000DD" w14:textId="77777777" w:rsidR="00123C15" w:rsidRPr="0006115B" w:rsidRDefault="00123C15" w:rsidP="0055796A">
                        <w:pPr>
                          <w:rPr>
                            <w:rFonts w:ascii="Palatino Linotype" w:hAnsi="Palatino Linotype"/>
                            <w:i/>
                            <w:sz w:val="18"/>
                            <w:szCs w:val="18"/>
                          </w:rPr>
                        </w:pPr>
                        <w:r>
                          <w:rPr>
                            <w:rFonts w:ascii="Palatino Linotype" w:hAnsi="Palatino Linotype"/>
                            <w:i/>
                            <w:sz w:val="18"/>
                            <w:szCs w:val="18"/>
                          </w:rPr>
                          <w:t>P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5ADF14" w14:textId="77777777" w:rsidR="007B1CFE" w:rsidRDefault="007B1CFE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Điểm </w:t>
      </w:r>
      <w:r>
        <w:rPr>
          <w:rFonts w:ascii="Palatino Linotype" w:hAnsi="Palatino Linotype"/>
          <w:i/>
          <w:sz w:val="22"/>
          <w:szCs w:val="22"/>
        </w:rPr>
        <w:t>Q.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Điểm </w:t>
      </w:r>
      <w:r>
        <w:rPr>
          <w:rFonts w:ascii="Palatino Linotype" w:hAnsi="Palatino Linotype"/>
          <w:i/>
          <w:sz w:val="22"/>
          <w:szCs w:val="22"/>
        </w:rPr>
        <w:t>M.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Điểm </w:t>
      </w:r>
      <w:r>
        <w:rPr>
          <w:rFonts w:ascii="Palatino Linotype" w:hAnsi="Palatino Linotype"/>
          <w:i/>
          <w:sz w:val="22"/>
          <w:szCs w:val="22"/>
        </w:rPr>
        <w:t>P.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Điểm </w:t>
      </w:r>
      <w:r>
        <w:rPr>
          <w:rFonts w:ascii="Palatino Linotype" w:hAnsi="Palatino Linotype"/>
          <w:i/>
          <w:sz w:val="22"/>
          <w:szCs w:val="22"/>
        </w:rPr>
        <w:t>N.</w:t>
      </w:r>
    </w:p>
    <w:p w14:paraId="042CE374" w14:textId="6C1524CC" w:rsidR="007B1CFE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7B1CFE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13:</w:t>
      </w:r>
      <w:r w:rsidR="007B1CFE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7B1CFE">
        <w:rPr>
          <w:rFonts w:ascii="Palatino Linotype" w:hAnsi="Palatino Linotype"/>
          <w:sz w:val="22"/>
          <w:szCs w:val="22"/>
        </w:rPr>
        <w:t xml:space="preserve">Cho hàm số </w:t>
      </w:r>
      <w:r w:rsidR="007B1CFE" w:rsidRPr="007B1CFE">
        <w:rPr>
          <w:rFonts w:ascii="Palatino Linotype" w:hAnsi="Palatino Linotype"/>
          <w:position w:val="-14"/>
          <w:sz w:val="22"/>
          <w:szCs w:val="22"/>
        </w:rPr>
        <w:object w:dxaOrig="859" w:dyaOrig="400" w14:anchorId="3C0EB1A6">
          <v:shape id="_x0000_i1086" type="#_x0000_t75" style="width:43.2pt;height:20.05pt" o:ole="">
            <v:imagedata r:id="rId130" o:title=""/>
          </v:shape>
          <o:OLEObject Type="Embed" ProgID="Equation.DSMT4" ShapeID="_x0000_i1086" DrawAspect="Content" ObjectID="_1680805907" r:id="rId131"/>
        </w:object>
      </w:r>
      <w:r w:rsidR="007B1CFE">
        <w:rPr>
          <w:rFonts w:ascii="Palatino Linotype" w:hAnsi="Palatino Linotype"/>
          <w:sz w:val="22"/>
          <w:szCs w:val="22"/>
        </w:rPr>
        <w:t xml:space="preserve"> có bảng biến thiên như sau:</w:t>
      </w:r>
    </w:p>
    <w:p w14:paraId="491E7CCE" w14:textId="77777777" w:rsidR="007B1CFE" w:rsidRDefault="00995986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center"/>
        <w:rPr>
          <w:rFonts w:ascii="Palatino Linotype" w:hAnsi="Palatino Linotype"/>
          <w:sz w:val="22"/>
          <w:szCs w:val="22"/>
        </w:rPr>
      </w:pPr>
      <w:r>
        <w:rPr>
          <w:noProof/>
          <w:lang w:eastAsia="en-US"/>
        </w:rPr>
        <mc:AlternateContent>
          <mc:Choice Requires="wpg">
            <w:drawing>
              <wp:inline distT="0" distB="0" distL="0" distR="0" wp14:anchorId="1AC2020D" wp14:editId="1FD570E9">
                <wp:extent cx="2502715" cy="1230629"/>
                <wp:effectExtent l="0" t="0" r="0" b="8255"/>
                <wp:docPr id="18525" name="Group 18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2715" cy="1230629"/>
                          <a:chOff x="0" y="0"/>
                          <a:chExt cx="2502759" cy="1231002"/>
                        </a:xfrm>
                      </wpg:grpSpPr>
                      <wpg:grpSp>
                        <wpg:cNvPr id="18527" name="Group 18527"/>
                        <wpg:cNvGrpSpPr/>
                        <wpg:grpSpPr>
                          <a:xfrm>
                            <a:off x="0" y="0"/>
                            <a:ext cx="2502759" cy="1231002"/>
                            <a:chOff x="0" y="0"/>
                            <a:chExt cx="2502759" cy="1231002"/>
                          </a:xfrm>
                        </wpg:grpSpPr>
                        <wpg:grpSp>
                          <wpg:cNvPr id="18528" name="Group 18528"/>
                          <wpg:cNvGrpSpPr/>
                          <wpg:grpSpPr>
                            <a:xfrm>
                              <a:off x="0" y="0"/>
                              <a:ext cx="2502759" cy="1231002"/>
                              <a:chOff x="0" y="0"/>
                              <a:chExt cx="2502759" cy="1231002"/>
                            </a:xfrm>
                          </wpg:grpSpPr>
                          <wpg:grpSp>
                            <wpg:cNvPr id="18529" name="Group 18529"/>
                            <wpg:cNvGrpSpPr/>
                            <wpg:grpSpPr>
                              <a:xfrm>
                                <a:off x="0" y="0"/>
                                <a:ext cx="2502759" cy="1231002"/>
                                <a:chOff x="-1" y="314507"/>
                                <a:chExt cx="2502759" cy="1231002"/>
                              </a:xfrm>
                            </wpg:grpSpPr>
                            <wpg:grpSp>
                              <wpg:cNvPr id="18530" name="Group 18530"/>
                              <wpg:cNvGrpSpPr/>
                              <wpg:grpSpPr>
                                <a:xfrm>
                                  <a:off x="-1" y="314507"/>
                                  <a:ext cx="2502759" cy="1231002"/>
                                  <a:chOff x="-1" y="-38225"/>
                                  <a:chExt cx="2502759" cy="1231002"/>
                                </a:xfrm>
                              </wpg:grpSpPr>
                              <wpg:grpSp>
                                <wpg:cNvPr id="18531" name="Group 18531"/>
                                <wpg:cNvGrpSpPr/>
                                <wpg:grpSpPr>
                                  <a:xfrm>
                                    <a:off x="-1" y="-38225"/>
                                    <a:ext cx="2502759" cy="1231002"/>
                                    <a:chOff x="-1382435" y="-1101720"/>
                                    <a:chExt cx="2502759" cy="1231002"/>
                                  </a:xfrm>
                                </wpg:grpSpPr>
                                <wpg:grpSp>
                                  <wpg:cNvPr id="18532" name="Group 18532"/>
                                  <wpg:cNvGrpSpPr/>
                                  <wpg:grpSpPr>
                                    <a:xfrm>
                                      <a:off x="-1382435" y="-1064500"/>
                                      <a:ext cx="2448141" cy="1152000"/>
                                      <a:chOff x="-1382435" y="-1412285"/>
                                      <a:chExt cx="2448141" cy="1152000"/>
                                    </a:xfrm>
                                  </wpg:grpSpPr>
                                  <wps:wsp>
                                    <wps:cNvPr id="18533" name="Straight Connector 18533"/>
                                    <wps:cNvCnPr/>
                                    <wps:spPr>
                                      <a:xfrm>
                                        <a:off x="-1382435" y="-1157347"/>
                                        <a:ext cx="2448043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rgbClr val="187C8B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8534" name="Straight Connector 18534"/>
                                    <wps:cNvCnPr/>
                                    <wps:spPr>
                                      <a:xfrm>
                                        <a:off x="-1382337" y="-904349"/>
                                        <a:ext cx="2448043" cy="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rgbClr val="187C8B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8535" name="Straight Connector 18535"/>
                                    <wps:cNvCnPr/>
                                    <wps:spPr>
                                      <a:xfrm flipH="1">
                                        <a:off x="-990009" y="-1412285"/>
                                        <a:ext cx="0" cy="115200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rgbClr val="187C8B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8538" name="Straight Connector 18538"/>
                                    <wps:cNvCnPr/>
                                    <wps:spPr>
                                      <a:xfrm>
                                        <a:off x="-29825" y="-1163959"/>
                                        <a:ext cx="0" cy="88560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rgbClr val="187C8B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8540" name="Straight Connector 18540"/>
                                    <wps:cNvCnPr/>
                                    <wps:spPr>
                                      <a:xfrm>
                                        <a:off x="8079" y="-1163885"/>
                                        <a:ext cx="0" cy="885600"/>
                                      </a:xfrm>
                                      <a:prstGeom prst="line">
                                        <a:avLst/>
                                      </a:prstGeom>
                                      <a:ln w="12700">
                                        <a:solidFill>
                                          <a:srgbClr val="187C8B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8541" name="Text Box 18541"/>
                                  <wps:cNvSpPr txBox="1"/>
                                  <wps:spPr>
                                    <a:xfrm>
                                      <a:off x="-1294811" y="-1101720"/>
                                      <a:ext cx="304800" cy="2813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3F96BBA" w14:textId="77777777" w:rsidR="00123C15" w:rsidRPr="00995986" w:rsidRDefault="00123C15" w:rsidP="00995986">
                                        <w:pPr>
                                          <w:rPr>
                                            <w:rFonts w:ascii="Palatino Linotype" w:hAnsi="Palatino Linotype"/>
                                            <w:i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95986">
                                          <w:rPr>
                                            <w:rFonts w:ascii="Palatino Linotype" w:hAnsi="Palatino Linotype"/>
                                            <w:i/>
                                            <w:sz w:val="22"/>
                                            <w:szCs w:val="22"/>
                                          </w:rPr>
                                          <w:t>x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543" name="Text Box 18543"/>
                                  <wps:cNvSpPr txBox="1"/>
                                  <wps:spPr>
                                    <a:xfrm>
                                      <a:off x="-1371293" y="-848971"/>
                                      <a:ext cx="434627" cy="331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6C6B433A" w14:textId="77777777" w:rsidR="00123C15" w:rsidRPr="00995986" w:rsidRDefault="00123C15" w:rsidP="00995986">
                                        <w:pPr>
                                          <w:rPr>
                                            <w:rFonts w:ascii="Palatino Linotype" w:hAnsi="Palatino Linotype"/>
                                            <w:i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95986">
                                          <w:rPr>
                                            <w:rFonts w:ascii="Palatino Linotype" w:hAnsi="Palatino Linotype"/>
                                            <w:i/>
                                            <w:sz w:val="22"/>
                                            <w:szCs w:val="22"/>
                                          </w:rPr>
                                          <w:t xml:space="preserve">  y’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545" name="Text Box 18545"/>
                                  <wps:cNvSpPr txBox="1"/>
                                  <wps:spPr>
                                    <a:xfrm>
                                      <a:off x="-1022283" y="-1090319"/>
                                      <a:ext cx="359508" cy="2813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70181C7" w14:textId="77777777" w:rsidR="00123C15" w:rsidRPr="00995986" w:rsidRDefault="00123C15" w:rsidP="00995986">
                                        <w:pPr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95986"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  <w:t>–</w:t>
                                        </w:r>
                                        <w:r w:rsidRPr="00995986">
                                          <w:rPr>
                                            <w:sz w:val="22"/>
                                            <w:szCs w:val="22"/>
                                          </w:rPr>
                                          <w:t>∞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546" name="Text Box 18546"/>
                                  <wps:cNvSpPr txBox="1"/>
                                  <wps:spPr>
                                    <a:xfrm>
                                      <a:off x="-1382336" y="-396241"/>
                                      <a:ext cx="445669" cy="3391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025CE3C" w14:textId="77777777" w:rsidR="00123C15" w:rsidRPr="00995986" w:rsidRDefault="00123C15" w:rsidP="00995986">
                                        <w:pPr>
                                          <w:rPr>
                                            <w:rFonts w:ascii="Palatino Linotype" w:hAnsi="Palatino Linotype"/>
                                            <w:i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95986">
                                          <w:rPr>
                                            <w:rFonts w:ascii="Palatino Linotype" w:hAnsi="Palatino Linotype"/>
                                            <w:i/>
                                            <w:sz w:val="22"/>
                                            <w:szCs w:val="22"/>
                                          </w:rPr>
                                          <w:t xml:space="preserve">  y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547" name="Text Box 18547"/>
                                  <wps:cNvSpPr txBox="1"/>
                                  <wps:spPr>
                                    <a:xfrm>
                                      <a:off x="-322957" y="-152023"/>
                                      <a:ext cx="359508" cy="2813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3FD6EDB" w14:textId="77777777" w:rsidR="00123C15" w:rsidRPr="00995986" w:rsidRDefault="00123C15" w:rsidP="00995986">
                                        <w:pPr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95986"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  <w:t>–</w:t>
                                        </w:r>
                                        <w:r w:rsidRPr="00995986">
                                          <w:rPr>
                                            <w:sz w:val="22"/>
                                            <w:szCs w:val="22"/>
                                          </w:rPr>
                                          <w:t>∞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548" name="Text Box 18548"/>
                                  <wps:cNvSpPr txBox="1"/>
                                  <wps:spPr>
                                    <a:xfrm>
                                      <a:off x="-212176" y="-1092358"/>
                                      <a:ext cx="418290" cy="2813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0878D19D" w14:textId="77777777" w:rsidR="00123C15" w:rsidRPr="00995986" w:rsidRDefault="00123C15" w:rsidP="00995986">
                                        <w:pPr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95986"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  <w:t xml:space="preserve">  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551" name="Text Box 18551"/>
                                  <wps:cNvSpPr txBox="1"/>
                                  <wps:spPr>
                                    <a:xfrm>
                                      <a:off x="-705238" y="-839529"/>
                                      <a:ext cx="304800" cy="2813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E0655AC" w14:textId="77777777" w:rsidR="00123C15" w:rsidRPr="00995986" w:rsidRDefault="00123C15" w:rsidP="00995986">
                                        <w:pPr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95986"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  <w:t>–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8552" name="Text Box 18552"/>
                                  <wps:cNvSpPr txBox="1"/>
                                  <wps:spPr>
                                    <a:xfrm>
                                      <a:off x="753844" y="-153917"/>
                                      <a:ext cx="366480" cy="2813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5B56A475" w14:textId="77777777" w:rsidR="00123C15" w:rsidRPr="00995986" w:rsidRDefault="00123C15" w:rsidP="00995986">
                                        <w:pPr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95986"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  <w:t>–</w:t>
                                        </w:r>
                                        <w:r>
                                          <w:rPr>
                                            <w:rFonts w:ascii="Palatino Linotype" w:hAnsi="Palatino Linotype"/>
                                            <w:sz w:val="22"/>
                                            <w:szCs w:val="22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576" name="Rectangle 576"/>
                                <wps:cNvSpPr/>
                                <wps:spPr>
                                  <a:xfrm>
                                    <a:off x="4332" y="-55"/>
                                    <a:ext cx="2448042" cy="1151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187C8B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77" name="Straight Arrow Connector 577"/>
                              <wps:cNvCnPr/>
                              <wps:spPr>
                                <a:xfrm>
                                  <a:off x="605875" y="1038411"/>
                                  <a:ext cx="532830" cy="320145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rgbClr val="187C8B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8" name="Text Box 578"/>
                              <wps:cNvSpPr txBox="1"/>
                              <wps:spPr>
                                <a:xfrm>
                                  <a:off x="1793215" y="595853"/>
                                  <a:ext cx="304165" cy="2806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33A4F17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–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579" name="Straight Arrow Connector 579"/>
                            <wps:cNvCnPr/>
                            <wps:spPr>
                              <a:xfrm>
                                <a:off x="1668565" y="705464"/>
                                <a:ext cx="522223" cy="35294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80" name="Text Box 580"/>
                          <wps:cNvSpPr txBox="1"/>
                          <wps:spPr>
                            <a:xfrm>
                              <a:off x="2097398" y="9453"/>
                              <a:ext cx="359460" cy="2812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D01E546" w14:textId="77777777" w:rsidR="00123C15" w:rsidRPr="00995986" w:rsidRDefault="00123C15" w:rsidP="00995986">
                                <w:pPr>
                                  <w:rPr>
                                    <w:rFonts w:ascii="Palatino Linotype" w:hAnsi="Palatino Linotype"/>
                                    <w:sz w:val="22"/>
                                    <w:szCs w:val="22"/>
                                  </w:rPr>
                                </w:pPr>
                                <w:r w:rsidRPr="00995986">
                                  <w:rPr>
                                    <w:rFonts w:ascii="Palatino Linotype" w:hAnsi="Palatino Linotype"/>
                                    <w:sz w:val="22"/>
                                    <w:szCs w:val="22"/>
                                  </w:rPr>
                                  <w:t>+</w:t>
                                </w:r>
                                <w:r w:rsidRPr="00995986">
                                  <w:rPr>
                                    <w:sz w:val="22"/>
                                    <w:szCs w:val="22"/>
                                  </w:rPr>
                                  <w:t>∞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82" name="Text Box 582"/>
                        <wps:cNvSpPr txBox="1"/>
                        <wps:spPr>
                          <a:xfrm>
                            <a:off x="332220" y="514876"/>
                            <a:ext cx="359400" cy="2811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D270AB" w14:textId="77777777" w:rsidR="00123C15" w:rsidRPr="00995986" w:rsidRDefault="00123C15" w:rsidP="00995986">
                              <w:pPr>
                                <w:rPr>
                                  <w:rFonts w:ascii="Palatino Linotype" w:hAnsi="Palatino Linotype"/>
                                  <w:sz w:val="22"/>
                                  <w:szCs w:val="22"/>
                                </w:rPr>
                              </w:pPr>
                              <w:r w:rsidRPr="00995986">
                                <w:rPr>
                                  <w:rFonts w:ascii="Palatino Linotype" w:hAnsi="Palatino Linotype"/>
                                  <w:sz w:val="22"/>
                                  <w:szCs w:val="22"/>
                                </w:rPr>
                                <w:t>–</w:t>
                              </w:r>
                              <w:r>
                                <w:rPr>
                                  <w:rFonts w:ascii="Palatino Linotype" w:hAnsi="Palatino Linotype"/>
                                  <w:sz w:val="22"/>
                                  <w:szCs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3" name="Text Box 583"/>
                        <wps:cNvSpPr txBox="1"/>
                        <wps:spPr>
                          <a:xfrm>
                            <a:off x="1352610" y="513554"/>
                            <a:ext cx="359400" cy="28116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4B7F3C" w14:textId="77777777" w:rsidR="00123C15" w:rsidRPr="00995986" w:rsidRDefault="00123C15" w:rsidP="00995986">
                              <w:pPr>
                                <w:rPr>
                                  <w:rFonts w:ascii="Palatino Linotype" w:hAnsi="Palatino Linotype"/>
                                  <w:sz w:val="22"/>
                                  <w:szCs w:val="22"/>
                                </w:rPr>
                              </w:pPr>
                              <w:r w:rsidRPr="00995986">
                                <w:rPr>
                                  <w:rFonts w:ascii="Palatino Linotype" w:hAnsi="Palatino Linotype"/>
                                  <w:sz w:val="22"/>
                                  <w:szCs w:val="22"/>
                                </w:rPr>
                                <w:t>+</w:t>
                              </w:r>
                              <w:r w:rsidRPr="00995986">
                                <w:rPr>
                                  <w:sz w:val="22"/>
                                  <w:szCs w:val="22"/>
                                </w:rPr>
                                <w:t>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C2020D" id="Group 18525" o:spid="_x0000_s1073" style="width:197.05pt;height:96.9pt;mso-position-horizontal-relative:char;mso-position-vertical-relative:line" coordsize="25027,12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">
                <v:group id="Group 18527" o:spid="_x0000_s1074" style="position:absolute;width:25027;height:12310" coordsize="25027,1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">
                  <v:group id="Group 18528" o:spid="_x0000_s1075" style="position:absolute;width:25027;height:12310" coordsize="25027,1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">
                    <v:group id="Group 18529" o:spid="_x0000_s1076" style="position:absolute;width:25027;height:12310" coordorigin=",3145" coordsize="25027,1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">
                      <v:group id="Group 18530" o:spid="_x0000_s1077" style="position:absolute;top:3145;width:25027;height:12310" coordorigin=",-382" coordsize="25027,1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">
                        <v:group id="Group 18531" o:spid="_x0000_s1078" style="position:absolute;top:-382;width:25027;height:12309" coordorigin="-13824,-11017" coordsize="25027,1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">
                          <v:group id="Group 18532" o:spid="_x0000_s1079" style="position:absolute;left:-13824;top:-10645;width:24481;height:11520" coordorigin="-13824,-14122" coordsize="24481,1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Y5FwwAAAN4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eT8Qhe74Qb5OIJAAD//wMAUEsBAi0AFAAGAAgAAAAhANvh9svuAAAAhQEAABMAAAAAAAAAAAAA&#10;AAAAAAAAAFtDb250ZW50X1R5cGVzXS54bWxQSwECLQAUAAYACAAAACEAWvQsW78AAAAVAQAACwAA&#10;AAAAAAAAAAAAAAAfAQAAX3JlbHMvLnJlbHNQSwECLQAUAAYACAAAACEAW92ORcMAAADeAAAADwAA&#10;AAAAAAAAAAAAAAAHAgAAZHJzL2Rvd25yZXYueG1sUEsFBgAAAAADAAMAtwAAAPcCAAAAAA==&#10;">
                            <v:line id="Straight Connector 18533" o:spid="_x0000_s1080" style="position:absolute;visibility:visible;mso-wrap-style:square" from="-13824,-11573" to="10656,-11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" strokecolor="#187c8b" strokeweight="1pt"/>
                            <v:line id="Straight Connector 18534" o:spid="_x0000_s1081" style="position:absolute;visibility:visible;mso-wrap-style:square" from="-13823,-9043" to="10657,-9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" strokecolor="#187c8b" strokeweight="1pt"/>
                            <v:line id="Straight Connector 18535" o:spid="_x0000_s1082" style="position:absolute;flip:x;visibility:visible;mso-wrap-style:square" from="-9900,-14122" to="-9900,-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" strokecolor="#187c8b" strokeweight="1pt"/>
                            <v:line id="Straight Connector 18538" o:spid="_x0000_s1083" style="position:absolute;visibility:visible;mso-wrap-style:square" from="-298,-11639" to="-298,-2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" strokecolor="#187c8b" strokeweight="1pt"/>
                            <v:line id="Straight Connector 18540" o:spid="_x0000_s1084" style="position:absolute;visibility:visible;mso-wrap-style:square" from="80,-11638" to="80,-2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" strokecolor="#187c8b" strokeweight="1pt"/>
                          </v:group>
                          <v:shape id="Text Box 18541" o:spid="_x0000_s1085" type="#_x0000_t202" style="position:absolute;left:-12948;top:-11017;width:3048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" filled="f" stroked="f" strokeweight=".5pt">
                            <v:textbox>
                              <w:txbxContent>
                                <w:p w14:paraId="53F96BBA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 w:rsidRPr="00995986">
                                    <w:rPr>
                                      <w:rFonts w:ascii="Palatino Linotype" w:hAnsi="Palatino Linotype"/>
                                      <w:i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v:textbox>
                          </v:shape>
                          <v:shape id="Text Box 18543" o:spid="_x0000_s1086" type="#_x0000_t202" style="position:absolute;left:-13712;top:-8489;width:4346;height:3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" filled="f" stroked="f" strokeweight=".5pt">
                            <v:textbox>
                              <w:txbxContent>
                                <w:p w14:paraId="6C6B433A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 w:rsidRPr="00995986">
                                    <w:rPr>
                                      <w:rFonts w:ascii="Palatino Linotype" w:hAnsi="Palatino Linotype"/>
                                      <w:i/>
                                      <w:sz w:val="22"/>
                                      <w:szCs w:val="22"/>
                                    </w:rPr>
                                    <w:t xml:space="preserve">  y’</w:t>
                                  </w:r>
                                </w:p>
                              </w:txbxContent>
                            </v:textbox>
                          </v:shape>
                          <v:shape id="Text Box 18545" o:spid="_x0000_s1087" type="#_x0000_t202" style="position:absolute;left:-10222;top:-10903;width:3595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" filled="f" stroked="f" strokeweight=".5pt">
                            <v:textbox>
                              <w:txbxContent>
                                <w:p w14:paraId="770181C7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995986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–</w:t>
                                  </w:r>
                                  <w:r w:rsidRPr="00995986">
                                    <w:rPr>
                                      <w:sz w:val="22"/>
                                      <w:szCs w:val="22"/>
                                    </w:rPr>
                                    <w:t>∞</w:t>
                                  </w:r>
                                </w:p>
                              </w:txbxContent>
                            </v:textbox>
                          </v:shape>
                          <v:shape id="Text Box 18546" o:spid="_x0000_s1088" type="#_x0000_t202" style="position:absolute;left:-13823;top:-3962;width:4457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" filled="f" stroked="f" strokeweight=".5pt">
                            <v:textbox>
                              <w:txbxContent>
                                <w:p w14:paraId="2025CE3C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22"/>
                                      <w:szCs w:val="22"/>
                                    </w:rPr>
                                  </w:pPr>
                                  <w:r w:rsidRPr="00995986">
                                    <w:rPr>
                                      <w:rFonts w:ascii="Palatino Linotype" w:hAnsi="Palatino Linotype"/>
                                      <w:i/>
                                      <w:sz w:val="22"/>
                                      <w:szCs w:val="22"/>
                                    </w:rPr>
                                    <w:t xml:space="preserve">  y</w:t>
                                  </w:r>
                                </w:p>
                              </w:txbxContent>
                            </v:textbox>
                          </v:shape>
                          <v:shape id="Text Box 18547" o:spid="_x0000_s1089" type="#_x0000_t202" style="position:absolute;left:-3229;top:-1520;width:3594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" filled="f" stroked="f" strokeweight=".5pt">
                            <v:textbox>
                              <w:txbxContent>
                                <w:p w14:paraId="03FD6EDB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995986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–</w:t>
                                  </w:r>
                                  <w:r w:rsidRPr="00995986">
                                    <w:rPr>
                                      <w:sz w:val="22"/>
                                      <w:szCs w:val="22"/>
                                    </w:rPr>
                                    <w:t>∞</w:t>
                                  </w:r>
                                </w:p>
                              </w:txbxContent>
                            </v:textbox>
                          </v:shape>
                          <v:shape id="Text Box 18548" o:spid="_x0000_s1090" type="#_x0000_t202" style="position:absolute;left:-2121;top:-10923;width:4182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" filled="f" stroked="f" strokeweight=".5pt">
                            <v:textbox>
                              <w:txbxContent>
                                <w:p w14:paraId="0878D19D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995986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 2</w:t>
                                  </w:r>
                                </w:p>
                              </w:txbxContent>
                            </v:textbox>
                          </v:shape>
                          <v:shape id="Text Box 18551" o:spid="_x0000_s1091" type="#_x0000_t202" style="position:absolute;left:-7052;top:-8395;width:3048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" filled="f" stroked="f" strokeweight=".5pt">
                            <v:textbox>
                              <w:txbxContent>
                                <w:p w14:paraId="1E0655AC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995986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–</w:t>
                                  </w:r>
                                </w:p>
                              </w:txbxContent>
                            </v:textbox>
                          </v:shape>
                          <v:shape id="Text Box 18552" o:spid="_x0000_s1092" type="#_x0000_t202" style="position:absolute;left:7538;top:-1539;width:3665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" filled="f" stroked="f" strokeweight=".5pt">
                            <v:textbox>
                              <w:txbxContent>
                                <w:p w14:paraId="5B56A475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995986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</v:group>
                        <v:rect id="Rectangle 576" o:spid="_x0000_s1093" style="position:absolute;left:43;width:24480;height:115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" filled="f" strokecolor="#187c8b" strokeweight="1pt"/>
                      </v:group>
                      <v:shape id="Straight Arrow Connector 577" o:spid="_x0000_s1094" type="#_x0000_t32" style="position:absolute;left:6058;top:10384;width:5329;height:32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" strokecolor="#187c8b" strokeweight="1pt">
                        <v:stroke endarrow="classic"/>
                      </v:shape>
                      <v:shape id="Text Box 578" o:spid="_x0000_s1095" type="#_x0000_t202" style="position:absolute;left:17932;top:5958;width:3041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" filled="f" stroked="f" strokeweight=".5pt">
                        <v:textbox>
                          <w:txbxContent>
                            <w:p w14:paraId="033A4F17" w14:textId="77777777" w:rsidR="00123C15" w:rsidRPr="00995986" w:rsidRDefault="00123C15" w:rsidP="00995986">
                              <w:pPr>
                                <w:rPr>
                                  <w:rFonts w:ascii="Palatino Linotype" w:hAnsi="Palatino Linotype"/>
                                  <w:sz w:val="22"/>
                                  <w:szCs w:val="22"/>
                                </w:rPr>
                              </w:pPr>
                              <w:r w:rsidRPr="00995986">
                                <w:rPr>
                                  <w:rFonts w:ascii="Palatino Linotype" w:hAnsi="Palatino Linotype"/>
                                  <w:sz w:val="22"/>
                                  <w:szCs w:val="22"/>
                                </w:rPr>
                                <w:t>–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579" o:spid="_x0000_s1096" type="#_x0000_t32" style="position:absolute;left:16685;top:7054;width:5222;height:35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" strokecolor="#187c8b" strokeweight="1pt">
                      <v:stroke endarrow="classic"/>
                    </v:shape>
                  </v:group>
                  <v:shape id="Text Box 580" o:spid="_x0000_s1097" type="#_x0000_t202" style="position:absolute;left:20973;top:94;width:3595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" filled="f" stroked="f" strokeweight=".5pt">
                    <v:textbox>
                      <w:txbxContent>
                        <w:p w14:paraId="5D01E546" w14:textId="77777777" w:rsidR="00123C15" w:rsidRPr="00995986" w:rsidRDefault="00123C15" w:rsidP="00995986">
                          <w:pPr>
                            <w:rPr>
                              <w:rFonts w:ascii="Palatino Linotype" w:hAnsi="Palatino Linotype"/>
                              <w:sz w:val="22"/>
                              <w:szCs w:val="22"/>
                            </w:rPr>
                          </w:pPr>
                          <w:r w:rsidRPr="00995986">
                            <w:rPr>
                              <w:rFonts w:ascii="Palatino Linotype" w:hAnsi="Palatino Linotype"/>
                              <w:sz w:val="22"/>
                              <w:szCs w:val="22"/>
                            </w:rPr>
                            <w:t>+</w:t>
                          </w:r>
                          <w:r w:rsidRPr="00995986">
                            <w:rPr>
                              <w:sz w:val="22"/>
                              <w:szCs w:val="22"/>
                            </w:rPr>
                            <w:t>∞</w:t>
                          </w:r>
                        </w:p>
                      </w:txbxContent>
                    </v:textbox>
                  </v:shape>
                </v:group>
                <v:shape id="Text Box 582" o:spid="_x0000_s1098" type="#_x0000_t202" style="position:absolute;left:3322;top:5148;width:3594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" filled="f" stroked="f" strokeweight=".5pt">
                  <v:textbox>
                    <w:txbxContent>
                      <w:p w14:paraId="33D270AB" w14:textId="77777777" w:rsidR="00123C15" w:rsidRPr="00995986" w:rsidRDefault="00123C15" w:rsidP="00995986">
                        <w:pPr>
                          <w:rPr>
                            <w:rFonts w:ascii="Palatino Linotype" w:hAnsi="Palatino Linotype"/>
                            <w:sz w:val="22"/>
                            <w:szCs w:val="22"/>
                          </w:rPr>
                        </w:pPr>
                        <w:r w:rsidRPr="00995986">
                          <w:rPr>
                            <w:rFonts w:ascii="Palatino Linotype" w:hAnsi="Palatino Linotype"/>
                            <w:sz w:val="22"/>
                            <w:szCs w:val="22"/>
                          </w:rPr>
                          <w:t>–</w:t>
                        </w:r>
                        <w:r>
                          <w:rPr>
                            <w:rFonts w:ascii="Palatino Linotype" w:hAnsi="Palatino Linotype"/>
                            <w:sz w:val="22"/>
                            <w:szCs w:val="22"/>
                          </w:rPr>
                          <w:t>2</w:t>
                        </w:r>
                      </w:p>
                    </w:txbxContent>
                  </v:textbox>
                </v:shape>
                <v:shape id="Text Box 583" o:spid="_x0000_s1099" type="#_x0000_t202" style="position:absolute;left:13526;top:5135;width:3594;height:2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" filled="f" stroked="f" strokeweight=".5pt">
                  <v:textbox>
                    <w:txbxContent>
                      <w:p w14:paraId="474B7F3C" w14:textId="77777777" w:rsidR="00123C15" w:rsidRPr="00995986" w:rsidRDefault="00123C15" w:rsidP="00995986">
                        <w:pPr>
                          <w:rPr>
                            <w:rFonts w:ascii="Palatino Linotype" w:hAnsi="Palatino Linotype"/>
                            <w:sz w:val="22"/>
                            <w:szCs w:val="22"/>
                          </w:rPr>
                        </w:pPr>
                        <w:r w:rsidRPr="00995986">
                          <w:rPr>
                            <w:rFonts w:ascii="Palatino Linotype" w:hAnsi="Palatino Linotype"/>
                            <w:sz w:val="22"/>
                            <w:szCs w:val="22"/>
                          </w:rPr>
                          <w:t>+</w:t>
                        </w:r>
                        <w:r w:rsidRPr="00995986">
                          <w:rPr>
                            <w:sz w:val="22"/>
                            <w:szCs w:val="22"/>
                          </w:rPr>
                          <w:t>∞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A6D65C" w14:textId="77777777" w:rsidR="007B1CFE" w:rsidRDefault="007B1CFE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Khẳng định nào sau đây là đúng?</w:t>
      </w:r>
    </w:p>
    <w:p w14:paraId="687A53FF" w14:textId="77777777" w:rsidR="007B1CFE" w:rsidRDefault="007B1CFE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="00847554">
        <w:rPr>
          <w:rFonts w:ascii="Palatino Linotype" w:hAnsi="Palatino Linotype"/>
          <w:sz w:val="22"/>
          <w:szCs w:val="22"/>
        </w:rPr>
        <w:t>Đồ thị hàm số</w:t>
      </w:r>
      <w:r w:rsidR="00D506E5">
        <w:rPr>
          <w:rFonts w:ascii="Palatino Linotype" w:hAnsi="Palatino Linotype"/>
          <w:sz w:val="22"/>
          <w:szCs w:val="22"/>
        </w:rPr>
        <w:t xml:space="preserve"> có hai</w:t>
      </w:r>
      <w:r w:rsidR="00847554">
        <w:rPr>
          <w:rFonts w:ascii="Palatino Linotype" w:hAnsi="Palatino Linotype"/>
          <w:sz w:val="22"/>
          <w:szCs w:val="22"/>
        </w:rPr>
        <w:t xml:space="preserve"> đường tiệm cận ngang.</w:t>
      </w:r>
    </w:p>
    <w:p w14:paraId="37F54FE7" w14:textId="77777777" w:rsidR="00847554" w:rsidRDefault="00847554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Đồ thị hàm số có tiệm cận đứng </w:t>
      </w:r>
      <w:r w:rsidRPr="00847554">
        <w:rPr>
          <w:rFonts w:ascii="Palatino Linotype" w:hAnsi="Palatino Linotype"/>
          <w:position w:val="-8"/>
          <w:sz w:val="22"/>
          <w:szCs w:val="22"/>
        </w:rPr>
        <w:object w:dxaOrig="580" w:dyaOrig="279" w14:anchorId="5A59595C">
          <v:shape id="_x0000_i1087" type="#_x0000_t75" style="width:28.8pt;height:13.75pt" o:ole="">
            <v:imagedata r:id="rId132" o:title=""/>
          </v:shape>
          <o:OLEObject Type="Embed" ProgID="Equation.DSMT4" ShapeID="_x0000_i1087" DrawAspect="Content" ObjectID="_1680805908" r:id="rId133"/>
        </w:object>
      </w:r>
      <w:r>
        <w:rPr>
          <w:rFonts w:ascii="Palatino Linotype" w:hAnsi="Palatino Linotype"/>
          <w:sz w:val="22"/>
          <w:szCs w:val="22"/>
        </w:rPr>
        <w:t xml:space="preserve"> tiệm cận ngang </w:t>
      </w:r>
      <w:r w:rsidRPr="00847554">
        <w:rPr>
          <w:rFonts w:ascii="Palatino Linotype" w:hAnsi="Palatino Linotype"/>
          <w:position w:val="-12"/>
          <w:sz w:val="22"/>
          <w:szCs w:val="22"/>
        </w:rPr>
        <w:object w:dxaOrig="700" w:dyaOrig="320" w14:anchorId="30C5F989">
          <v:shape id="_x0000_i1088" type="#_x0000_t75" style="width:35.05pt;height:16.3pt" o:ole="">
            <v:imagedata r:id="rId134" o:title=""/>
          </v:shape>
          <o:OLEObject Type="Embed" ProgID="Equation.DSMT4" ShapeID="_x0000_i1088" DrawAspect="Content" ObjectID="_1680805909" r:id="rId135"/>
        </w:object>
      </w:r>
    </w:p>
    <w:p w14:paraId="59072AD5" w14:textId="77777777" w:rsidR="00847554" w:rsidRDefault="00847554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Đồ thị hàm số có tiệm cận đứng </w:t>
      </w:r>
      <w:r w:rsidRPr="00847554">
        <w:rPr>
          <w:rFonts w:ascii="Palatino Linotype" w:hAnsi="Palatino Linotype"/>
          <w:position w:val="-8"/>
          <w:sz w:val="22"/>
          <w:szCs w:val="22"/>
        </w:rPr>
        <w:object w:dxaOrig="700" w:dyaOrig="279" w14:anchorId="3602D1D0">
          <v:shape id="_x0000_i1089" type="#_x0000_t75" style="width:35.05pt;height:13.75pt" o:ole="">
            <v:imagedata r:id="rId136" o:title=""/>
          </v:shape>
          <o:OLEObject Type="Embed" ProgID="Equation.DSMT4" ShapeID="_x0000_i1089" DrawAspect="Content" ObjectID="_1680805910" r:id="rId137"/>
        </w:object>
      </w:r>
      <w:r>
        <w:rPr>
          <w:rFonts w:ascii="Palatino Linotype" w:hAnsi="Palatino Linotype"/>
          <w:sz w:val="22"/>
          <w:szCs w:val="22"/>
        </w:rPr>
        <w:t xml:space="preserve"> tiệm cận ngang </w:t>
      </w:r>
      <w:r w:rsidRPr="00847554">
        <w:rPr>
          <w:rFonts w:ascii="Palatino Linotype" w:hAnsi="Palatino Linotype"/>
          <w:position w:val="-12"/>
          <w:sz w:val="22"/>
          <w:szCs w:val="22"/>
        </w:rPr>
        <w:object w:dxaOrig="580" w:dyaOrig="320" w14:anchorId="2537F89F">
          <v:shape id="_x0000_i1090" type="#_x0000_t75" style="width:28.8pt;height:16.3pt" o:ole="">
            <v:imagedata r:id="rId138" o:title=""/>
          </v:shape>
          <o:OLEObject Type="Embed" ProgID="Equation.DSMT4" ShapeID="_x0000_i1090" DrawAspect="Content" ObjectID="_1680805911" r:id="rId139"/>
        </w:object>
      </w:r>
    </w:p>
    <w:p w14:paraId="03030606" w14:textId="77777777" w:rsidR="00847554" w:rsidRDefault="00847554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Đồ thị hàm số có hai đường tiệm cận đứng.</w:t>
      </w:r>
    </w:p>
    <w:p w14:paraId="260AC316" w14:textId="4217473A" w:rsidR="00847554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847554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14:</w:t>
      </w:r>
      <w:r w:rsidR="00847554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847554">
        <w:rPr>
          <w:rFonts w:ascii="Palatino Linotype" w:hAnsi="Palatino Linotype"/>
          <w:sz w:val="22"/>
          <w:szCs w:val="22"/>
        </w:rPr>
        <w:t xml:space="preserve">Hàm số </w:t>
      </w:r>
      <w:r w:rsidR="00847554" w:rsidRPr="00847554">
        <w:rPr>
          <w:rFonts w:ascii="Palatino Linotype" w:hAnsi="Palatino Linotype"/>
          <w:position w:val="-14"/>
          <w:sz w:val="22"/>
          <w:szCs w:val="22"/>
        </w:rPr>
        <w:object w:dxaOrig="1040" w:dyaOrig="400" w14:anchorId="6F49C05A">
          <v:shape id="_x0000_i1091" type="#_x0000_t75" style="width:51.95pt;height:20.05pt" o:ole="">
            <v:imagedata r:id="rId140" o:title=""/>
          </v:shape>
          <o:OLEObject Type="Embed" ProgID="Equation.DSMT4" ShapeID="_x0000_i1091" DrawAspect="Content" ObjectID="_1680805912" r:id="rId141"/>
        </w:object>
      </w:r>
      <w:r w:rsidR="00847554">
        <w:rPr>
          <w:rFonts w:ascii="Palatino Linotype" w:hAnsi="Palatino Linotype"/>
          <w:sz w:val="22"/>
          <w:szCs w:val="22"/>
        </w:rPr>
        <w:t xml:space="preserve"> có họ nguyên hàm là</w:t>
      </w:r>
    </w:p>
    <w:p w14:paraId="21433374" w14:textId="54F5F966" w:rsidR="00FE0986" w:rsidRDefault="00847554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b/>
          <w:color w:val="187C8B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847554">
        <w:rPr>
          <w:rFonts w:ascii="Palatino Linotype" w:hAnsi="Palatino Linotype"/>
          <w:position w:val="-6"/>
          <w:sz w:val="22"/>
          <w:szCs w:val="22"/>
        </w:rPr>
        <w:object w:dxaOrig="1260" w:dyaOrig="320" w14:anchorId="7B653FAB">
          <v:shape id="_x0000_i1092" type="#_x0000_t75" style="width:63.25pt;height:16.3pt" o:ole="">
            <v:imagedata r:id="rId142" o:title=""/>
          </v:shape>
          <o:OLEObject Type="Embed" ProgID="Equation.DSMT4" ShapeID="_x0000_i1092" DrawAspect="Content" ObjectID="_1680805913" r:id="rId14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847554">
        <w:rPr>
          <w:rFonts w:ascii="Palatino Linotype" w:hAnsi="Palatino Linotype"/>
          <w:position w:val="-6"/>
          <w:sz w:val="22"/>
          <w:szCs w:val="22"/>
        </w:rPr>
        <w:object w:dxaOrig="780" w:dyaOrig="320" w14:anchorId="76487070">
          <v:shape id="_x0000_i1093" type="#_x0000_t75" style="width:38.8pt;height:16.3pt" o:ole="">
            <v:imagedata r:id="rId144" o:title=""/>
          </v:shape>
          <o:OLEObject Type="Embed" ProgID="Equation.DSMT4" ShapeID="_x0000_i1093" DrawAspect="Content" ObjectID="_1680805914" r:id="rId14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847554">
        <w:rPr>
          <w:rFonts w:ascii="Palatino Linotype" w:hAnsi="Palatino Linotype"/>
          <w:position w:val="-22"/>
          <w:sz w:val="22"/>
          <w:szCs w:val="22"/>
        </w:rPr>
        <w:object w:dxaOrig="940" w:dyaOrig="620" w14:anchorId="540E797D">
          <v:shape id="_x0000_i1094" type="#_x0000_t75" style="width:46.95pt;height:31.3pt" o:ole="">
            <v:imagedata r:id="rId146" o:title=""/>
          </v:shape>
          <o:OLEObject Type="Embed" ProgID="Equation.DSMT4" ShapeID="_x0000_i1094" DrawAspect="Content" ObjectID="_1680805915" r:id="rId147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847554">
        <w:rPr>
          <w:rFonts w:ascii="Palatino Linotype" w:hAnsi="Palatino Linotype"/>
          <w:position w:val="-22"/>
          <w:sz w:val="22"/>
          <w:szCs w:val="22"/>
        </w:rPr>
        <w:object w:dxaOrig="1240" w:dyaOrig="620" w14:anchorId="4A57938A">
          <v:shape id="_x0000_i1095" type="#_x0000_t75" style="width:62pt;height:31.3pt" o:ole="">
            <v:imagedata r:id="rId148" o:title=""/>
          </v:shape>
          <o:OLEObject Type="Embed" ProgID="Equation.DSMT4" ShapeID="_x0000_i1095" DrawAspect="Content" ObjectID="_1680805916" r:id="rId149"/>
        </w:object>
      </w:r>
    </w:p>
    <w:p w14:paraId="2A19BDD0" w14:textId="3383B98D" w:rsidR="00847554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847554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15:</w:t>
      </w:r>
      <w:r w:rsidR="00847554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847554">
        <w:rPr>
          <w:rFonts w:ascii="Palatino Linotype" w:hAnsi="Palatino Linotype"/>
          <w:sz w:val="22"/>
          <w:szCs w:val="22"/>
        </w:rPr>
        <w:t>Cho khối nón có chiều cao bằng 4 và bán kính đáy bằng 3. Thể tích của khối nón bằng</w:t>
      </w:r>
    </w:p>
    <w:p w14:paraId="389391C8" w14:textId="77777777" w:rsidR="00847554" w:rsidRPr="009E02DA" w:rsidRDefault="00847554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 w:rsidRPr="009E02DA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 w:rsidRPr="009E02DA">
        <w:rPr>
          <w:rFonts w:ascii="Palatino Linotype" w:hAnsi="Palatino Linotype"/>
          <w:sz w:val="22"/>
          <w:szCs w:val="22"/>
        </w:rPr>
        <w:t xml:space="preserve"> </w:t>
      </w:r>
      <w:r w:rsidRPr="009E02DA">
        <w:rPr>
          <w:rFonts w:ascii="Palatino Linotype" w:hAnsi="Palatino Linotype"/>
          <w:position w:val="-6"/>
          <w:sz w:val="22"/>
          <w:szCs w:val="22"/>
        </w:rPr>
        <w:object w:dxaOrig="460" w:dyaOrig="260" w14:anchorId="1CC3FAE3">
          <v:shape id="_x0000_i1096" type="#_x0000_t75" style="width:23.15pt;height:13.75pt" o:ole="">
            <v:imagedata r:id="rId150" o:title=""/>
          </v:shape>
          <o:OLEObject Type="Embed" ProgID="Equation.DSMT4" ShapeID="_x0000_i1096" DrawAspect="Content" ObjectID="_1680805917" r:id="rId151"/>
        </w:object>
      </w:r>
      <w:r w:rsidRPr="009E02DA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 w:rsidRPr="009E02DA">
        <w:rPr>
          <w:rFonts w:ascii="Palatino Linotype" w:hAnsi="Palatino Linotype"/>
          <w:sz w:val="22"/>
          <w:szCs w:val="22"/>
        </w:rPr>
        <w:t xml:space="preserve"> </w:t>
      </w:r>
      <w:r w:rsidRPr="009E02DA">
        <w:rPr>
          <w:rFonts w:ascii="Palatino Linotype" w:hAnsi="Palatino Linotype"/>
          <w:position w:val="-6"/>
          <w:sz w:val="22"/>
          <w:szCs w:val="22"/>
        </w:rPr>
        <w:object w:dxaOrig="360" w:dyaOrig="260" w14:anchorId="257CA391">
          <v:shape id="_x0000_i1097" type="#_x0000_t75" style="width:18.15pt;height:13.75pt" o:ole="">
            <v:imagedata r:id="rId152" o:title=""/>
          </v:shape>
          <o:OLEObject Type="Embed" ProgID="Equation.DSMT4" ShapeID="_x0000_i1097" DrawAspect="Content" ObjectID="_1680805918" r:id="rId153"/>
        </w:object>
      </w:r>
      <w:r w:rsidRPr="009E02DA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 w:rsidRPr="009E02DA">
        <w:rPr>
          <w:rFonts w:ascii="Palatino Linotype" w:hAnsi="Palatino Linotype"/>
          <w:sz w:val="22"/>
          <w:szCs w:val="22"/>
        </w:rPr>
        <w:t xml:space="preserve"> </w:t>
      </w:r>
      <w:r w:rsidRPr="009E02DA">
        <w:rPr>
          <w:rFonts w:ascii="Palatino Linotype" w:hAnsi="Palatino Linotype"/>
          <w:position w:val="-6"/>
          <w:sz w:val="22"/>
          <w:szCs w:val="22"/>
        </w:rPr>
        <w:object w:dxaOrig="460" w:dyaOrig="260" w14:anchorId="399BC7FE">
          <v:shape id="_x0000_i1098" type="#_x0000_t75" style="width:23.15pt;height:13.75pt" o:ole="">
            <v:imagedata r:id="rId154" o:title=""/>
          </v:shape>
          <o:OLEObject Type="Embed" ProgID="Equation.DSMT4" ShapeID="_x0000_i1098" DrawAspect="Content" ObjectID="_1680805919" r:id="rId155"/>
        </w:object>
      </w:r>
      <w:r w:rsidRPr="009E02DA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 w:rsidRPr="009E02DA">
        <w:rPr>
          <w:rFonts w:ascii="Palatino Linotype" w:hAnsi="Palatino Linotype"/>
          <w:sz w:val="22"/>
          <w:szCs w:val="22"/>
        </w:rPr>
        <w:t xml:space="preserve"> </w:t>
      </w:r>
      <w:r w:rsidRPr="009E02DA">
        <w:rPr>
          <w:rFonts w:ascii="Palatino Linotype" w:hAnsi="Palatino Linotype"/>
          <w:position w:val="-6"/>
          <w:sz w:val="22"/>
          <w:szCs w:val="22"/>
        </w:rPr>
        <w:object w:dxaOrig="460" w:dyaOrig="260" w14:anchorId="28543EB4">
          <v:shape id="_x0000_i1099" type="#_x0000_t75" style="width:23.15pt;height:13.75pt" o:ole="">
            <v:imagedata r:id="rId156" o:title=""/>
          </v:shape>
          <o:OLEObject Type="Embed" ProgID="Equation.DSMT4" ShapeID="_x0000_i1099" DrawAspect="Content" ObjectID="_1680805920" r:id="rId157"/>
        </w:object>
      </w:r>
    </w:p>
    <w:p w14:paraId="104C687F" w14:textId="37E1C78F" w:rsidR="00847554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847554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16:</w:t>
      </w:r>
      <w:r w:rsidR="00847554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847554" w:rsidRPr="009E02DA">
        <w:rPr>
          <w:rFonts w:ascii="Palatino Linotype" w:hAnsi="Palatino Linotype"/>
          <w:sz w:val="22"/>
          <w:szCs w:val="22"/>
        </w:rPr>
        <w:t>Trong không gian</w:t>
      </w:r>
      <w:r w:rsidR="009E02DA">
        <w:rPr>
          <w:rFonts w:ascii="Palatino Linotype" w:hAnsi="Palatino Linotype"/>
          <w:sz w:val="22"/>
          <w:szCs w:val="22"/>
        </w:rPr>
        <w:t xml:space="preserve"> </w:t>
      </w:r>
      <w:r w:rsidR="009E02DA">
        <w:rPr>
          <w:rFonts w:ascii="Palatino Linotype" w:hAnsi="Palatino Linotype"/>
          <w:i/>
          <w:sz w:val="22"/>
          <w:szCs w:val="22"/>
        </w:rPr>
        <w:t>Oxyz,</w:t>
      </w:r>
      <w:r w:rsidR="009E02DA">
        <w:rPr>
          <w:rFonts w:ascii="Palatino Linotype" w:hAnsi="Palatino Linotype"/>
          <w:sz w:val="22"/>
          <w:szCs w:val="22"/>
        </w:rPr>
        <w:t xml:space="preserve"> điểm nào dưới đây thuộc đường thẳng </w:t>
      </w:r>
      <w:r w:rsidR="009E02DA" w:rsidRPr="009E02DA">
        <w:rPr>
          <w:rFonts w:ascii="Palatino Linotype" w:hAnsi="Palatino Linotype"/>
          <w:position w:val="-22"/>
          <w:sz w:val="22"/>
          <w:szCs w:val="22"/>
        </w:rPr>
        <w:object w:dxaOrig="2260" w:dyaOrig="600" w14:anchorId="42F65AA7">
          <v:shape id="_x0000_i1100" type="#_x0000_t75" style="width:112.7pt;height:30.05pt" o:ole="">
            <v:imagedata r:id="rId158" o:title=""/>
          </v:shape>
          <o:OLEObject Type="Embed" ProgID="Equation.DSMT4" ShapeID="_x0000_i1100" DrawAspect="Content" ObjectID="_1680805921" r:id="rId159"/>
        </w:object>
      </w:r>
    </w:p>
    <w:p w14:paraId="5E518483" w14:textId="77777777" w:rsidR="009E02DA" w:rsidRDefault="009E02DA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9E02DA">
        <w:rPr>
          <w:rFonts w:ascii="Palatino Linotype" w:hAnsi="Palatino Linotype"/>
          <w:position w:val="-14"/>
          <w:sz w:val="22"/>
          <w:szCs w:val="22"/>
        </w:rPr>
        <w:object w:dxaOrig="1160" w:dyaOrig="400" w14:anchorId="00009BA7">
          <v:shape id="_x0000_i1101" type="#_x0000_t75" style="width:58.25pt;height:20.05pt" o:ole="">
            <v:imagedata r:id="rId160" o:title=""/>
          </v:shape>
          <o:OLEObject Type="Embed" ProgID="Equation.DSMT4" ShapeID="_x0000_i1101" DrawAspect="Content" ObjectID="_1680805922" r:id="rId16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9E02DA">
        <w:rPr>
          <w:rFonts w:ascii="Palatino Linotype" w:hAnsi="Palatino Linotype"/>
          <w:position w:val="-14"/>
          <w:sz w:val="22"/>
          <w:szCs w:val="22"/>
        </w:rPr>
        <w:object w:dxaOrig="1359" w:dyaOrig="400" w14:anchorId="3260071F">
          <v:shape id="_x0000_i1102" type="#_x0000_t75" style="width:68.25pt;height:20.05pt" o:ole="">
            <v:imagedata r:id="rId162" o:title=""/>
          </v:shape>
          <o:OLEObject Type="Embed" ProgID="Equation.DSMT4" ShapeID="_x0000_i1102" DrawAspect="Content" ObjectID="_1680805923" r:id="rId16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9E02DA">
        <w:rPr>
          <w:rFonts w:ascii="Palatino Linotype" w:hAnsi="Palatino Linotype"/>
          <w:position w:val="-14"/>
          <w:sz w:val="22"/>
          <w:szCs w:val="22"/>
        </w:rPr>
        <w:object w:dxaOrig="1200" w:dyaOrig="400" w14:anchorId="28FE059C">
          <v:shape id="_x0000_i1103" type="#_x0000_t75" style="width:60.1pt;height:20.05pt" o:ole="">
            <v:imagedata r:id="rId164" o:title=""/>
          </v:shape>
          <o:OLEObject Type="Embed" ProgID="Equation.DSMT4" ShapeID="_x0000_i1103" DrawAspect="Content" ObjectID="_1680805924" r:id="rId16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9E02DA">
        <w:rPr>
          <w:rFonts w:ascii="Palatino Linotype" w:hAnsi="Palatino Linotype"/>
          <w:position w:val="-14"/>
          <w:sz w:val="22"/>
          <w:szCs w:val="22"/>
        </w:rPr>
        <w:object w:dxaOrig="1100" w:dyaOrig="400" w14:anchorId="3429EEAA">
          <v:shape id="_x0000_i1104" type="#_x0000_t75" style="width:54.45pt;height:20.05pt" o:ole="">
            <v:imagedata r:id="rId166" o:title=""/>
          </v:shape>
          <o:OLEObject Type="Embed" ProgID="Equation.DSMT4" ShapeID="_x0000_i1104" DrawAspect="Content" ObjectID="_1680805925" r:id="rId167"/>
        </w:object>
      </w:r>
    </w:p>
    <w:p w14:paraId="78556E27" w14:textId="1436F9A1" w:rsidR="009E02DA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9E02DA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17:</w:t>
      </w:r>
      <w:r w:rsidR="009E02DA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9E02DA">
        <w:rPr>
          <w:rFonts w:ascii="Palatino Linotype" w:hAnsi="Palatino Linotype"/>
          <w:sz w:val="22"/>
          <w:szCs w:val="22"/>
        </w:rPr>
        <w:t xml:space="preserve">Cho hàm số </w:t>
      </w:r>
      <w:r w:rsidR="009E02DA" w:rsidRPr="009E02DA">
        <w:rPr>
          <w:rFonts w:ascii="Palatino Linotype" w:hAnsi="Palatino Linotype"/>
          <w:position w:val="-14"/>
          <w:sz w:val="22"/>
          <w:szCs w:val="22"/>
        </w:rPr>
        <w:object w:dxaOrig="859" w:dyaOrig="400" w14:anchorId="47B5C40D">
          <v:shape id="_x0000_i1105" type="#_x0000_t75" style="width:43.2pt;height:20.05pt" o:ole="">
            <v:imagedata r:id="rId168" o:title=""/>
          </v:shape>
          <o:OLEObject Type="Embed" ProgID="Equation.DSMT4" ShapeID="_x0000_i1105" DrawAspect="Content" ObjectID="_1680805926" r:id="rId169"/>
        </w:object>
      </w:r>
      <w:r w:rsidR="009E02DA">
        <w:rPr>
          <w:rFonts w:ascii="Palatino Linotype" w:hAnsi="Palatino Linotype"/>
          <w:sz w:val="22"/>
          <w:szCs w:val="22"/>
        </w:rPr>
        <w:t xml:space="preserve"> liên tục trên </w:t>
      </w:r>
      <w:r w:rsidR="009E02DA" w:rsidRPr="009E02DA">
        <w:rPr>
          <w:rFonts w:ascii="Palatino Linotype" w:hAnsi="Palatino Linotype"/>
          <w:position w:val="-14"/>
          <w:sz w:val="22"/>
          <w:szCs w:val="22"/>
        </w:rPr>
        <w:object w:dxaOrig="620" w:dyaOrig="400" w14:anchorId="232F0DD3">
          <v:shape id="_x0000_i1106" type="#_x0000_t75" style="width:31.3pt;height:20.05pt" o:ole="">
            <v:imagedata r:id="rId170" o:title=""/>
          </v:shape>
          <o:OLEObject Type="Embed" ProgID="Equation.DSMT4" ShapeID="_x0000_i1106" DrawAspect="Content" ObjectID="_1680805927" r:id="rId171"/>
        </w:object>
      </w:r>
      <w:r w:rsidR="009E02DA">
        <w:rPr>
          <w:rFonts w:ascii="Palatino Linotype" w:hAnsi="Palatino Linotype"/>
          <w:sz w:val="22"/>
          <w:szCs w:val="22"/>
        </w:rPr>
        <w:t xml:space="preserve"> Gọi </w:t>
      </w:r>
      <w:r w:rsidR="009E02DA" w:rsidRPr="009E02DA">
        <w:rPr>
          <w:rFonts w:ascii="Palatino Linotype" w:hAnsi="Palatino Linotype"/>
          <w:position w:val="-14"/>
          <w:sz w:val="22"/>
          <w:szCs w:val="22"/>
        </w:rPr>
        <w:object w:dxaOrig="440" w:dyaOrig="400" w14:anchorId="5F322F18">
          <v:shape id="_x0000_i1107" type="#_x0000_t75" style="width:21.9pt;height:20.05pt" o:ole="">
            <v:imagedata r:id="rId172" o:title=""/>
          </v:shape>
          <o:OLEObject Type="Embed" ProgID="Equation.DSMT4" ShapeID="_x0000_i1107" DrawAspect="Content" ObjectID="_1680805928" r:id="rId173"/>
        </w:object>
      </w:r>
      <w:r w:rsidR="009E02DA">
        <w:rPr>
          <w:rFonts w:ascii="Palatino Linotype" w:hAnsi="Palatino Linotype"/>
          <w:sz w:val="22"/>
          <w:szCs w:val="22"/>
        </w:rPr>
        <w:t xml:space="preserve"> là hình phẳng giới hạn bởi đồ thị hàm số </w:t>
      </w:r>
      <w:r w:rsidR="009E02DA" w:rsidRPr="009E02DA">
        <w:rPr>
          <w:rFonts w:ascii="Palatino Linotype" w:hAnsi="Palatino Linotype"/>
          <w:position w:val="-14"/>
          <w:sz w:val="22"/>
          <w:szCs w:val="22"/>
        </w:rPr>
        <w:object w:dxaOrig="859" w:dyaOrig="400" w14:anchorId="23458496">
          <v:shape id="_x0000_i1108" type="#_x0000_t75" style="width:43.2pt;height:20.05pt" o:ole="">
            <v:imagedata r:id="rId174" o:title=""/>
          </v:shape>
          <o:OLEObject Type="Embed" ProgID="Equation.DSMT4" ShapeID="_x0000_i1108" DrawAspect="Content" ObjectID="_1680805929" r:id="rId175"/>
        </w:object>
      </w:r>
      <w:r w:rsidR="009E02DA">
        <w:rPr>
          <w:rFonts w:ascii="Palatino Linotype" w:hAnsi="Palatino Linotype"/>
          <w:sz w:val="22"/>
          <w:szCs w:val="22"/>
        </w:rPr>
        <w:t xml:space="preserve">, trục hoành và hai đường thẳng </w:t>
      </w:r>
      <w:r w:rsidR="009E02DA" w:rsidRPr="009E02DA">
        <w:rPr>
          <w:rFonts w:ascii="Palatino Linotype" w:hAnsi="Palatino Linotype"/>
          <w:position w:val="-14"/>
          <w:sz w:val="22"/>
          <w:szCs w:val="22"/>
        </w:rPr>
        <w:object w:dxaOrig="1740" w:dyaOrig="400" w14:anchorId="3CFC324E">
          <v:shape id="_x0000_i1109" type="#_x0000_t75" style="width:87.05pt;height:20.05pt" o:ole="">
            <v:imagedata r:id="rId176" o:title=""/>
          </v:shape>
          <o:OLEObject Type="Embed" ProgID="Equation.DSMT4" ShapeID="_x0000_i1109" DrawAspect="Content" ObjectID="_1680805930" r:id="rId177"/>
        </w:object>
      </w:r>
      <w:r w:rsidR="009E02DA">
        <w:rPr>
          <w:rFonts w:ascii="Palatino Linotype" w:hAnsi="Palatino Linotype"/>
          <w:sz w:val="22"/>
          <w:szCs w:val="22"/>
        </w:rPr>
        <w:t xml:space="preserve"> Khi đó diện tích hình phẳng </w:t>
      </w:r>
      <w:r w:rsidR="009E02DA" w:rsidRPr="009E02DA">
        <w:rPr>
          <w:rFonts w:ascii="Palatino Linotype" w:hAnsi="Palatino Linotype"/>
          <w:position w:val="-14"/>
          <w:sz w:val="22"/>
          <w:szCs w:val="22"/>
        </w:rPr>
        <w:object w:dxaOrig="440" w:dyaOrig="400" w14:anchorId="32229C93">
          <v:shape id="_x0000_i1110" type="#_x0000_t75" style="width:21.9pt;height:20.05pt" o:ole="">
            <v:imagedata r:id="rId178" o:title=""/>
          </v:shape>
          <o:OLEObject Type="Embed" ProgID="Equation.DSMT4" ShapeID="_x0000_i1110" DrawAspect="Content" ObjectID="_1680805931" r:id="rId179"/>
        </w:object>
      </w:r>
      <w:r w:rsidR="009E02DA">
        <w:rPr>
          <w:rFonts w:ascii="Palatino Linotype" w:hAnsi="Palatino Linotype"/>
          <w:sz w:val="22"/>
          <w:szCs w:val="22"/>
        </w:rPr>
        <w:t xml:space="preserve"> được giới hạn bởi công thức nào trong số các công thức cho dưới đây?</w:t>
      </w:r>
    </w:p>
    <w:p w14:paraId="006FC2D6" w14:textId="77777777" w:rsidR="009E02DA" w:rsidRDefault="009E02DA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9E02DA">
        <w:rPr>
          <w:rFonts w:ascii="Palatino Linotype" w:hAnsi="Palatino Linotype"/>
          <w:position w:val="-32"/>
          <w:sz w:val="22"/>
          <w:szCs w:val="22"/>
        </w:rPr>
        <w:object w:dxaOrig="960" w:dyaOrig="760" w14:anchorId="74DD7CC1">
          <v:shape id="_x0000_i1111" type="#_x0000_t75" style="width:48.2pt;height:38.2pt" o:ole="">
            <v:imagedata r:id="rId180" o:title=""/>
          </v:shape>
          <o:OLEObject Type="Embed" ProgID="Equation.DSMT4" ShapeID="_x0000_i1111" DrawAspect="Content" ObjectID="_1680805932" r:id="rId181"/>
        </w:object>
      </w:r>
      <w:r w:rsidR="00D2282B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 w:rsidR="00D2282B">
        <w:rPr>
          <w:rFonts w:ascii="Palatino Linotype" w:hAnsi="Palatino Linotype"/>
          <w:sz w:val="22"/>
          <w:szCs w:val="22"/>
        </w:rPr>
        <w:t xml:space="preserve"> </w:t>
      </w:r>
      <w:r w:rsidR="00D2282B" w:rsidRPr="00D2282B">
        <w:rPr>
          <w:rFonts w:ascii="Palatino Linotype" w:hAnsi="Palatino Linotype"/>
          <w:position w:val="-32"/>
          <w:sz w:val="22"/>
          <w:szCs w:val="22"/>
        </w:rPr>
        <w:object w:dxaOrig="1040" w:dyaOrig="760" w14:anchorId="7007F1A5">
          <v:shape id="_x0000_i1112" type="#_x0000_t75" style="width:51.95pt;height:38.2pt" o:ole="">
            <v:imagedata r:id="rId182" o:title=""/>
          </v:shape>
          <o:OLEObject Type="Embed" ProgID="Equation.DSMT4" ShapeID="_x0000_i1112" DrawAspect="Content" ObjectID="_1680805933" r:id="rId183"/>
        </w:object>
      </w:r>
      <w:r w:rsidR="00D2282B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 w:rsidR="00D2282B">
        <w:rPr>
          <w:rFonts w:ascii="Palatino Linotype" w:hAnsi="Palatino Linotype"/>
          <w:sz w:val="22"/>
          <w:szCs w:val="22"/>
        </w:rPr>
        <w:t xml:space="preserve"> </w:t>
      </w:r>
      <w:r w:rsidR="00D2282B" w:rsidRPr="00D2282B">
        <w:rPr>
          <w:rFonts w:ascii="Palatino Linotype" w:hAnsi="Palatino Linotype"/>
          <w:position w:val="-32"/>
          <w:sz w:val="22"/>
          <w:szCs w:val="22"/>
        </w:rPr>
        <w:object w:dxaOrig="1040" w:dyaOrig="760" w14:anchorId="7BCE38C1">
          <v:shape id="_x0000_i1113" type="#_x0000_t75" style="width:51.95pt;height:38.2pt" o:ole="">
            <v:imagedata r:id="rId184" o:title=""/>
          </v:shape>
          <o:OLEObject Type="Embed" ProgID="Equation.DSMT4" ShapeID="_x0000_i1113" DrawAspect="Content" ObjectID="_1680805934" r:id="rId185"/>
        </w:object>
      </w:r>
      <w:r w:rsidR="00D2282B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 w:rsidR="00D2282B">
        <w:rPr>
          <w:rFonts w:ascii="Palatino Linotype" w:hAnsi="Palatino Linotype"/>
          <w:sz w:val="22"/>
          <w:szCs w:val="22"/>
        </w:rPr>
        <w:t xml:space="preserve"> </w:t>
      </w:r>
      <w:r w:rsidR="00D2282B" w:rsidRPr="00D2282B">
        <w:rPr>
          <w:rFonts w:ascii="Palatino Linotype" w:hAnsi="Palatino Linotype"/>
          <w:position w:val="-32"/>
          <w:sz w:val="22"/>
          <w:szCs w:val="22"/>
        </w:rPr>
        <w:object w:dxaOrig="960" w:dyaOrig="760" w14:anchorId="31644105">
          <v:shape id="_x0000_i1114" type="#_x0000_t75" style="width:48.2pt;height:38.2pt" o:ole="">
            <v:imagedata r:id="rId186" o:title=""/>
          </v:shape>
          <o:OLEObject Type="Embed" ProgID="Equation.DSMT4" ShapeID="_x0000_i1114" DrawAspect="Content" ObjectID="_1680805935" r:id="rId187"/>
        </w:object>
      </w:r>
    </w:p>
    <w:p w14:paraId="5A92382C" w14:textId="2D2D6305" w:rsidR="00D2282B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D2282B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18:</w:t>
      </w:r>
      <w:r w:rsidR="00D2282B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D2282B">
        <w:rPr>
          <w:rFonts w:ascii="Palatino Linotype" w:hAnsi="Palatino Linotype"/>
          <w:sz w:val="22"/>
          <w:szCs w:val="22"/>
        </w:rPr>
        <w:t xml:space="preserve">Số phức </w:t>
      </w:r>
      <w:r w:rsidR="00D2282B">
        <w:rPr>
          <w:rFonts w:ascii="Palatino Linotype" w:hAnsi="Palatino Linotype"/>
          <w:i/>
          <w:sz w:val="22"/>
          <w:szCs w:val="22"/>
        </w:rPr>
        <w:t>z</w:t>
      </w:r>
      <w:r w:rsidR="00D2282B">
        <w:rPr>
          <w:rFonts w:ascii="Palatino Linotype" w:hAnsi="Palatino Linotype"/>
          <w:sz w:val="22"/>
          <w:szCs w:val="22"/>
        </w:rPr>
        <w:t xml:space="preserve"> thỏa mãn </w:t>
      </w:r>
      <w:r w:rsidR="00D2282B" w:rsidRPr="00D2282B">
        <w:rPr>
          <w:rFonts w:ascii="Palatino Linotype" w:hAnsi="Palatino Linotype"/>
          <w:position w:val="-22"/>
          <w:sz w:val="22"/>
          <w:szCs w:val="22"/>
        </w:rPr>
        <w:object w:dxaOrig="1200" w:dyaOrig="600" w14:anchorId="6E1F2EDC">
          <v:shape id="_x0000_i1115" type="#_x0000_t75" style="width:60.1pt;height:30.05pt" o:ole="">
            <v:imagedata r:id="rId188" o:title=""/>
          </v:shape>
          <o:OLEObject Type="Embed" ProgID="Equation.DSMT4" ShapeID="_x0000_i1115" DrawAspect="Content" ObjectID="_1680805936" r:id="rId189"/>
        </w:object>
      </w:r>
      <w:r w:rsidR="00D2282B">
        <w:rPr>
          <w:rFonts w:ascii="Palatino Linotype" w:hAnsi="Palatino Linotype"/>
          <w:sz w:val="22"/>
          <w:szCs w:val="22"/>
        </w:rPr>
        <w:t xml:space="preserve"> là</w:t>
      </w:r>
    </w:p>
    <w:p w14:paraId="3681E52D" w14:textId="77777777" w:rsidR="00D2282B" w:rsidRDefault="00D2282B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22"/>
          <w:sz w:val="22"/>
          <w:szCs w:val="22"/>
        </w:rPr>
        <w:object w:dxaOrig="1120" w:dyaOrig="600" w14:anchorId="3D55AA27">
          <v:shape id="_x0000_i1116" type="#_x0000_t75" style="width:55.7pt;height:30.05pt" o:ole="">
            <v:imagedata r:id="rId190" o:title=""/>
          </v:shape>
          <o:OLEObject Type="Embed" ProgID="Equation.DSMT4" ShapeID="_x0000_i1116" DrawAspect="Content" ObjectID="_1680805937" r:id="rId19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6"/>
          <w:sz w:val="22"/>
          <w:szCs w:val="22"/>
        </w:rPr>
        <w:object w:dxaOrig="920" w:dyaOrig="260" w14:anchorId="1A6D7A4E">
          <v:shape id="_x0000_i1117" type="#_x0000_t75" style="width:45.7pt;height:13.75pt" o:ole="">
            <v:imagedata r:id="rId192" o:title=""/>
          </v:shape>
          <o:OLEObject Type="Embed" ProgID="Equation.DSMT4" ShapeID="_x0000_i1117" DrawAspect="Content" ObjectID="_1680805938" r:id="rId19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22"/>
          <w:sz w:val="22"/>
          <w:szCs w:val="22"/>
        </w:rPr>
        <w:object w:dxaOrig="1260" w:dyaOrig="600" w14:anchorId="74F9B788">
          <v:shape id="_x0000_i1118" type="#_x0000_t75" style="width:63.25pt;height:30.05pt" o:ole="">
            <v:imagedata r:id="rId194" o:title=""/>
          </v:shape>
          <o:OLEObject Type="Embed" ProgID="Equation.DSMT4" ShapeID="_x0000_i1118" DrawAspect="Content" ObjectID="_1680805939" r:id="rId19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6"/>
          <w:sz w:val="22"/>
          <w:szCs w:val="22"/>
        </w:rPr>
        <w:object w:dxaOrig="1020" w:dyaOrig="260" w14:anchorId="2B02DB43">
          <v:shape id="_x0000_i1119" type="#_x0000_t75" style="width:50.7pt;height:13.75pt" o:ole="">
            <v:imagedata r:id="rId196" o:title=""/>
          </v:shape>
          <o:OLEObject Type="Embed" ProgID="Equation.DSMT4" ShapeID="_x0000_i1119" DrawAspect="Content" ObjectID="_1680805940" r:id="rId197"/>
        </w:object>
      </w:r>
    </w:p>
    <w:p w14:paraId="3041B196" w14:textId="4BF389CA" w:rsidR="00D2282B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D2282B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19:</w:t>
      </w:r>
      <w:r w:rsidR="00D2282B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D2282B">
        <w:rPr>
          <w:rFonts w:ascii="Palatino Linotype" w:hAnsi="Palatino Linotype"/>
          <w:sz w:val="22"/>
          <w:szCs w:val="22"/>
        </w:rPr>
        <w:t xml:space="preserve">Cho hàm số </w:t>
      </w:r>
      <w:r w:rsidR="00D2282B" w:rsidRPr="00D2282B">
        <w:rPr>
          <w:rFonts w:ascii="Palatino Linotype" w:hAnsi="Palatino Linotype"/>
          <w:position w:val="-14"/>
          <w:sz w:val="22"/>
          <w:szCs w:val="22"/>
        </w:rPr>
        <w:object w:dxaOrig="859" w:dyaOrig="400" w14:anchorId="27A260C0">
          <v:shape id="_x0000_i1120" type="#_x0000_t75" style="width:43.2pt;height:20.05pt" o:ole="">
            <v:imagedata r:id="rId198" o:title=""/>
          </v:shape>
          <o:OLEObject Type="Embed" ProgID="Equation.DSMT4" ShapeID="_x0000_i1120" DrawAspect="Content" ObjectID="_1680805941" r:id="rId199"/>
        </w:object>
      </w:r>
      <w:r w:rsidR="00D2282B">
        <w:rPr>
          <w:rFonts w:ascii="Palatino Linotype" w:hAnsi="Palatino Linotype"/>
          <w:sz w:val="22"/>
          <w:szCs w:val="22"/>
        </w:rPr>
        <w:t xml:space="preserve"> có bảng biến thiên như sau:</w:t>
      </w:r>
    </w:p>
    <w:p w14:paraId="634690D8" w14:textId="77777777" w:rsidR="00D2282B" w:rsidRDefault="00995986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center"/>
        <w:rPr>
          <w:rFonts w:ascii="Palatino Linotype" w:hAnsi="Palatino Linotype"/>
          <w:sz w:val="22"/>
          <w:szCs w:val="22"/>
        </w:rPr>
      </w:pPr>
      <w:r w:rsidRPr="00C973D7">
        <w:rPr>
          <w:noProof/>
          <w:lang w:eastAsia="en-US"/>
        </w:rPr>
        <mc:AlternateContent>
          <mc:Choice Requires="wpg">
            <w:drawing>
              <wp:inline distT="0" distB="0" distL="0" distR="0" wp14:anchorId="1B665D33" wp14:editId="411230E3">
                <wp:extent cx="3115311" cy="1201420"/>
                <wp:effectExtent l="0" t="0" r="8890" b="17780"/>
                <wp:docPr id="17679" name="Group 17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5311" cy="1201420"/>
                          <a:chOff x="-11052" y="0"/>
                          <a:chExt cx="3115621" cy="1201924"/>
                        </a:xfrm>
                      </wpg:grpSpPr>
                      <wpg:grpSp>
                        <wpg:cNvPr id="8320" name="Group 8320"/>
                        <wpg:cNvGrpSpPr/>
                        <wpg:grpSpPr>
                          <a:xfrm>
                            <a:off x="-11052" y="0"/>
                            <a:ext cx="3115621" cy="1201924"/>
                            <a:chOff x="-11052" y="0"/>
                            <a:chExt cx="3115621" cy="1201924"/>
                          </a:xfrm>
                        </wpg:grpSpPr>
                        <wpg:grpSp>
                          <wpg:cNvPr id="354" name="Group 354"/>
                          <wpg:cNvGrpSpPr/>
                          <wpg:grpSpPr>
                            <a:xfrm>
                              <a:off x="-11052" y="0"/>
                              <a:ext cx="3115621" cy="1201924"/>
                              <a:chOff x="-11052" y="0"/>
                              <a:chExt cx="3115621" cy="1201924"/>
                            </a:xfrm>
                          </wpg:grpSpPr>
                          <wpg:grpSp>
                            <wpg:cNvPr id="8777" name="Group 8777"/>
                            <wpg:cNvGrpSpPr/>
                            <wpg:grpSpPr>
                              <a:xfrm>
                                <a:off x="-11052" y="0"/>
                                <a:ext cx="3115608" cy="1190225"/>
                                <a:chOff x="-11052" y="0"/>
                                <a:chExt cx="3115608" cy="1190225"/>
                              </a:xfrm>
                            </wpg:grpSpPr>
                            <wpg:grpSp>
                              <wpg:cNvPr id="8778" name="Group 8778"/>
                              <wpg:cNvGrpSpPr/>
                              <wpg:grpSpPr>
                                <a:xfrm>
                                  <a:off x="-11052" y="0"/>
                                  <a:ext cx="3115608" cy="1190225"/>
                                  <a:chOff x="-11053" y="314507"/>
                                  <a:chExt cx="3115608" cy="1190225"/>
                                </a:xfrm>
                              </wpg:grpSpPr>
                              <wpg:grpSp>
                                <wpg:cNvPr id="8788" name="Group 8788"/>
                                <wpg:cNvGrpSpPr/>
                                <wpg:grpSpPr>
                                  <a:xfrm>
                                    <a:off x="-11053" y="314507"/>
                                    <a:ext cx="3115608" cy="1190225"/>
                                    <a:chOff x="-11053" y="-38225"/>
                                    <a:chExt cx="3115608" cy="1190225"/>
                                  </a:xfrm>
                                </wpg:grpSpPr>
                                <wpg:grpSp>
                                  <wpg:cNvPr id="596" name="Group 596"/>
                                  <wpg:cNvGrpSpPr/>
                                  <wpg:grpSpPr>
                                    <a:xfrm>
                                      <a:off x="-11053" y="-38225"/>
                                      <a:ext cx="3115608" cy="1190225"/>
                                      <a:chOff x="-1393487" y="-1101720"/>
                                      <a:chExt cx="3115608" cy="1190225"/>
                                    </a:xfrm>
                                  </wpg:grpSpPr>
                                  <wpg:grpSp>
                                    <wpg:cNvPr id="597" name="Group 597"/>
                                    <wpg:cNvGrpSpPr/>
                                    <wpg:grpSpPr>
                                      <a:xfrm>
                                        <a:off x="-1382435" y="-1063495"/>
                                        <a:ext cx="3060098" cy="1152000"/>
                                        <a:chOff x="-1382435" y="-1411280"/>
                                        <a:chExt cx="3060098" cy="1152000"/>
                                      </a:xfrm>
                                    </wpg:grpSpPr>
                                    <wps:wsp>
                                      <wps:cNvPr id="598" name="Straight Connector 598"/>
                                      <wps:cNvCnPr/>
                                      <wps:spPr>
                                        <a:xfrm>
                                          <a:off x="-1382435" y="-1157347"/>
                                          <a:ext cx="3060000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rgbClr val="187C8B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599" name="Straight Connector 599"/>
                                      <wps:cNvCnPr/>
                                      <wps:spPr>
                                        <a:xfrm>
                                          <a:off x="-1382337" y="-904349"/>
                                          <a:ext cx="3060000" cy="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rgbClr val="187C8B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600" name="Straight Connector 600"/>
                                      <wps:cNvCnPr/>
                                      <wps:spPr>
                                        <a:xfrm flipH="1">
                                          <a:off x="-1012163" y="-1411280"/>
                                          <a:ext cx="0" cy="1152000"/>
                                        </a:xfrm>
                                        <a:prstGeom prst="line">
                                          <a:avLst/>
                                        </a:prstGeom>
                                        <a:ln w="12700">
                                          <a:solidFill>
                                            <a:srgbClr val="187C8B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601" name="Straight Arrow Connector 601"/>
                                      <wps:cNvCnPr/>
                                      <wps:spPr>
                                        <a:xfrm flipV="1">
                                          <a:off x="838421" y="-810271"/>
                                          <a:ext cx="537706" cy="411910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12700">
                                          <a:solidFill>
                                            <a:srgbClr val="187C8B"/>
                                          </a:solidFill>
                                          <a:tailEnd type="stealth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604" name="Text Box 604"/>
                                    <wps:cNvSpPr txBox="1"/>
                                    <wps:spPr>
                                      <a:xfrm>
                                        <a:off x="-1329263" y="-1101720"/>
                                        <a:ext cx="304800" cy="28135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74499AF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i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i/>
                                              <w:sz w:val="22"/>
                                              <w:szCs w:val="22"/>
                                            </w:rPr>
                                            <w:t>x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05" name="Text Box 605"/>
                                    <wps:cNvSpPr txBox="1"/>
                                    <wps:spPr>
                                      <a:xfrm>
                                        <a:off x="-1393486" y="-856117"/>
                                        <a:ext cx="466771" cy="33117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1E12AFE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i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i/>
                                              <w:sz w:val="22"/>
                                              <w:szCs w:val="22"/>
                                            </w:rPr>
                                            <w:t xml:space="preserve">  y’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06" name="Text Box 606"/>
                                    <wps:cNvSpPr txBox="1"/>
                                    <wps:spPr>
                                      <a:xfrm>
                                        <a:off x="-1068009" y="-1085684"/>
                                        <a:ext cx="359508" cy="2813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C1FEC44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>–</w:t>
                                          </w:r>
                                          <w:r w:rsidRPr="00995986">
                                            <w:rPr>
                                              <w:sz w:val="22"/>
                                              <w:szCs w:val="22"/>
                                            </w:rPr>
                                            <w:t>∞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607" name="Text Box 607"/>
                                    <wps:cNvSpPr txBox="1"/>
                                    <wps:spPr>
                                      <a:xfrm>
                                        <a:off x="-1393487" y="-396420"/>
                                        <a:ext cx="533453" cy="33910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D3F1B14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i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i/>
                                              <w:sz w:val="22"/>
                                              <w:szCs w:val="22"/>
                                            </w:rPr>
                                            <w:t xml:space="preserve">  y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664" name="Text Box 17664"/>
                                    <wps:cNvSpPr txBox="1"/>
                                    <wps:spPr>
                                      <a:xfrm>
                                        <a:off x="1362613" y="-595649"/>
                                        <a:ext cx="359508" cy="2813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07D77C6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>+</w:t>
                                          </w:r>
                                          <w:r w:rsidRPr="00995986">
                                            <w:rPr>
                                              <w:sz w:val="22"/>
                                              <w:szCs w:val="22"/>
                                            </w:rPr>
                                            <w:t>∞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665" name="Text Box 17665"/>
                                    <wps:cNvSpPr txBox="1"/>
                                    <wps:spPr>
                                      <a:xfrm>
                                        <a:off x="-269249" y="-1085729"/>
                                        <a:ext cx="377016" cy="28135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68CCDAA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>–</w:t>
                                          </w:r>
                                          <w: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666" name="Text Box 17666"/>
                                    <wps:cNvSpPr txBox="1"/>
                                    <wps:spPr>
                                      <a:xfrm>
                                        <a:off x="602597" y="-1090909"/>
                                        <a:ext cx="368027" cy="28135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29411687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667" name="Text Box 17667"/>
                                    <wps:cNvSpPr txBox="1"/>
                                    <wps:spPr>
                                      <a:xfrm>
                                        <a:off x="1071375" y="-837833"/>
                                        <a:ext cx="304800" cy="28135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3AA2D85A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>+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668" name="Text Box 17668"/>
                                    <wps:cNvSpPr txBox="1"/>
                                    <wps:spPr>
                                      <a:xfrm>
                                        <a:off x="-705238" y="-837885"/>
                                        <a:ext cx="304800" cy="28135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6AD9C3F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>+</w:t>
                                          </w:r>
                                        </w:p>
                                        <w:p w14:paraId="0D4FE845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669" name="Text Box 17669"/>
                                    <wps:cNvSpPr txBox="1"/>
                                    <wps:spPr>
                                      <a:xfrm>
                                        <a:off x="-269249" y="-600193"/>
                                        <a:ext cx="366480" cy="2749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6674C203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>4</w:t>
                                          </w: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7670" name="Text Box 17670"/>
                                    <wps:cNvSpPr txBox="1"/>
                                    <wps:spPr>
                                      <a:xfrm>
                                        <a:off x="-269239" y="-838618"/>
                                        <a:ext cx="304800" cy="28135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FDF3455" w14:textId="77777777" w:rsidR="00123C15" w:rsidRPr="00995986" w:rsidRDefault="00123C15" w:rsidP="00995986">
                                          <w:pPr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</w:pPr>
                                          <w:r w:rsidRPr="00995986">
                                            <w:rPr>
                                              <w:rFonts w:ascii="Palatino Linotype" w:hAnsi="Palatino Linotype"/>
                                              <w:sz w:val="22"/>
                                              <w:szCs w:val="22"/>
                                            </w:rPr>
                                            <w:t xml:space="preserve"> 0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7671" name="Rectangle 17671"/>
                                  <wps:cNvSpPr/>
                                  <wps:spPr>
                                    <a:xfrm>
                                      <a:off x="4332" y="-55"/>
                                      <a:ext cx="3060000" cy="1151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187C8B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17672" name="Straight Arrow Connector 17672"/>
                                <wps:cNvCnPr/>
                                <wps:spPr>
                                  <a:xfrm flipV="1">
                                    <a:off x="609878" y="983374"/>
                                    <a:ext cx="533121" cy="375275"/>
                                  </a:xfrm>
                                  <a:prstGeom prst="straightConnector1">
                                    <a:avLst/>
                                  </a:prstGeom>
                                  <a:ln w="12700">
                                    <a:solidFill>
                                      <a:srgbClr val="187C8B"/>
                                    </a:solidFill>
                                    <a:tailEnd type="stealth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673" name="Text Box 17673"/>
                                <wps:cNvSpPr txBox="1"/>
                                <wps:spPr>
                                  <a:xfrm>
                                    <a:off x="1573249" y="560110"/>
                                    <a:ext cx="304165" cy="280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D16629A" w14:textId="77777777" w:rsidR="00123C15" w:rsidRPr="00995986" w:rsidRDefault="00123C15" w:rsidP="00995986">
                                      <w:pPr>
                                        <w:rPr>
                                          <w:rFonts w:ascii="Palatino Linotype" w:hAnsi="Palatino Linotype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995986">
                                        <w:rPr>
                                          <w:rFonts w:ascii="Palatino Linotype" w:hAnsi="Palatino Linotype"/>
                                          <w:sz w:val="22"/>
                                          <w:szCs w:val="22"/>
                                        </w:rPr>
                                        <w:t>–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7674" name="Straight Arrow Connector 17674"/>
                              <wps:cNvCnPr/>
                              <wps:spPr>
                                <a:xfrm>
                                  <a:off x="1364377" y="668699"/>
                                  <a:ext cx="637990" cy="398101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solidFill>
                                    <a:srgbClr val="187C8B"/>
                                  </a:solidFill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7675" name="Text Box 17675"/>
                            <wps:cNvSpPr txBox="1"/>
                            <wps:spPr>
                              <a:xfrm>
                                <a:off x="1946624" y="921254"/>
                                <a:ext cx="359410" cy="2806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422A06C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676" name="Text Box 17676"/>
                            <wps:cNvSpPr txBox="1"/>
                            <wps:spPr>
                              <a:xfrm>
                                <a:off x="2745109" y="9453"/>
                                <a:ext cx="359460" cy="2812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5BF0F1" w14:textId="77777777" w:rsidR="00123C15" w:rsidRPr="00995986" w:rsidRDefault="00123C15" w:rsidP="00995986">
                                  <w:pPr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995986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  <w:r w:rsidRPr="00995986">
                                    <w:rPr>
                                      <w:sz w:val="22"/>
                                      <w:szCs w:val="22"/>
                                    </w:rPr>
                                    <w:t>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7677" name="Text Box 17677"/>
                          <wps:cNvSpPr txBox="1"/>
                          <wps:spPr>
                            <a:xfrm>
                              <a:off x="324672" y="921762"/>
                              <a:ext cx="358775" cy="2800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3A0CA9" w14:textId="77777777" w:rsidR="00123C15" w:rsidRPr="00995986" w:rsidRDefault="00123C15" w:rsidP="00995986">
                                <w:pPr>
                                  <w:rPr>
                                    <w:rFonts w:ascii="Palatino Linotype" w:hAnsi="Palatino Linotype"/>
                                    <w:sz w:val="22"/>
                                    <w:szCs w:val="22"/>
                                  </w:rPr>
                                </w:pPr>
                                <w:r w:rsidRPr="00995986">
                                  <w:rPr>
                                    <w:rFonts w:ascii="Palatino Linotype" w:hAnsi="Palatino Linotype"/>
                                    <w:sz w:val="22"/>
                                    <w:szCs w:val="22"/>
                                  </w:rPr>
                                  <w:t>–</w:t>
                                </w:r>
                                <w:r w:rsidRPr="00995986">
                                  <w:rPr>
                                    <w:sz w:val="22"/>
                                    <w:szCs w:val="22"/>
                                  </w:rPr>
                                  <w:t>∞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678" name="Text Box 17678"/>
                        <wps:cNvSpPr txBox="1"/>
                        <wps:spPr>
                          <a:xfrm>
                            <a:off x="1981200" y="257175"/>
                            <a:ext cx="368021" cy="2812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2398BD" w14:textId="77777777" w:rsidR="00123C15" w:rsidRPr="00995986" w:rsidRDefault="00123C15" w:rsidP="00995986">
                              <w:pPr>
                                <w:rPr>
                                  <w:rFonts w:ascii="Palatino Linotype" w:hAnsi="Palatino Linotype"/>
                                  <w:sz w:val="22"/>
                                  <w:szCs w:val="22"/>
                                </w:rPr>
                              </w:pPr>
                              <w:r w:rsidRPr="00995986">
                                <w:rPr>
                                  <w:rFonts w:ascii="Palatino Linotype" w:hAnsi="Palatino Linotype"/>
                                  <w:sz w:val="22"/>
                                  <w:szCs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665D33" id="Group 17679" o:spid="_x0000_s1100" style="width:245.3pt;height:94.6pt;mso-position-horizontal-relative:char;mso-position-vertical-relative:line" coordorigin="-110" coordsize="31156,12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">
                <v:group id="Group 8320" o:spid="_x0000_s1101" style="position:absolute;left:-110;width:31155;height:12019" coordorigin="-110" coordsize="31156,1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">
                  <v:group id="Group 354" o:spid="_x0000_s1102" style="position:absolute;left:-110;width:31155;height:12019" coordorigin="-110" coordsize="31156,12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  <v:group id="Group 8777" o:spid="_x0000_s1103" style="position:absolute;left:-110;width:31155;height:11902" coordorigin="-110" coordsize="31156,1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">
                      <v:group id="Group 8778" o:spid="_x0000_s1104" style="position:absolute;left:-110;width:31155;height:11902" coordorigin="-110,3145" coordsize="31156,1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">
                        <v:group id="Group 8788" o:spid="_x0000_s1105" style="position:absolute;left:-110;top:3145;width:31155;height:11902" coordorigin="-110,-382" coordsize="31156,1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">
                          <v:group id="Group 596" o:spid="_x0000_s1106" style="position:absolute;left:-110;top:-382;width:31155;height:11902" coordorigin="-13934,-11017" coordsize="31156,11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4t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">
                            <v:group id="Group 597" o:spid="_x0000_s1107" style="position:absolute;left:-13824;top:-10634;width:30600;height:11519" coordorigin="-13824,-14112" coordsize="30600,1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              <v:line id="Straight Connector 598" o:spid="_x0000_s1108" style="position:absolute;visibility:visible;mso-wrap-style:square" from="-13824,-11573" to="16775,-11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" strokecolor="#187c8b" strokeweight="1pt"/>
                              <v:line id="Straight Connector 599" o:spid="_x0000_s1109" style="position:absolute;visibility:visible;mso-wrap-style:square" from="-13823,-9043" to="16776,-9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" strokecolor="#187c8b" strokeweight="1pt"/>
                              <v:line id="Straight Connector 600" o:spid="_x0000_s1110" style="position:absolute;flip:x;visibility:visible;mso-wrap-style:square" from="-10121,-14112" to="-10121,-25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" strokecolor="#187c8b" strokeweight="1pt"/>
                              <v:shape id="Straight Arrow Connector 601" o:spid="_x0000_s1111" type="#_x0000_t32" style="position:absolute;left:8384;top:-8102;width:5377;height:41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" strokecolor="#187c8b" strokeweight="1pt">
                                <v:stroke endarrow="classic"/>
                              </v:shape>
                            </v:group>
                            <v:shape id="Text Box 604" o:spid="_x0000_s1112" type="#_x0000_t202" style="position:absolute;left:-13292;top:-11017;width:3048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" filled="f" stroked="f" strokeweight=".5pt">
                              <v:textbox>
                                <w:txbxContent>
                                  <w:p w14:paraId="274499AF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i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i/>
                                        <w:sz w:val="22"/>
                                        <w:szCs w:val="22"/>
                                      </w:rPr>
                                      <w:t>x</w:t>
                                    </w:r>
                                  </w:p>
                                </w:txbxContent>
                              </v:textbox>
                            </v:shape>
                            <v:shape id="Text Box 605" o:spid="_x0000_s1113" type="#_x0000_t202" style="position:absolute;left:-13934;top:-8561;width:4667;height:3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" filled="f" stroked="f" strokeweight=".5pt">
                              <v:textbox>
                                <w:txbxContent>
                                  <w:p w14:paraId="61E12AFE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i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i/>
                                        <w:sz w:val="22"/>
                                        <w:szCs w:val="22"/>
                                      </w:rPr>
                                      <w:t xml:space="preserve">  y’</w:t>
                                    </w:r>
                                  </w:p>
                                </w:txbxContent>
                              </v:textbox>
                            </v:shape>
                            <v:shape id="Text Box 606" o:spid="_x0000_s1114" type="#_x0000_t202" style="position:absolute;left:-10680;top:-10856;width:3595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" filled="f" stroked="f" strokeweight=".5pt">
                              <v:textbox>
                                <w:txbxContent>
                                  <w:p w14:paraId="7C1FEC44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–</w:t>
                                    </w:r>
                                    <w:r w:rsidRPr="00995986">
                                      <w:rPr>
                                        <w:sz w:val="22"/>
                                        <w:szCs w:val="22"/>
                                      </w:rPr>
                                      <w:t>∞</w:t>
                                    </w:r>
                                  </w:p>
                                </w:txbxContent>
                              </v:textbox>
                            </v:shape>
                            <v:shape id="Text Box 607" o:spid="_x0000_s1115" type="#_x0000_t202" style="position:absolute;left:-13934;top:-3964;width:5334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18SxgAAANw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kEczeDvTDgCcnUHAAD//wMAUEsBAi0AFAAGAAgAAAAhANvh9svuAAAAhQEAABMAAAAAAAAA&#10;AAAAAAAAAAAAAFtDb250ZW50X1R5cGVzXS54bWxQSwECLQAUAAYACAAAACEAWvQsW78AAAAVAQAA&#10;CwAAAAAAAAAAAAAAAAAfAQAAX3JlbHMvLnJlbHNQSwECLQAUAAYACAAAACEAJtdfEsYAAADcAAAA&#10;DwAAAAAAAAAAAAAAAAAHAgAAZHJzL2Rvd25yZXYueG1sUEsFBgAAAAADAAMAtwAAAPoCAAAAAA==&#10;" filled="f" stroked="f" strokeweight=".5pt">
                              <v:textbox>
                                <w:txbxContent>
                                  <w:p w14:paraId="7D3F1B14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i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i/>
                                        <w:sz w:val="22"/>
                                        <w:szCs w:val="22"/>
                                      </w:rPr>
                                      <w:t xml:space="preserve">  y</w:t>
                                    </w:r>
                                  </w:p>
                                </w:txbxContent>
                              </v:textbox>
                            </v:shape>
                            <v:shape id="Text Box 17664" o:spid="_x0000_s1116" type="#_x0000_t202" style="position:absolute;left:13626;top:-5956;width:3595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" filled="f" stroked="f" strokeweight=".5pt">
                              <v:textbox>
                                <w:txbxContent>
                                  <w:p w14:paraId="607D77C6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+</w:t>
                                    </w:r>
                                    <w:r w:rsidRPr="00995986">
                                      <w:rPr>
                                        <w:sz w:val="22"/>
                                        <w:szCs w:val="22"/>
                                      </w:rPr>
                                      <w:t>∞</w:t>
                                    </w:r>
                                  </w:p>
                                </w:txbxContent>
                              </v:textbox>
                            </v:shape>
                            <v:shape id="Text Box 17665" o:spid="_x0000_s1117" type="#_x0000_t202" style="position:absolute;left:-2692;top:-10857;width:3769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" filled="f" stroked="f" strokeweight=".5pt">
                              <v:textbox>
                                <w:txbxContent>
                                  <w:p w14:paraId="768CCDAA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–</w:t>
                                    </w:r>
                                    <w: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shape>
                            <v:shape id="Text Box 17666" o:spid="_x0000_s1118" type="#_x0000_t202" style="position:absolute;left:6025;top:-10909;width:3681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" filled="f" stroked="f" strokeweight=".5pt">
                              <v:textbox>
                                <w:txbxContent>
                                  <w:p w14:paraId="29411687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shape>
                            <v:shape id="Text Box 17667" o:spid="_x0000_s1119" type="#_x0000_t202" style="position:absolute;left:10713;top:-8378;width:3048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" filled="f" stroked="f" strokeweight=".5pt">
                              <v:textbox>
                                <w:txbxContent>
                                  <w:p w14:paraId="3AA2D85A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+</w:t>
                                    </w:r>
                                  </w:p>
                                </w:txbxContent>
                              </v:textbox>
                            </v:shape>
                            <v:shape id="Text Box 17668" o:spid="_x0000_s1120" type="#_x0000_t202" style="position:absolute;left:-7052;top:-8378;width:3048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" filled="f" stroked="f" strokeweight=".5pt">
                              <v:textbox>
                                <w:txbxContent>
                                  <w:p w14:paraId="46AD9C3F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+</w:t>
                                    </w:r>
                                  </w:p>
                                  <w:p w14:paraId="0D4FE845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xbxContent>
                              </v:textbox>
                            </v:shape>
                            <v:shape id="Text Box 17669" o:spid="_x0000_s1121" type="#_x0000_t202" style="position:absolute;left:-2692;top:-6001;width:3664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" filled="f" stroked="f" strokeweight=".5pt">
                              <v:textbox>
                                <w:txbxContent>
                                  <w:p w14:paraId="6674C203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4</w:t>
                                    </w:r>
                                    <w:r w:rsidRPr="00995986"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shape>
                            <v:shape id="Text Box 17670" o:spid="_x0000_s1122" type="#_x0000_t202" style="position:absolute;left:-2692;top:-8386;width:3047;height: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" filled="f" stroked="f" strokeweight=".5pt">
                              <v:textbox>
                                <w:txbxContent>
                                  <w:p w14:paraId="4FDF3455" w14:textId="77777777" w:rsidR="00123C15" w:rsidRPr="00995986" w:rsidRDefault="00123C15" w:rsidP="00995986">
                                    <w:pPr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</w:pPr>
                                    <w:r w:rsidRPr="00995986">
                                      <w:rPr>
                                        <w:rFonts w:ascii="Palatino Linotype" w:hAnsi="Palatino Linotype"/>
                                        <w:sz w:val="22"/>
                                        <w:szCs w:val="22"/>
                                      </w:rPr>
                                      <w:t xml:space="preserve"> 0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rect id="Rectangle 17671" o:spid="_x0000_s1123" style="position:absolute;left:43;width:30600;height:115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" filled="f" strokecolor="#187c8b" strokeweight="1pt"/>
                        </v:group>
                        <v:shape id="Straight Arrow Connector 17672" o:spid="_x0000_s1124" type="#_x0000_t32" style="position:absolute;left:6098;top:9833;width:5331;height:375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" strokecolor="#187c8b" strokeweight="1pt">
                          <v:stroke endarrow="classic"/>
                        </v:shape>
                        <v:shape id="Text Box 17673" o:spid="_x0000_s1125" type="#_x0000_t202" style="position:absolute;left:15732;top:5601;width:3042;height:2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" filled="f" stroked="f" strokeweight=".5pt">
                          <v:textbox>
                            <w:txbxContent>
                              <w:p w14:paraId="0D16629A" w14:textId="77777777" w:rsidR="00123C15" w:rsidRPr="00995986" w:rsidRDefault="00123C15" w:rsidP="00995986">
                                <w:pPr>
                                  <w:rPr>
                                    <w:rFonts w:ascii="Palatino Linotype" w:hAnsi="Palatino Linotype"/>
                                    <w:sz w:val="22"/>
                                    <w:szCs w:val="22"/>
                                  </w:rPr>
                                </w:pPr>
                                <w:r w:rsidRPr="00995986">
                                  <w:rPr>
                                    <w:rFonts w:ascii="Palatino Linotype" w:hAnsi="Palatino Linotype"/>
                                    <w:sz w:val="22"/>
                                    <w:szCs w:val="22"/>
                                  </w:rPr>
                                  <w:t>–</w:t>
                                </w:r>
                              </w:p>
                            </w:txbxContent>
                          </v:textbox>
                        </v:shape>
                      </v:group>
                      <v:shape id="Straight Arrow Connector 17674" o:spid="_x0000_s1126" type="#_x0000_t32" style="position:absolute;left:13643;top:6686;width:6380;height:39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" strokecolor="#187c8b" strokeweight="1pt">
                        <v:stroke endarrow="classic"/>
                      </v:shape>
                    </v:group>
                    <v:shape id="Text Box 17675" o:spid="_x0000_s1127" type="#_x0000_t202" style="position:absolute;left:19466;top:9212;width:3594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" filled="f" stroked="f" strokeweight=".5pt">
                      <v:textbox>
                        <w:txbxContent>
                          <w:p w14:paraId="3422A06C" w14:textId="77777777" w:rsidR="00123C15" w:rsidRPr="00995986" w:rsidRDefault="00123C15" w:rsidP="00995986">
                            <w:pPr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  <v:shape id="Text Box 17676" o:spid="_x0000_s1128" type="#_x0000_t202" style="position:absolute;left:27451;top:94;width:3594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" filled="f" stroked="f" strokeweight=".5pt">
                      <v:textbox>
                        <w:txbxContent>
                          <w:p w14:paraId="205BF0F1" w14:textId="77777777" w:rsidR="00123C15" w:rsidRPr="00995986" w:rsidRDefault="00123C15" w:rsidP="00995986">
                            <w:pPr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995986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+</w:t>
                            </w:r>
                            <w:r w:rsidRPr="00995986">
                              <w:rPr>
                                <w:sz w:val="22"/>
                                <w:szCs w:val="22"/>
                              </w:rPr>
                              <w:t>∞</w:t>
                            </w:r>
                          </w:p>
                        </w:txbxContent>
                      </v:textbox>
                    </v:shape>
                  </v:group>
                  <v:shape id="Text Box 17677" o:spid="_x0000_s1129" type="#_x0000_t202" style="position:absolute;left:3246;top:9217;width:3588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" filled="f" stroked="f" strokeweight=".5pt">
                    <v:textbox>
                      <w:txbxContent>
                        <w:p w14:paraId="173A0CA9" w14:textId="77777777" w:rsidR="00123C15" w:rsidRPr="00995986" w:rsidRDefault="00123C15" w:rsidP="00995986">
                          <w:pPr>
                            <w:rPr>
                              <w:rFonts w:ascii="Palatino Linotype" w:hAnsi="Palatino Linotype"/>
                              <w:sz w:val="22"/>
                              <w:szCs w:val="22"/>
                            </w:rPr>
                          </w:pPr>
                          <w:r w:rsidRPr="00995986">
                            <w:rPr>
                              <w:rFonts w:ascii="Palatino Linotype" w:hAnsi="Palatino Linotype"/>
                              <w:sz w:val="22"/>
                              <w:szCs w:val="22"/>
                            </w:rPr>
                            <w:t>–</w:t>
                          </w:r>
                          <w:r w:rsidRPr="00995986">
                            <w:rPr>
                              <w:sz w:val="22"/>
                              <w:szCs w:val="22"/>
                            </w:rPr>
                            <w:t>∞</w:t>
                          </w:r>
                        </w:p>
                      </w:txbxContent>
                    </v:textbox>
                  </v:shape>
                </v:group>
                <v:shape id="Text Box 17678" o:spid="_x0000_s1130" type="#_x0000_t202" style="position:absolute;left:19812;top:2571;width:3680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" filled="f" stroked="f" strokeweight=".5pt">
                  <v:textbox>
                    <w:txbxContent>
                      <w:p w14:paraId="2A2398BD" w14:textId="77777777" w:rsidR="00123C15" w:rsidRPr="00995986" w:rsidRDefault="00123C15" w:rsidP="00995986">
                        <w:pPr>
                          <w:rPr>
                            <w:rFonts w:ascii="Palatino Linotype" w:hAnsi="Palatino Linotype"/>
                            <w:sz w:val="22"/>
                            <w:szCs w:val="22"/>
                          </w:rPr>
                        </w:pPr>
                        <w:r w:rsidRPr="00995986">
                          <w:rPr>
                            <w:rFonts w:ascii="Palatino Linotype" w:hAnsi="Palatino Linotype"/>
                            <w:sz w:val="22"/>
                            <w:szCs w:val="22"/>
                          </w:rPr>
                          <w:t>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2FA801" w14:textId="77777777" w:rsidR="00D2282B" w:rsidRDefault="00D2282B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Khẳng định nào sau đây là </w:t>
      </w:r>
      <w:r w:rsidRPr="00D506E5">
        <w:rPr>
          <w:rFonts w:ascii="Palatino Linotype" w:hAnsi="Palatino Linotype"/>
          <w:b/>
          <w:sz w:val="22"/>
          <w:szCs w:val="22"/>
        </w:rPr>
        <w:t>sai</w:t>
      </w:r>
      <w:r>
        <w:rPr>
          <w:rFonts w:ascii="Palatino Linotype" w:hAnsi="Palatino Linotype"/>
          <w:sz w:val="22"/>
          <w:szCs w:val="22"/>
        </w:rPr>
        <w:t>?</w:t>
      </w:r>
    </w:p>
    <w:p w14:paraId="304CF9AB" w14:textId="77777777" w:rsidR="00D2282B" w:rsidRDefault="00D2282B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14"/>
          <w:sz w:val="22"/>
          <w:szCs w:val="22"/>
        </w:rPr>
        <w:object w:dxaOrig="1120" w:dyaOrig="400" w14:anchorId="71EA599E">
          <v:shape id="_x0000_i1121" type="#_x0000_t75" style="width:55.7pt;height:20.05pt" o:ole="">
            <v:imagedata r:id="rId200" o:title=""/>
          </v:shape>
          <o:OLEObject Type="Embed" ProgID="Equation.DSMT4" ShapeID="_x0000_i1121" DrawAspect="Content" ObjectID="_1680805942" r:id="rId20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14"/>
          <w:sz w:val="22"/>
          <w:szCs w:val="22"/>
        </w:rPr>
        <w:object w:dxaOrig="1359" w:dyaOrig="400" w14:anchorId="467CE47B">
          <v:shape id="_x0000_i1122" type="#_x0000_t75" style="width:68.25pt;height:20.05pt" o:ole="">
            <v:imagedata r:id="rId202" o:title=""/>
          </v:shape>
          <o:OLEObject Type="Embed" ProgID="Equation.DSMT4" ShapeID="_x0000_i1122" DrawAspect="Content" ObjectID="_1680805943" r:id="rId20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14"/>
          <w:sz w:val="22"/>
          <w:szCs w:val="22"/>
        </w:rPr>
        <w:object w:dxaOrig="1120" w:dyaOrig="400" w14:anchorId="405613AE">
          <v:shape id="_x0000_i1123" type="#_x0000_t75" style="width:55.7pt;height:20.05pt" o:ole="">
            <v:imagedata r:id="rId204" o:title=""/>
          </v:shape>
          <o:OLEObject Type="Embed" ProgID="Equation.DSMT4" ShapeID="_x0000_i1123" DrawAspect="Content" ObjectID="_1680805944" r:id="rId20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14"/>
          <w:sz w:val="22"/>
          <w:szCs w:val="22"/>
        </w:rPr>
        <w:object w:dxaOrig="1359" w:dyaOrig="400" w14:anchorId="413DE19D">
          <v:shape id="_x0000_i1124" type="#_x0000_t75" style="width:68.25pt;height:20.05pt" o:ole="">
            <v:imagedata r:id="rId206" o:title=""/>
          </v:shape>
          <o:OLEObject Type="Embed" ProgID="Equation.DSMT4" ShapeID="_x0000_i1124" DrawAspect="Content" ObjectID="_1680805945" r:id="rId207"/>
        </w:object>
      </w:r>
    </w:p>
    <w:p w14:paraId="1412DDA8" w14:textId="052B3697" w:rsidR="00D2282B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D2282B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20:</w:t>
      </w:r>
      <w:r w:rsidR="00D2282B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D2282B">
        <w:rPr>
          <w:rFonts w:ascii="Palatino Linotype" w:hAnsi="Palatino Linotype"/>
          <w:sz w:val="22"/>
          <w:szCs w:val="22"/>
        </w:rPr>
        <w:t xml:space="preserve">Cho số phức </w:t>
      </w:r>
      <w:r w:rsidR="00D2282B" w:rsidRPr="00D2282B">
        <w:rPr>
          <w:rFonts w:ascii="Palatino Linotype" w:hAnsi="Palatino Linotype"/>
          <w:position w:val="-6"/>
          <w:sz w:val="22"/>
          <w:szCs w:val="22"/>
        </w:rPr>
        <w:object w:dxaOrig="940" w:dyaOrig="260" w14:anchorId="7E0510FC">
          <v:shape id="_x0000_i1125" type="#_x0000_t75" style="width:46.95pt;height:13.75pt" o:ole="">
            <v:imagedata r:id="rId208" o:title=""/>
          </v:shape>
          <o:OLEObject Type="Embed" ProgID="Equation.DSMT4" ShapeID="_x0000_i1125" DrawAspect="Content" ObjectID="_1680805946" r:id="rId209"/>
        </w:object>
      </w:r>
      <w:r w:rsidR="00D2282B">
        <w:rPr>
          <w:rFonts w:ascii="Palatino Linotype" w:hAnsi="Palatino Linotype"/>
          <w:sz w:val="22"/>
          <w:szCs w:val="22"/>
        </w:rPr>
        <w:t xml:space="preserve"> Phần ảo của số phức </w:t>
      </w:r>
      <w:r w:rsidR="00D2282B" w:rsidRPr="00D2282B">
        <w:rPr>
          <w:rFonts w:ascii="Palatino Linotype" w:hAnsi="Palatino Linotype"/>
          <w:position w:val="-6"/>
          <w:sz w:val="22"/>
          <w:szCs w:val="22"/>
        </w:rPr>
        <w:object w:dxaOrig="180" w:dyaOrig="340" w14:anchorId="2369824B">
          <v:shape id="_x0000_i1126" type="#_x0000_t75" style="width:8.75pt;height:17.55pt" o:ole="">
            <v:imagedata r:id="rId210" o:title=""/>
          </v:shape>
          <o:OLEObject Type="Embed" ProgID="Equation.DSMT4" ShapeID="_x0000_i1126" DrawAspect="Content" ObjectID="_1680805947" r:id="rId211"/>
        </w:object>
      </w:r>
      <w:r w:rsidR="00D2282B">
        <w:rPr>
          <w:rFonts w:ascii="Palatino Linotype" w:hAnsi="Palatino Linotype"/>
          <w:sz w:val="22"/>
          <w:szCs w:val="22"/>
        </w:rPr>
        <w:t xml:space="preserve"> bằng</w:t>
      </w:r>
    </w:p>
    <w:p w14:paraId="32CE22EA" w14:textId="77777777" w:rsidR="00D2282B" w:rsidRDefault="00D2282B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5.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2.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6"/>
          <w:sz w:val="22"/>
          <w:szCs w:val="22"/>
        </w:rPr>
        <w:object w:dxaOrig="360" w:dyaOrig="260" w14:anchorId="21B83CB5">
          <v:shape id="_x0000_i1127" type="#_x0000_t75" style="width:18.15pt;height:13.75pt" o:ole="">
            <v:imagedata r:id="rId212" o:title=""/>
          </v:shape>
          <o:OLEObject Type="Embed" ProgID="Equation.DSMT4" ShapeID="_x0000_i1127" DrawAspect="Content" ObjectID="_1680805948" r:id="rId21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6"/>
          <w:sz w:val="22"/>
          <w:szCs w:val="22"/>
        </w:rPr>
        <w:object w:dxaOrig="360" w:dyaOrig="260" w14:anchorId="33FDADD7">
          <v:shape id="_x0000_i1128" type="#_x0000_t75" style="width:18.15pt;height:13.75pt" o:ole="">
            <v:imagedata r:id="rId214" o:title=""/>
          </v:shape>
          <o:OLEObject Type="Embed" ProgID="Equation.DSMT4" ShapeID="_x0000_i1128" DrawAspect="Content" ObjectID="_1680805949" r:id="rId215"/>
        </w:object>
      </w:r>
    </w:p>
    <w:p w14:paraId="291E3D48" w14:textId="76072EFA" w:rsidR="00D2282B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D2282B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21:</w:t>
      </w:r>
      <w:r w:rsidR="00D2282B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6F0E94">
        <w:rPr>
          <w:rFonts w:ascii="Palatino Linotype" w:hAnsi="Palatino Linotype"/>
          <w:sz w:val="22"/>
          <w:szCs w:val="22"/>
        </w:rPr>
        <w:t>Mô</w:t>
      </w:r>
      <w:r w:rsidR="00D2282B">
        <w:rPr>
          <w:rFonts w:ascii="Palatino Linotype" w:hAnsi="Palatino Linotype"/>
          <w:sz w:val="22"/>
          <w:szCs w:val="22"/>
        </w:rPr>
        <w:t xml:space="preserve">đun của số phức </w:t>
      </w:r>
      <w:r w:rsidR="00D2282B" w:rsidRPr="00D2282B">
        <w:rPr>
          <w:rFonts w:ascii="Palatino Linotype" w:hAnsi="Palatino Linotype"/>
          <w:position w:val="-14"/>
          <w:sz w:val="22"/>
          <w:szCs w:val="22"/>
        </w:rPr>
        <w:object w:dxaOrig="1160" w:dyaOrig="400" w14:anchorId="2602F2E4">
          <v:shape id="_x0000_i1129" type="#_x0000_t75" style="width:58.25pt;height:20.05pt" o:ole="">
            <v:imagedata r:id="rId216" o:title=""/>
          </v:shape>
          <o:OLEObject Type="Embed" ProgID="Equation.DSMT4" ShapeID="_x0000_i1129" DrawAspect="Content" ObjectID="_1680805950" r:id="rId217"/>
        </w:object>
      </w:r>
      <w:r w:rsidR="00D2282B">
        <w:rPr>
          <w:rFonts w:ascii="Palatino Linotype" w:hAnsi="Palatino Linotype"/>
          <w:sz w:val="22"/>
          <w:szCs w:val="22"/>
        </w:rPr>
        <w:t xml:space="preserve"> bằng</w:t>
      </w:r>
    </w:p>
    <w:p w14:paraId="0821B792" w14:textId="77777777" w:rsidR="00D2282B" w:rsidRDefault="00D2282B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50.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2282B">
        <w:rPr>
          <w:rFonts w:ascii="Palatino Linotype" w:hAnsi="Palatino Linotype"/>
          <w:position w:val="-6"/>
          <w:sz w:val="22"/>
          <w:szCs w:val="22"/>
        </w:rPr>
        <w:object w:dxaOrig="520" w:dyaOrig="340" w14:anchorId="5A2CC9E0">
          <v:shape id="_x0000_i1130" type="#_x0000_t75" style="width:26.3pt;height:17.55pt" o:ole="">
            <v:imagedata r:id="rId218" o:title=""/>
          </v:shape>
          <o:OLEObject Type="Embed" ProgID="Equation.DSMT4" ShapeID="_x0000_i1130" DrawAspect="Content" ObjectID="_1680805951" r:id="rId219"/>
        </w:object>
      </w:r>
      <w:r w:rsidR="00A90E9A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 w:rsidR="00A90E9A">
        <w:rPr>
          <w:rFonts w:ascii="Palatino Linotype" w:hAnsi="Palatino Linotype"/>
          <w:sz w:val="22"/>
          <w:szCs w:val="22"/>
        </w:rPr>
        <w:t xml:space="preserve"> 5.</w:t>
      </w:r>
      <w:r w:rsidR="00A90E9A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 w:rsidR="00A90E9A">
        <w:rPr>
          <w:rFonts w:ascii="Palatino Linotype" w:hAnsi="Palatino Linotype"/>
          <w:sz w:val="22"/>
          <w:szCs w:val="22"/>
        </w:rPr>
        <w:t xml:space="preserve"> 10.</w:t>
      </w:r>
    </w:p>
    <w:p w14:paraId="108C094D" w14:textId="44DF8E57" w:rsidR="00A90E9A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A90E9A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22:</w:t>
      </w:r>
      <w:r w:rsidR="00A90E9A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A90E9A">
        <w:rPr>
          <w:rFonts w:ascii="Palatino Linotype" w:hAnsi="Palatino Linotype"/>
          <w:sz w:val="22"/>
          <w:szCs w:val="22"/>
        </w:rPr>
        <w:t xml:space="preserve">Giả sử </w:t>
      </w:r>
      <w:r w:rsidR="00A90E9A" w:rsidRPr="00A90E9A">
        <w:rPr>
          <w:rFonts w:ascii="Palatino Linotype" w:hAnsi="Palatino Linotype"/>
          <w:position w:val="-32"/>
          <w:sz w:val="22"/>
          <w:szCs w:val="22"/>
        </w:rPr>
        <w:object w:dxaOrig="1560" w:dyaOrig="760" w14:anchorId="0349874C">
          <v:shape id="_x0000_i1131" type="#_x0000_t75" style="width:78.25pt;height:38.2pt" o:ole="">
            <v:imagedata r:id="rId220" o:title=""/>
          </v:shape>
          <o:OLEObject Type="Embed" ProgID="Equation.DSMT4" ShapeID="_x0000_i1131" DrawAspect="Content" ObjectID="_1680805952" r:id="rId221"/>
        </w:object>
      </w:r>
      <w:r w:rsidR="00A90E9A">
        <w:rPr>
          <w:rFonts w:ascii="Palatino Linotype" w:hAnsi="Palatino Linotype"/>
          <w:sz w:val="22"/>
          <w:szCs w:val="22"/>
        </w:rPr>
        <w:t xml:space="preserve">, </w:t>
      </w:r>
      <w:r w:rsidR="00A90E9A">
        <w:rPr>
          <w:rFonts w:ascii="Palatino Linotype" w:hAnsi="Palatino Linotype"/>
          <w:i/>
          <w:sz w:val="22"/>
          <w:szCs w:val="22"/>
        </w:rPr>
        <w:t>b</w:t>
      </w:r>
      <w:r w:rsidR="00A90E9A">
        <w:rPr>
          <w:rFonts w:ascii="Palatino Linotype" w:hAnsi="Palatino Linotype"/>
          <w:sz w:val="22"/>
          <w:szCs w:val="22"/>
        </w:rPr>
        <w:t xml:space="preserve"> là số nguyên tố. Giá trị của </w:t>
      </w:r>
      <w:r w:rsidR="00A90E9A" w:rsidRPr="00A90E9A">
        <w:rPr>
          <w:rFonts w:ascii="Palatino Linotype" w:hAnsi="Palatino Linotype"/>
          <w:position w:val="-6"/>
          <w:sz w:val="22"/>
          <w:szCs w:val="22"/>
        </w:rPr>
        <w:object w:dxaOrig="320" w:dyaOrig="260" w14:anchorId="36D817D2">
          <v:shape id="_x0000_i1132" type="#_x0000_t75" style="width:16.3pt;height:13.75pt" o:ole="">
            <v:imagedata r:id="rId222" o:title=""/>
          </v:shape>
          <o:OLEObject Type="Embed" ProgID="Equation.DSMT4" ShapeID="_x0000_i1132" DrawAspect="Content" ObjectID="_1680805953" r:id="rId223"/>
        </w:object>
      </w:r>
      <w:r w:rsidR="00A90E9A">
        <w:rPr>
          <w:rFonts w:ascii="Palatino Linotype" w:hAnsi="Palatino Linotype"/>
          <w:sz w:val="22"/>
          <w:szCs w:val="22"/>
        </w:rPr>
        <w:t xml:space="preserve"> bằng</w:t>
      </w:r>
    </w:p>
    <w:p w14:paraId="674D775B" w14:textId="77777777" w:rsidR="00A90E9A" w:rsidRDefault="00A90E9A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0.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36.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A90E9A">
        <w:rPr>
          <w:rFonts w:ascii="Palatino Linotype" w:hAnsi="Palatino Linotype"/>
          <w:position w:val="-22"/>
          <w:sz w:val="22"/>
          <w:szCs w:val="22"/>
        </w:rPr>
        <w:object w:dxaOrig="300" w:dyaOrig="600" w14:anchorId="1B16A963">
          <v:shape id="_x0000_i1133" type="#_x0000_t75" style="width:15.05pt;height:30.05pt" o:ole="">
            <v:imagedata r:id="rId224" o:title=""/>
          </v:shape>
          <o:OLEObject Type="Embed" ProgID="Equation.DSMT4" ShapeID="_x0000_i1133" DrawAspect="Content" ObjectID="_1680805954" r:id="rId22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A90E9A">
        <w:rPr>
          <w:rFonts w:ascii="Palatino Linotype" w:hAnsi="Palatino Linotype"/>
          <w:position w:val="-22"/>
          <w:sz w:val="22"/>
          <w:szCs w:val="22"/>
        </w:rPr>
        <w:object w:dxaOrig="300" w:dyaOrig="600" w14:anchorId="4F6CFA21">
          <v:shape id="_x0000_i1134" type="#_x0000_t75" style="width:15.05pt;height:30.05pt" o:ole="">
            <v:imagedata r:id="rId226" o:title=""/>
          </v:shape>
          <o:OLEObject Type="Embed" ProgID="Equation.DSMT4" ShapeID="_x0000_i1134" DrawAspect="Content" ObjectID="_1680805955" r:id="rId227"/>
        </w:object>
      </w:r>
    </w:p>
    <w:p w14:paraId="21E8DA97" w14:textId="5CB37AA9" w:rsidR="00A90E9A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A90E9A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23:</w:t>
      </w:r>
      <w:r w:rsidR="00A90E9A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A90E9A">
        <w:rPr>
          <w:rFonts w:ascii="Palatino Linotype" w:hAnsi="Palatino Linotype"/>
          <w:sz w:val="22"/>
          <w:szCs w:val="22"/>
        </w:rPr>
        <w:t xml:space="preserve">Trong không gian </w:t>
      </w:r>
      <w:r w:rsidR="00A90E9A">
        <w:rPr>
          <w:rFonts w:ascii="Palatino Linotype" w:hAnsi="Palatino Linotype"/>
          <w:i/>
          <w:sz w:val="22"/>
          <w:szCs w:val="22"/>
        </w:rPr>
        <w:t>Oxyz,</w:t>
      </w:r>
      <w:r w:rsidR="00A90E9A">
        <w:rPr>
          <w:rFonts w:ascii="Palatino Linotype" w:hAnsi="Palatino Linotype"/>
          <w:sz w:val="22"/>
          <w:szCs w:val="22"/>
        </w:rPr>
        <w:t xml:space="preserve"> mặt cầu có tâm </w:t>
      </w:r>
      <w:r w:rsidR="00A90E9A" w:rsidRPr="00A90E9A">
        <w:rPr>
          <w:rFonts w:ascii="Palatino Linotype" w:hAnsi="Palatino Linotype"/>
          <w:position w:val="-14"/>
          <w:sz w:val="22"/>
          <w:szCs w:val="22"/>
        </w:rPr>
        <w:object w:dxaOrig="1060" w:dyaOrig="400" w14:anchorId="22C4A28D">
          <v:shape id="_x0000_i1135" type="#_x0000_t75" style="width:53.2pt;height:20.05pt" o:ole="">
            <v:imagedata r:id="rId228" o:title=""/>
          </v:shape>
          <o:OLEObject Type="Embed" ProgID="Equation.DSMT4" ShapeID="_x0000_i1135" DrawAspect="Content" ObjectID="_1680805956" r:id="rId229"/>
        </w:object>
      </w:r>
      <w:r w:rsidR="00A90E9A">
        <w:rPr>
          <w:rFonts w:ascii="Palatino Linotype" w:hAnsi="Palatino Linotype"/>
          <w:sz w:val="22"/>
          <w:szCs w:val="22"/>
        </w:rPr>
        <w:t xml:space="preserve"> và tiếp xúc với mặt phẳng </w:t>
      </w:r>
      <w:r w:rsidR="00A90E9A" w:rsidRPr="00A90E9A">
        <w:rPr>
          <w:rFonts w:ascii="Palatino Linotype" w:hAnsi="Palatino Linotype"/>
          <w:position w:val="-14"/>
          <w:sz w:val="22"/>
          <w:szCs w:val="22"/>
        </w:rPr>
        <w:object w:dxaOrig="2140" w:dyaOrig="400" w14:anchorId="6C9CB78A">
          <v:shape id="_x0000_i1136" type="#_x0000_t75" style="width:107.05pt;height:20.05pt" o:ole="">
            <v:imagedata r:id="rId230" o:title=""/>
          </v:shape>
          <o:OLEObject Type="Embed" ProgID="Equation.DSMT4" ShapeID="_x0000_i1136" DrawAspect="Content" ObjectID="_1680805957" r:id="rId231"/>
        </w:object>
      </w:r>
      <w:r w:rsidR="00A90E9A">
        <w:rPr>
          <w:rFonts w:ascii="Palatino Linotype" w:hAnsi="Palatino Linotype"/>
          <w:sz w:val="22"/>
          <w:szCs w:val="22"/>
        </w:rPr>
        <w:t xml:space="preserve"> có phương trình là</w:t>
      </w:r>
    </w:p>
    <w:p w14:paraId="7D16A858" w14:textId="77777777" w:rsidR="00A90E9A" w:rsidRDefault="00A90E9A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A90E9A">
        <w:rPr>
          <w:rFonts w:ascii="Palatino Linotype" w:hAnsi="Palatino Linotype"/>
          <w:position w:val="-14"/>
          <w:sz w:val="22"/>
          <w:szCs w:val="22"/>
        </w:rPr>
        <w:object w:dxaOrig="2920" w:dyaOrig="460" w14:anchorId="533A0B70">
          <v:shape id="_x0000_i1137" type="#_x0000_t75" style="width:145.25pt;height:23.15pt" o:ole="">
            <v:imagedata r:id="rId232" o:title=""/>
          </v:shape>
          <o:OLEObject Type="Embed" ProgID="Equation.DSMT4" ShapeID="_x0000_i1137" DrawAspect="Content" ObjectID="_1680805958" r:id="rId23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A90E9A">
        <w:rPr>
          <w:rFonts w:ascii="Palatino Linotype" w:hAnsi="Palatino Linotype"/>
          <w:position w:val="-14"/>
          <w:sz w:val="22"/>
          <w:szCs w:val="22"/>
        </w:rPr>
        <w:object w:dxaOrig="2920" w:dyaOrig="460" w14:anchorId="74D5AD83">
          <v:shape id="_x0000_i1138" type="#_x0000_t75" style="width:145.25pt;height:23.15pt" o:ole="">
            <v:imagedata r:id="rId234" o:title=""/>
          </v:shape>
          <o:OLEObject Type="Embed" ProgID="Equation.DSMT4" ShapeID="_x0000_i1138" DrawAspect="Content" ObjectID="_1680805959" r:id="rId235"/>
        </w:object>
      </w:r>
    </w:p>
    <w:p w14:paraId="694541D6" w14:textId="77777777" w:rsidR="00A90E9A" w:rsidRDefault="00A90E9A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A90E9A">
        <w:rPr>
          <w:rFonts w:ascii="Palatino Linotype" w:hAnsi="Palatino Linotype"/>
          <w:position w:val="-14"/>
          <w:sz w:val="22"/>
          <w:szCs w:val="22"/>
        </w:rPr>
        <w:object w:dxaOrig="2920" w:dyaOrig="460" w14:anchorId="446E7506">
          <v:shape id="_x0000_i1139" type="#_x0000_t75" style="width:145.25pt;height:23.15pt" o:ole="">
            <v:imagedata r:id="rId236" o:title=""/>
          </v:shape>
          <o:OLEObject Type="Embed" ProgID="Equation.DSMT4" ShapeID="_x0000_i1139" DrawAspect="Content" ObjectID="_1680805960" r:id="rId237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A90E9A">
        <w:rPr>
          <w:rFonts w:ascii="Palatino Linotype" w:hAnsi="Palatino Linotype"/>
          <w:position w:val="-14"/>
          <w:sz w:val="22"/>
          <w:szCs w:val="22"/>
        </w:rPr>
        <w:object w:dxaOrig="2920" w:dyaOrig="460" w14:anchorId="5C8C3986">
          <v:shape id="_x0000_i1140" type="#_x0000_t75" style="width:145.25pt;height:23.15pt" o:ole="">
            <v:imagedata r:id="rId238" o:title=""/>
          </v:shape>
          <o:OLEObject Type="Embed" ProgID="Equation.DSMT4" ShapeID="_x0000_i1140" DrawAspect="Content" ObjectID="_1680805961" r:id="rId239"/>
        </w:object>
      </w:r>
    </w:p>
    <w:p w14:paraId="20FB90FA" w14:textId="77421D0E" w:rsidR="00A90E9A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A90E9A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24:</w:t>
      </w:r>
      <w:r w:rsidR="00A90E9A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A90E9A">
        <w:rPr>
          <w:rFonts w:ascii="Palatino Linotype" w:hAnsi="Palatino Linotype"/>
          <w:sz w:val="22"/>
          <w:szCs w:val="22"/>
        </w:rPr>
        <w:t xml:space="preserve">Cho hàm số </w:t>
      </w:r>
      <w:r w:rsidR="00A90E9A" w:rsidRPr="00A90E9A">
        <w:rPr>
          <w:rFonts w:ascii="Palatino Linotype" w:hAnsi="Palatino Linotype"/>
          <w:position w:val="-14"/>
          <w:sz w:val="22"/>
          <w:szCs w:val="22"/>
        </w:rPr>
        <w:object w:dxaOrig="520" w:dyaOrig="400" w14:anchorId="0A87BB6D">
          <v:shape id="_x0000_i1141" type="#_x0000_t75" style="width:26.3pt;height:20.05pt" o:ole="">
            <v:imagedata r:id="rId240" o:title=""/>
          </v:shape>
          <o:OLEObject Type="Embed" ProgID="Equation.DSMT4" ShapeID="_x0000_i1141" DrawAspect="Content" ObjectID="_1680805962" r:id="rId241"/>
        </w:object>
      </w:r>
      <w:r w:rsidR="00A90E9A">
        <w:rPr>
          <w:rFonts w:ascii="Palatino Linotype" w:hAnsi="Palatino Linotype"/>
          <w:sz w:val="22"/>
          <w:szCs w:val="22"/>
        </w:rPr>
        <w:t xml:space="preserve"> thỏa mãn </w:t>
      </w:r>
      <w:r w:rsidR="00A90E9A" w:rsidRPr="00A90E9A">
        <w:rPr>
          <w:rFonts w:ascii="Palatino Linotype" w:hAnsi="Palatino Linotype"/>
          <w:position w:val="-32"/>
          <w:sz w:val="22"/>
          <w:szCs w:val="22"/>
        </w:rPr>
        <w:object w:dxaOrig="1219" w:dyaOrig="760" w14:anchorId="142DEDBC">
          <v:shape id="_x0000_i1142" type="#_x0000_t75" style="width:60.75pt;height:38.2pt" o:ole="">
            <v:imagedata r:id="rId242" o:title=""/>
          </v:shape>
          <o:OLEObject Type="Embed" ProgID="Equation.DSMT4" ShapeID="_x0000_i1142" DrawAspect="Content" ObjectID="_1680805963" r:id="rId243"/>
        </w:object>
      </w:r>
      <w:r w:rsidR="00A90E9A">
        <w:rPr>
          <w:rFonts w:ascii="Palatino Linotype" w:hAnsi="Palatino Linotype"/>
          <w:sz w:val="22"/>
          <w:szCs w:val="22"/>
        </w:rPr>
        <w:t xml:space="preserve"> và </w:t>
      </w:r>
      <w:r w:rsidR="00A90E9A" w:rsidRPr="00A90E9A">
        <w:rPr>
          <w:rFonts w:ascii="Palatino Linotype" w:hAnsi="Palatino Linotype"/>
          <w:position w:val="-32"/>
          <w:sz w:val="22"/>
          <w:szCs w:val="22"/>
        </w:rPr>
        <w:object w:dxaOrig="1719" w:dyaOrig="760" w14:anchorId="4106146C">
          <v:shape id="_x0000_i1143" type="#_x0000_t75" style="width:85.75pt;height:38.2pt" o:ole="">
            <v:imagedata r:id="rId244" o:title=""/>
          </v:shape>
          <o:OLEObject Type="Embed" ProgID="Equation.DSMT4" ShapeID="_x0000_i1143" DrawAspect="Content" ObjectID="_1680805964" r:id="rId245"/>
        </w:object>
      </w:r>
      <w:r w:rsidR="00A90E9A">
        <w:rPr>
          <w:rFonts w:ascii="Palatino Linotype" w:hAnsi="Palatino Linotype"/>
          <w:sz w:val="22"/>
          <w:szCs w:val="22"/>
        </w:rPr>
        <w:t xml:space="preserve">. Khi đó </w:t>
      </w:r>
      <w:r w:rsidR="00A90E9A" w:rsidRPr="00A90E9A">
        <w:rPr>
          <w:rFonts w:ascii="Palatino Linotype" w:hAnsi="Palatino Linotype"/>
          <w:position w:val="-32"/>
          <w:sz w:val="22"/>
          <w:szCs w:val="22"/>
        </w:rPr>
        <w:object w:dxaOrig="920" w:dyaOrig="760" w14:anchorId="214A45E2">
          <v:shape id="_x0000_i1144" type="#_x0000_t75" style="width:45.7pt;height:38.2pt" o:ole="">
            <v:imagedata r:id="rId246" o:title=""/>
          </v:shape>
          <o:OLEObject Type="Embed" ProgID="Equation.DSMT4" ShapeID="_x0000_i1144" DrawAspect="Content" ObjectID="_1680805965" r:id="rId247"/>
        </w:object>
      </w:r>
      <w:r w:rsidR="00A90E9A">
        <w:rPr>
          <w:rFonts w:ascii="Palatino Linotype" w:hAnsi="Palatino Linotype"/>
          <w:sz w:val="22"/>
          <w:szCs w:val="22"/>
        </w:rPr>
        <w:t xml:space="preserve"> bằng</w:t>
      </w:r>
    </w:p>
    <w:p w14:paraId="6DF57F50" w14:textId="77777777" w:rsidR="00A90E9A" w:rsidRDefault="00A90E9A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2.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0.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1.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A90E9A">
        <w:rPr>
          <w:rFonts w:ascii="Palatino Linotype" w:hAnsi="Palatino Linotype"/>
          <w:position w:val="-4"/>
          <w:sz w:val="22"/>
          <w:szCs w:val="22"/>
        </w:rPr>
        <w:object w:dxaOrig="300" w:dyaOrig="240" w14:anchorId="3967AFFD">
          <v:shape id="_x0000_i1145" type="#_x0000_t75" style="width:15.05pt;height:11.9pt" o:ole="">
            <v:imagedata r:id="rId248" o:title=""/>
          </v:shape>
          <o:OLEObject Type="Embed" ProgID="Equation.DSMT4" ShapeID="_x0000_i1145" DrawAspect="Content" ObjectID="_1680805966" r:id="rId249"/>
        </w:object>
      </w:r>
      <w:r>
        <w:rPr>
          <w:rFonts w:ascii="Palatino Linotype" w:hAnsi="Palatino Linotype"/>
          <w:sz w:val="22"/>
          <w:szCs w:val="22"/>
        </w:rPr>
        <w:t>.</w:t>
      </w:r>
    </w:p>
    <w:p w14:paraId="7E221E9D" w14:textId="4073DB76" w:rsidR="00A90E9A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A90E9A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25:</w:t>
      </w:r>
      <w:r w:rsidR="00A90E9A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A90E9A">
        <w:rPr>
          <w:rFonts w:ascii="Palatino Linotype" w:hAnsi="Palatino Linotype"/>
          <w:sz w:val="22"/>
          <w:szCs w:val="22"/>
        </w:rPr>
        <w:t xml:space="preserve">Đồ thị của hàm số </w:t>
      </w:r>
      <w:r w:rsidR="00131B6D" w:rsidRPr="00131B6D">
        <w:rPr>
          <w:rFonts w:ascii="Palatino Linotype" w:hAnsi="Palatino Linotype"/>
          <w:position w:val="-18"/>
          <w:sz w:val="22"/>
          <w:szCs w:val="22"/>
        </w:rPr>
        <w:object w:dxaOrig="1560" w:dyaOrig="460" w14:anchorId="59D76249">
          <v:shape id="_x0000_i1146" type="#_x0000_t75" style="width:78.25pt;height:23.15pt" o:ole="">
            <v:imagedata r:id="rId250" o:title=""/>
          </v:shape>
          <o:OLEObject Type="Embed" ProgID="Equation.DSMT4" ShapeID="_x0000_i1146" DrawAspect="Content" ObjectID="_1680805967" r:id="rId251"/>
        </w:object>
      </w:r>
      <w:r w:rsidR="00131B6D">
        <w:rPr>
          <w:rFonts w:ascii="Palatino Linotype" w:hAnsi="Palatino Linotype"/>
          <w:sz w:val="22"/>
          <w:szCs w:val="22"/>
        </w:rPr>
        <w:t xml:space="preserve"> là đồ thị nào trong các đồ thị sau?</w:t>
      </w:r>
    </w:p>
    <w:p w14:paraId="7DFD654B" w14:textId="77777777" w:rsidR="00E07589" w:rsidRDefault="00131B6D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="00E07589">
        <w:rPr>
          <w:noProof/>
          <w:lang w:eastAsia="en-US"/>
        </w:rPr>
        <mc:AlternateContent>
          <mc:Choice Requires="wpg">
            <w:drawing>
              <wp:inline distT="0" distB="0" distL="0" distR="0" wp14:anchorId="36E28182" wp14:editId="2A8F1CCA">
                <wp:extent cx="1562099" cy="1433717"/>
                <wp:effectExtent l="0" t="0" r="0" b="0"/>
                <wp:docPr id="66" name="Group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099" cy="1433717"/>
                          <a:chOff x="2" y="0"/>
                          <a:chExt cx="1562099" cy="1433717"/>
                        </a:xfrm>
                      </wpg:grpSpPr>
                      <wpg:grpSp>
                        <wpg:cNvPr id="19" name="Group 19"/>
                        <wpg:cNvGrpSpPr/>
                        <wpg:grpSpPr>
                          <a:xfrm>
                            <a:off x="2" y="0"/>
                            <a:ext cx="1562099" cy="1433717"/>
                            <a:chOff x="-14723938" y="-1432906"/>
                            <a:chExt cx="1563119" cy="1436056"/>
                          </a:xfrm>
                        </wpg:grpSpPr>
                        <wpg:grpSp>
                          <wpg:cNvPr id="20" name="Group 20"/>
                          <wpg:cNvGrpSpPr/>
                          <wpg:grpSpPr>
                            <a:xfrm>
                              <a:off x="-14723938" y="-1341075"/>
                              <a:ext cx="1563119" cy="1344225"/>
                              <a:chOff x="-14723938" y="-1420588"/>
                              <a:chExt cx="1563119" cy="1344225"/>
                            </a:xfrm>
                          </wpg:grpSpPr>
                          <wps:wsp>
                            <wps:cNvPr id="21" name="Straight Arrow Connector 21"/>
                            <wps:cNvCnPr/>
                            <wps:spPr>
                              <a:xfrm flipV="1">
                                <a:off x="-14723938" y="-321228"/>
                                <a:ext cx="144093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2" name="Straight Arrow Connector 22"/>
                            <wps:cNvCnPr/>
                            <wps:spPr>
                              <a:xfrm flipH="1" flipV="1">
                                <a:off x="-14033782" y="-1420588"/>
                                <a:ext cx="0" cy="12617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3" name="Text Box 23"/>
                            <wps:cNvSpPr txBox="1"/>
                            <wps:spPr>
                              <a:xfrm>
                                <a:off x="-14286235" y="-361774"/>
                                <a:ext cx="285583" cy="2854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0A1F3C" w14:textId="77777777" w:rsidR="00123C15" w:rsidRPr="0006115B" w:rsidRDefault="00123C15" w:rsidP="00E07589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Text Box 24"/>
                            <wps:cNvSpPr txBox="1"/>
                            <wps:spPr>
                              <a:xfrm>
                                <a:off x="-13457100" y="-361693"/>
                                <a:ext cx="296281" cy="2853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31DE95" w14:textId="77777777" w:rsidR="00123C15" w:rsidRPr="0006115B" w:rsidRDefault="00123C15" w:rsidP="00E07589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7" name="Text Box 27"/>
                          <wps:cNvSpPr txBox="1"/>
                          <wps:spPr>
                            <a:xfrm>
                              <a:off x="-14230686" y="-1432906"/>
                              <a:ext cx="285115" cy="285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21CF7A9" w14:textId="77777777" w:rsidR="00123C15" w:rsidRPr="0006115B" w:rsidRDefault="00123C15" w:rsidP="00E07589">
                                <w:pPr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</w:pPr>
                                <w:r w:rsidRPr="0006115B"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5" name="Freeform 65"/>
                        <wps:cNvSpPr/>
                        <wps:spPr>
                          <a:xfrm>
                            <a:off x="190195" y="168250"/>
                            <a:ext cx="1009497" cy="1016812"/>
                          </a:xfrm>
                          <a:custGeom>
                            <a:avLst/>
                            <a:gdLst>
                              <a:gd name="connsiteX0" fmla="*/ 0 w 1009497"/>
                              <a:gd name="connsiteY0" fmla="*/ 21945 h 1016812"/>
                              <a:gd name="connsiteX1" fmla="*/ 87782 w 1009497"/>
                              <a:gd name="connsiteY1" fmla="*/ 1016812 h 1016812"/>
                              <a:gd name="connsiteX2" fmla="*/ 87782 w 1009497"/>
                              <a:gd name="connsiteY2" fmla="*/ 1016812 h 1016812"/>
                              <a:gd name="connsiteX3" fmla="*/ 226771 w 1009497"/>
                              <a:gd name="connsiteY3" fmla="*/ 592531 h 1016812"/>
                              <a:gd name="connsiteX4" fmla="*/ 497433 w 1009497"/>
                              <a:gd name="connsiteY4" fmla="*/ 819302 h 1016812"/>
                              <a:gd name="connsiteX5" fmla="*/ 775411 w 1009497"/>
                              <a:gd name="connsiteY5" fmla="*/ 599846 h 1016812"/>
                              <a:gd name="connsiteX6" fmla="*/ 914400 w 1009497"/>
                              <a:gd name="connsiteY6" fmla="*/ 1009497 h 1016812"/>
                              <a:gd name="connsiteX7" fmla="*/ 914400 w 1009497"/>
                              <a:gd name="connsiteY7" fmla="*/ 1009497 h 1016812"/>
                              <a:gd name="connsiteX8" fmla="*/ 1009497 w 1009497"/>
                              <a:gd name="connsiteY8" fmla="*/ 0 h 1016812"/>
                              <a:gd name="connsiteX9" fmla="*/ 1009497 w 1009497"/>
                              <a:gd name="connsiteY9" fmla="*/ 0 h 1016812"/>
                              <a:gd name="connsiteX0" fmla="*/ 0 w 1009497"/>
                              <a:gd name="connsiteY0" fmla="*/ 21945 h 1016812"/>
                              <a:gd name="connsiteX1" fmla="*/ 87782 w 1009497"/>
                              <a:gd name="connsiteY1" fmla="*/ 1016812 h 1016812"/>
                              <a:gd name="connsiteX2" fmla="*/ 87782 w 1009497"/>
                              <a:gd name="connsiteY2" fmla="*/ 1016812 h 1016812"/>
                              <a:gd name="connsiteX3" fmla="*/ 226771 w 1009497"/>
                              <a:gd name="connsiteY3" fmla="*/ 592531 h 1016812"/>
                              <a:gd name="connsiteX4" fmla="*/ 497433 w 1009497"/>
                              <a:gd name="connsiteY4" fmla="*/ 819302 h 1016812"/>
                              <a:gd name="connsiteX5" fmla="*/ 775411 w 1009497"/>
                              <a:gd name="connsiteY5" fmla="*/ 599846 h 1016812"/>
                              <a:gd name="connsiteX6" fmla="*/ 914400 w 1009497"/>
                              <a:gd name="connsiteY6" fmla="*/ 1009497 h 1016812"/>
                              <a:gd name="connsiteX7" fmla="*/ 914400 w 1009497"/>
                              <a:gd name="connsiteY7" fmla="*/ 1009497 h 1016812"/>
                              <a:gd name="connsiteX8" fmla="*/ 1009497 w 1009497"/>
                              <a:gd name="connsiteY8" fmla="*/ 0 h 1016812"/>
                              <a:gd name="connsiteX9" fmla="*/ 1009497 w 1009497"/>
                              <a:gd name="connsiteY9" fmla="*/ 0 h 1016812"/>
                              <a:gd name="connsiteX0" fmla="*/ 0 w 1009497"/>
                              <a:gd name="connsiteY0" fmla="*/ 21945 h 1016812"/>
                              <a:gd name="connsiteX1" fmla="*/ 87782 w 1009497"/>
                              <a:gd name="connsiteY1" fmla="*/ 1016812 h 1016812"/>
                              <a:gd name="connsiteX2" fmla="*/ 87782 w 1009497"/>
                              <a:gd name="connsiteY2" fmla="*/ 1016812 h 1016812"/>
                              <a:gd name="connsiteX3" fmla="*/ 226771 w 1009497"/>
                              <a:gd name="connsiteY3" fmla="*/ 592531 h 1016812"/>
                              <a:gd name="connsiteX4" fmla="*/ 497433 w 1009497"/>
                              <a:gd name="connsiteY4" fmla="*/ 819302 h 1016812"/>
                              <a:gd name="connsiteX5" fmla="*/ 775411 w 1009497"/>
                              <a:gd name="connsiteY5" fmla="*/ 599846 h 1016812"/>
                              <a:gd name="connsiteX6" fmla="*/ 914400 w 1009497"/>
                              <a:gd name="connsiteY6" fmla="*/ 1009497 h 1016812"/>
                              <a:gd name="connsiteX7" fmla="*/ 914400 w 1009497"/>
                              <a:gd name="connsiteY7" fmla="*/ 1009497 h 1016812"/>
                              <a:gd name="connsiteX8" fmla="*/ 1009497 w 1009497"/>
                              <a:gd name="connsiteY8" fmla="*/ 0 h 1016812"/>
                              <a:gd name="connsiteX9" fmla="*/ 1009497 w 1009497"/>
                              <a:gd name="connsiteY9" fmla="*/ 0 h 10168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09497" h="1016812">
                                <a:moveTo>
                                  <a:pt x="0" y="21945"/>
                                </a:moveTo>
                                <a:cubicBezTo>
                                  <a:pt x="7307" y="368203"/>
                                  <a:pt x="58521" y="685190"/>
                                  <a:pt x="87782" y="1016812"/>
                                </a:cubicBezTo>
                                <a:lnTo>
                                  <a:pt x="87782" y="1016812"/>
                                </a:lnTo>
                                <a:cubicBezTo>
                                  <a:pt x="110947" y="946099"/>
                                  <a:pt x="158496" y="625449"/>
                                  <a:pt x="226771" y="592531"/>
                                </a:cubicBezTo>
                                <a:cubicBezTo>
                                  <a:pt x="295046" y="559613"/>
                                  <a:pt x="405993" y="818083"/>
                                  <a:pt x="497433" y="819302"/>
                                </a:cubicBezTo>
                                <a:cubicBezTo>
                                  <a:pt x="588873" y="820521"/>
                                  <a:pt x="705917" y="568147"/>
                                  <a:pt x="775411" y="599846"/>
                                </a:cubicBezTo>
                                <a:cubicBezTo>
                                  <a:pt x="844905" y="631545"/>
                                  <a:pt x="914400" y="1009497"/>
                                  <a:pt x="914400" y="1009497"/>
                                </a:cubicBezTo>
                                <a:lnTo>
                                  <a:pt x="914400" y="1009497"/>
                                </a:lnTo>
                                <a:cubicBezTo>
                                  <a:pt x="946099" y="672998"/>
                                  <a:pt x="999752" y="329182"/>
                                  <a:pt x="1009497" y="0"/>
                                </a:cubicBezTo>
                                <a:lnTo>
                                  <a:pt x="1009497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187C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E28182" id="Group 66" o:spid="_x0000_s1131" style="width:123pt;height:112.9pt;mso-position-horizontal-relative:char;mso-position-vertical-relative:line" coordorigin="" coordsize="15620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">
                <v:group id="Group 19" o:spid="_x0000_s1132" style="position:absolute;width:15621;height:14337" coordorigin="-147239,-14329" coordsize="15631,1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group id="Group 20" o:spid="_x0000_s1133" style="position:absolute;left:-147239;top:-13410;width:15631;height:13441" coordorigin="-147239,-14205" coordsize="15631,13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<v:shape id="Straight Arrow Connector 21" o:spid="_x0000_s1134" type="#_x0000_t32" style="position:absolute;left:-147239;top:-3212;width:14409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" strokecolor="#187c8b" strokeweight="1pt">
                      <v:stroke endarrow="classic"/>
                    </v:shape>
                    <v:shape id="Straight Arrow Connector 22" o:spid="_x0000_s1135" type="#_x0000_t32" style="position:absolute;left:-140337;top:-14205;width:0;height:1261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" strokecolor="#187c8b" strokeweight="1pt">
                      <v:stroke endarrow="classic"/>
                    </v:shape>
                    <v:shape id="Text Box 23" o:spid="_x0000_s1136" type="#_x0000_t202" style="position:absolute;left:-142862;top:-3617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    <v:textbox>
                        <w:txbxContent>
                          <w:p w14:paraId="570A1F3C" w14:textId="77777777" w:rsidR="00123C15" w:rsidRPr="0006115B" w:rsidRDefault="00123C15" w:rsidP="00E07589">
                            <w:pP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</w:pPr>
                            <w:r w:rsidRPr="0006115B"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Text Box 24" o:spid="_x0000_s1137" type="#_x0000_t202" style="position:absolute;left:-134571;top:-3616;width:2963;height:2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      <v:textbox>
                        <w:txbxContent>
                          <w:p w14:paraId="2531DE95" w14:textId="77777777" w:rsidR="00123C15" w:rsidRPr="0006115B" w:rsidRDefault="00123C15" w:rsidP="00E07589">
                            <w:pP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</w:pPr>
                            <w:r w:rsidRPr="0006115B"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v:group>
                  <v:shape id="Text Box 27" o:spid="_x0000_s1138" type="#_x0000_t202" style="position:absolute;left:-142306;top:-14329;width:2851;height: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  <v:textbox>
                      <w:txbxContent>
                        <w:p w14:paraId="521CF7A9" w14:textId="77777777" w:rsidR="00123C15" w:rsidRPr="0006115B" w:rsidRDefault="00123C15" w:rsidP="00E07589">
                          <w:pPr>
                            <w:rPr>
                              <w:rFonts w:ascii="Palatino Linotype" w:hAnsi="Palatino Linotype"/>
                              <w:i/>
                              <w:sz w:val="18"/>
                              <w:szCs w:val="18"/>
                            </w:rPr>
                          </w:pPr>
                          <w:r w:rsidRPr="0006115B">
                            <w:rPr>
                              <w:rFonts w:ascii="Palatino Linotype" w:hAnsi="Palatino Linotype"/>
                              <w:i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shape id="Freeform 65" o:spid="_x0000_s1139" style="position:absolute;left:1901;top:1682;width:10095;height:10168;visibility:visible;mso-wrap-style:square;v-text-anchor:middle" coordsize="1009497,101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" path="m,21945v7307,346258,58521,663245,87782,994867l87782,1016812c110947,946099,158496,625449,226771,592531v68275,-32918,179222,225552,270662,226771c588873,820521,705917,568147,775411,599846v69494,31699,138989,409651,138989,409651l914400,1009497c946099,672998,999752,329182,1009497,r,e" filled="f" strokecolor="#187c8b" strokeweight="1.5pt">
                  <v:path arrowok="t" o:connecttype="custom" o:connectlocs="0,21945;87782,1016812;87782,1016812;226771,592531;497433,819302;775411,599846;914400,1009497;914400,1009497;1009497,0;1009497,0" o:connectangles="0,0,0,0,0,0,0,0,0,0"/>
                </v:shape>
                <w10:anchorlock/>
              </v:group>
            </w:pict>
          </mc:Fallback>
        </mc:AlternateConten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="00E47171">
        <w:rPr>
          <w:rFonts w:ascii="Palatino Linotype" w:hAnsi="Palatino Linotype"/>
          <w:noProof/>
          <w:sz w:val="22"/>
          <w:szCs w:val="22"/>
          <w:lang w:eastAsia="en-US"/>
        </w:rPr>
        <mc:AlternateContent>
          <mc:Choice Requires="wpg">
            <w:drawing>
              <wp:inline distT="0" distB="0" distL="0" distR="0" wp14:anchorId="4F502C93" wp14:editId="51CAF046">
                <wp:extent cx="1532850" cy="1360805"/>
                <wp:effectExtent l="0" t="0" r="0" b="10795"/>
                <wp:docPr id="68" name="Group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2850" cy="1360805"/>
                          <a:chOff x="0" y="0"/>
                          <a:chExt cx="1533407" cy="1361213"/>
                        </a:xfrm>
                      </wpg:grpSpPr>
                      <wpg:grpSp>
                        <wpg:cNvPr id="1436839147" name="Group 1436839147"/>
                        <wpg:cNvGrpSpPr/>
                        <wpg:grpSpPr>
                          <a:xfrm>
                            <a:off x="0" y="0"/>
                            <a:ext cx="1533407" cy="1361213"/>
                            <a:chOff x="-14723938" y="-1155155"/>
                            <a:chExt cx="1534408" cy="1363434"/>
                          </a:xfrm>
                        </wpg:grpSpPr>
                        <wpg:grpSp>
                          <wpg:cNvPr id="1436839148" name="Group 1436839148"/>
                          <wpg:cNvGrpSpPr/>
                          <wpg:grpSpPr>
                            <a:xfrm>
                              <a:off x="-14723938" y="-1053462"/>
                              <a:ext cx="1534408" cy="1261741"/>
                              <a:chOff x="-14723938" y="-1132975"/>
                              <a:chExt cx="1534408" cy="1261741"/>
                            </a:xfrm>
                          </wpg:grpSpPr>
                          <wps:wsp>
                            <wps:cNvPr id="1436839149" name="Straight Arrow Connector 1436839149"/>
                            <wps:cNvCnPr/>
                            <wps:spPr>
                              <a:xfrm flipV="1">
                                <a:off x="-14723938" y="-335882"/>
                                <a:ext cx="144093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36839150" name="Straight Arrow Connector 1436839150"/>
                            <wps:cNvCnPr/>
                            <wps:spPr>
                              <a:xfrm flipH="1" flipV="1">
                                <a:off x="-14026460" y="-1132975"/>
                                <a:ext cx="0" cy="12617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36839151" name="Text Box 1436839151"/>
                            <wps:cNvSpPr txBox="1"/>
                            <wps:spPr>
                              <a:xfrm>
                                <a:off x="-14286235" y="-361774"/>
                                <a:ext cx="285583" cy="2854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4AFC83" w14:textId="77777777" w:rsidR="00123C15" w:rsidRPr="0006115B" w:rsidRDefault="00123C15" w:rsidP="00E47171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36839152" name="Text Box 1436839152"/>
                            <wps:cNvSpPr txBox="1"/>
                            <wps:spPr>
                              <a:xfrm>
                                <a:off x="-13475113" y="-361745"/>
                                <a:ext cx="285583" cy="2854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1D6CDD" w14:textId="77777777" w:rsidR="00123C15" w:rsidRPr="0006115B" w:rsidRDefault="00123C15" w:rsidP="00E47171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436839153" name="Text Box 1436839153"/>
                          <wps:cNvSpPr txBox="1"/>
                          <wps:spPr>
                            <a:xfrm>
                              <a:off x="-14238006" y="-1155155"/>
                              <a:ext cx="285115" cy="285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CA3D333" w14:textId="77777777" w:rsidR="00123C15" w:rsidRPr="0006115B" w:rsidRDefault="00123C15" w:rsidP="00E47171">
                                <w:pPr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</w:pPr>
                                <w:r w:rsidRPr="0006115B"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7" name="Freeform 67"/>
                        <wps:cNvSpPr/>
                        <wps:spPr>
                          <a:xfrm>
                            <a:off x="248717" y="226771"/>
                            <a:ext cx="885139" cy="1083093"/>
                          </a:xfrm>
                          <a:custGeom>
                            <a:avLst/>
                            <a:gdLst>
                              <a:gd name="connsiteX0" fmla="*/ 0 w 885139"/>
                              <a:gd name="connsiteY0" fmla="*/ 0 h 1115232"/>
                              <a:gd name="connsiteX1" fmla="*/ 190195 w 885139"/>
                              <a:gd name="connsiteY1" fmla="*/ 1060704 h 1115232"/>
                              <a:gd name="connsiteX2" fmla="*/ 438912 w 885139"/>
                              <a:gd name="connsiteY2" fmla="*/ 855878 h 1115232"/>
                              <a:gd name="connsiteX3" fmla="*/ 694944 w 885139"/>
                              <a:gd name="connsiteY3" fmla="*/ 1082649 h 1115232"/>
                              <a:gd name="connsiteX4" fmla="*/ 885139 w 885139"/>
                              <a:gd name="connsiteY4" fmla="*/ 7315 h 1115232"/>
                              <a:gd name="connsiteX0" fmla="*/ 0 w 885139"/>
                              <a:gd name="connsiteY0" fmla="*/ 0 h 1115232"/>
                              <a:gd name="connsiteX1" fmla="*/ 190195 w 885139"/>
                              <a:gd name="connsiteY1" fmla="*/ 1060704 h 1115232"/>
                              <a:gd name="connsiteX2" fmla="*/ 438912 w 885139"/>
                              <a:gd name="connsiteY2" fmla="*/ 855878 h 1115232"/>
                              <a:gd name="connsiteX3" fmla="*/ 694944 w 885139"/>
                              <a:gd name="connsiteY3" fmla="*/ 1082649 h 1115232"/>
                              <a:gd name="connsiteX4" fmla="*/ 885139 w 885139"/>
                              <a:gd name="connsiteY4" fmla="*/ 7315 h 1115232"/>
                              <a:gd name="connsiteX0" fmla="*/ 0 w 885139"/>
                              <a:gd name="connsiteY0" fmla="*/ 0 h 1115232"/>
                              <a:gd name="connsiteX1" fmla="*/ 190195 w 885139"/>
                              <a:gd name="connsiteY1" fmla="*/ 1060704 h 1115232"/>
                              <a:gd name="connsiteX2" fmla="*/ 438912 w 885139"/>
                              <a:gd name="connsiteY2" fmla="*/ 855878 h 1115232"/>
                              <a:gd name="connsiteX3" fmla="*/ 694944 w 885139"/>
                              <a:gd name="connsiteY3" fmla="*/ 1082649 h 1115232"/>
                              <a:gd name="connsiteX4" fmla="*/ 885139 w 885139"/>
                              <a:gd name="connsiteY4" fmla="*/ 7315 h 1115232"/>
                              <a:gd name="connsiteX0" fmla="*/ 0 w 885139"/>
                              <a:gd name="connsiteY0" fmla="*/ 0 h 1088000"/>
                              <a:gd name="connsiteX1" fmla="*/ 190195 w 885139"/>
                              <a:gd name="connsiteY1" fmla="*/ 1060704 h 1088000"/>
                              <a:gd name="connsiteX2" fmla="*/ 438912 w 885139"/>
                              <a:gd name="connsiteY2" fmla="*/ 855878 h 1088000"/>
                              <a:gd name="connsiteX3" fmla="*/ 694944 w 885139"/>
                              <a:gd name="connsiteY3" fmla="*/ 1082649 h 1088000"/>
                              <a:gd name="connsiteX4" fmla="*/ 885139 w 885139"/>
                              <a:gd name="connsiteY4" fmla="*/ 7315 h 1088000"/>
                              <a:gd name="connsiteX0" fmla="*/ 0 w 885139"/>
                              <a:gd name="connsiteY0" fmla="*/ 0 h 1083515"/>
                              <a:gd name="connsiteX1" fmla="*/ 190195 w 885139"/>
                              <a:gd name="connsiteY1" fmla="*/ 1060704 h 1083515"/>
                              <a:gd name="connsiteX2" fmla="*/ 438912 w 885139"/>
                              <a:gd name="connsiteY2" fmla="*/ 855878 h 1083515"/>
                              <a:gd name="connsiteX3" fmla="*/ 694944 w 885139"/>
                              <a:gd name="connsiteY3" fmla="*/ 1082649 h 1083515"/>
                              <a:gd name="connsiteX4" fmla="*/ 885139 w 885139"/>
                              <a:gd name="connsiteY4" fmla="*/ 7315 h 1083515"/>
                              <a:gd name="connsiteX0" fmla="*/ 0 w 885139"/>
                              <a:gd name="connsiteY0" fmla="*/ 0 h 1083093"/>
                              <a:gd name="connsiteX1" fmla="*/ 190195 w 885139"/>
                              <a:gd name="connsiteY1" fmla="*/ 1060704 h 1083093"/>
                              <a:gd name="connsiteX2" fmla="*/ 438912 w 885139"/>
                              <a:gd name="connsiteY2" fmla="*/ 855878 h 1083093"/>
                              <a:gd name="connsiteX3" fmla="*/ 694944 w 885139"/>
                              <a:gd name="connsiteY3" fmla="*/ 1082649 h 1083093"/>
                              <a:gd name="connsiteX4" fmla="*/ 885139 w 885139"/>
                              <a:gd name="connsiteY4" fmla="*/ 7315 h 1083093"/>
                              <a:gd name="connsiteX0" fmla="*/ 0 w 885139"/>
                              <a:gd name="connsiteY0" fmla="*/ 0 h 1083093"/>
                              <a:gd name="connsiteX1" fmla="*/ 190195 w 885139"/>
                              <a:gd name="connsiteY1" fmla="*/ 1060704 h 1083093"/>
                              <a:gd name="connsiteX2" fmla="*/ 438912 w 885139"/>
                              <a:gd name="connsiteY2" fmla="*/ 855878 h 1083093"/>
                              <a:gd name="connsiteX3" fmla="*/ 694944 w 885139"/>
                              <a:gd name="connsiteY3" fmla="*/ 1082649 h 1083093"/>
                              <a:gd name="connsiteX4" fmla="*/ 885139 w 885139"/>
                              <a:gd name="connsiteY4" fmla="*/ 7315 h 1083093"/>
                              <a:gd name="connsiteX0" fmla="*/ 0 w 885139"/>
                              <a:gd name="connsiteY0" fmla="*/ 0 h 1083093"/>
                              <a:gd name="connsiteX1" fmla="*/ 190195 w 885139"/>
                              <a:gd name="connsiteY1" fmla="*/ 1060704 h 1083093"/>
                              <a:gd name="connsiteX2" fmla="*/ 438912 w 885139"/>
                              <a:gd name="connsiteY2" fmla="*/ 855878 h 1083093"/>
                              <a:gd name="connsiteX3" fmla="*/ 694944 w 885139"/>
                              <a:gd name="connsiteY3" fmla="*/ 1082649 h 1083093"/>
                              <a:gd name="connsiteX4" fmla="*/ 885139 w 885139"/>
                              <a:gd name="connsiteY4" fmla="*/ 7315 h 10830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885139" h="1083093">
                                <a:moveTo>
                                  <a:pt x="0" y="0"/>
                                </a:moveTo>
                                <a:cubicBezTo>
                                  <a:pt x="14601" y="466347"/>
                                  <a:pt x="102403" y="1071701"/>
                                  <a:pt x="190195" y="1060704"/>
                                </a:cubicBezTo>
                                <a:cubicBezTo>
                                  <a:pt x="277987" y="1049707"/>
                                  <a:pt x="354787" y="852221"/>
                                  <a:pt x="438912" y="855878"/>
                                </a:cubicBezTo>
                                <a:cubicBezTo>
                                  <a:pt x="523037" y="859535"/>
                                  <a:pt x="591293" y="1063114"/>
                                  <a:pt x="694944" y="1082649"/>
                                </a:cubicBezTo>
                                <a:cubicBezTo>
                                  <a:pt x="798595" y="1102184"/>
                                  <a:pt x="856507" y="474268"/>
                                  <a:pt x="885139" y="7315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187C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502C93" id="Group 68" o:spid="_x0000_s1140" style="width:120.7pt;height:107.15pt;mso-position-horizontal-relative:char;mso-position-vertical-relative:line" coordsize="15334,13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">
                <v:group id="Group 1436839147" o:spid="_x0000_s1141" style="position:absolute;width:15334;height:13612" coordorigin="-147239,-11551" coordsize="15344,13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">
                  <v:group id="Group 1436839148" o:spid="_x0000_s1142" style="position:absolute;left:-147239;top:-10534;width:15344;height:12616" coordorigin="-147239,-11329" coordsize="15344,12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">
                    <v:shape id="Straight Arrow Connector 1436839149" o:spid="_x0000_s1143" type="#_x0000_t32" style="position:absolute;left:-147239;top:-3358;width:14409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" strokecolor="#187c8b" strokeweight="1pt">
                      <v:stroke endarrow="classic"/>
                    </v:shape>
                    <v:shape id="Straight Arrow Connector 1436839150" o:spid="_x0000_s1144" type="#_x0000_t32" style="position:absolute;left:-140264;top:-11329;width:0;height:1261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" strokecolor="#187c8b" strokeweight="1pt">
                      <v:stroke endarrow="classic"/>
                    </v:shape>
                    <v:shape id="Text Box 1436839151" o:spid="_x0000_s1145" type="#_x0000_t202" style="position:absolute;left:-142862;top:-3617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" filled="f" stroked="f" strokeweight=".5pt">
                      <v:textbox>
                        <w:txbxContent>
                          <w:p w14:paraId="464AFC83" w14:textId="77777777" w:rsidR="00123C15" w:rsidRPr="0006115B" w:rsidRDefault="00123C15" w:rsidP="00E47171">
                            <w:pP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</w:pPr>
                            <w:r w:rsidRPr="0006115B"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Text Box 1436839152" o:spid="_x0000_s1146" type="#_x0000_t202" style="position:absolute;left:-134751;top:-3617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" filled="f" stroked="f" strokeweight=".5pt">
                      <v:textbox>
                        <w:txbxContent>
                          <w:p w14:paraId="5A1D6CDD" w14:textId="77777777" w:rsidR="00123C15" w:rsidRPr="0006115B" w:rsidRDefault="00123C15" w:rsidP="00E47171">
                            <w:pP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</w:pPr>
                            <w:r w:rsidRPr="0006115B"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v:group>
                  <v:shape id="Text Box 1436839153" o:spid="_x0000_s1147" type="#_x0000_t202" style="position:absolute;left:-142380;top:-11551;width:2852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" filled="f" stroked="f" strokeweight=".5pt">
                    <v:textbox>
                      <w:txbxContent>
                        <w:p w14:paraId="5CA3D333" w14:textId="77777777" w:rsidR="00123C15" w:rsidRPr="0006115B" w:rsidRDefault="00123C15" w:rsidP="00E47171">
                          <w:pPr>
                            <w:rPr>
                              <w:rFonts w:ascii="Palatino Linotype" w:hAnsi="Palatino Linotype"/>
                              <w:i/>
                              <w:sz w:val="18"/>
                              <w:szCs w:val="18"/>
                            </w:rPr>
                          </w:pPr>
                          <w:r w:rsidRPr="0006115B">
                            <w:rPr>
                              <w:rFonts w:ascii="Palatino Linotype" w:hAnsi="Palatino Linotype"/>
                              <w:i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shape id="Freeform 67" o:spid="_x0000_s1148" style="position:absolute;left:2487;top:2267;width:8851;height:10831;visibility:visible;mso-wrap-style:square;v-text-anchor:middle" coordsize="885139,1083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" path="m,c14601,466347,102403,1071701,190195,1060704,277987,1049707,354787,852221,438912,855878v84125,3657,152381,207236,256032,226771c798595,1102184,856507,474268,885139,7315e" filled="f" strokecolor="#187c8b" strokeweight="1.5pt">
                  <v:path arrowok="t" o:connecttype="custom" o:connectlocs="0,0;190195,1060704;438912,855878;694944,1082649;885139,7315" o:connectangles="0,0,0,0,0"/>
                </v:shape>
                <w10:anchorlock/>
              </v:group>
            </w:pict>
          </mc:Fallback>
        </mc:AlternateContent>
      </w:r>
      <w:r>
        <w:rPr>
          <w:rFonts w:ascii="Palatino Linotype" w:hAnsi="Palatino Linotype"/>
          <w:sz w:val="22"/>
          <w:szCs w:val="22"/>
        </w:rPr>
        <w:tab/>
      </w:r>
    </w:p>
    <w:p w14:paraId="7D23DC9D" w14:textId="77777777" w:rsidR="00131B6D" w:rsidRDefault="00E07589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lastRenderedPageBreak/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 w:rsidR="00131B6D">
        <w:rPr>
          <w:rFonts w:ascii="Palatino Linotype" w:hAnsi="Palatino Linotype"/>
          <w:sz w:val="22"/>
          <w:szCs w:val="22"/>
        </w:rPr>
        <w:t xml:space="preserve"> </w:t>
      </w:r>
      <w:r w:rsidR="00E47171">
        <w:rPr>
          <w:noProof/>
          <w:lang w:eastAsia="en-US"/>
        </w:rPr>
        <mc:AlternateContent>
          <mc:Choice Requires="wpg">
            <w:drawing>
              <wp:inline distT="0" distB="0" distL="0" distR="0" wp14:anchorId="71708458" wp14:editId="049218C9">
                <wp:extent cx="1562010" cy="1436332"/>
                <wp:effectExtent l="0" t="0" r="0" b="0"/>
                <wp:docPr id="71" name="Group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2010" cy="1436332"/>
                          <a:chOff x="3" y="0"/>
                          <a:chExt cx="1562010" cy="1436332"/>
                        </a:xfrm>
                      </wpg:grpSpPr>
                      <wpg:grpSp>
                        <wpg:cNvPr id="72" name="Group 72"/>
                        <wpg:cNvGrpSpPr/>
                        <wpg:grpSpPr>
                          <a:xfrm>
                            <a:off x="3" y="0"/>
                            <a:ext cx="1562010" cy="1436332"/>
                            <a:chOff x="-14723938" y="-1432906"/>
                            <a:chExt cx="1563030" cy="1438675"/>
                          </a:xfrm>
                        </wpg:grpSpPr>
                        <wpg:grpSp>
                          <wpg:cNvPr id="73" name="Group 73"/>
                          <wpg:cNvGrpSpPr/>
                          <wpg:grpSpPr>
                            <a:xfrm>
                              <a:off x="-14723938" y="-1341075"/>
                              <a:ext cx="1563030" cy="1346844"/>
                              <a:chOff x="-14723938" y="-1420588"/>
                              <a:chExt cx="1563030" cy="1346844"/>
                            </a:xfrm>
                          </wpg:grpSpPr>
                          <wps:wsp>
                            <wps:cNvPr id="74" name="Straight Arrow Connector 74"/>
                            <wps:cNvCnPr/>
                            <wps:spPr>
                              <a:xfrm flipV="1">
                                <a:off x="-14723938" y="-335882"/>
                                <a:ext cx="144093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5" name="Straight Arrow Connector 75"/>
                            <wps:cNvCnPr/>
                            <wps:spPr>
                              <a:xfrm flipH="1" flipV="1">
                                <a:off x="-14033782" y="-1420588"/>
                                <a:ext cx="0" cy="12617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6" name="Text Box 76"/>
                            <wps:cNvSpPr txBox="1"/>
                            <wps:spPr>
                              <a:xfrm>
                                <a:off x="-14264276" y="-359155"/>
                                <a:ext cx="285583" cy="2854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436654" w14:textId="77777777" w:rsidR="00123C15" w:rsidRPr="0006115B" w:rsidRDefault="00123C15" w:rsidP="00E47171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7" name="Text Box 77"/>
                            <wps:cNvSpPr txBox="1"/>
                            <wps:spPr>
                              <a:xfrm>
                                <a:off x="-13446491" y="-380826"/>
                                <a:ext cx="285583" cy="2854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0C336F" w14:textId="77777777" w:rsidR="00123C15" w:rsidRPr="0006115B" w:rsidRDefault="00123C15" w:rsidP="00E47171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78" name="Text Box 78"/>
                          <wps:cNvSpPr txBox="1"/>
                          <wps:spPr>
                            <a:xfrm>
                              <a:off x="-14230686" y="-1432906"/>
                              <a:ext cx="285115" cy="285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594F4A5" w14:textId="77777777" w:rsidR="00123C15" w:rsidRPr="0006115B" w:rsidRDefault="00123C15" w:rsidP="00E47171">
                                <w:pPr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</w:pPr>
                                <w:r w:rsidRPr="0006115B"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9" name="Freeform 79"/>
                        <wps:cNvSpPr/>
                        <wps:spPr>
                          <a:xfrm>
                            <a:off x="226772" y="138989"/>
                            <a:ext cx="921715" cy="835683"/>
                          </a:xfrm>
                          <a:custGeom>
                            <a:avLst/>
                            <a:gdLst>
                              <a:gd name="connsiteX0" fmla="*/ 0 w 921715"/>
                              <a:gd name="connsiteY0" fmla="*/ 0 h 835683"/>
                              <a:gd name="connsiteX1" fmla="*/ 182880 w 921715"/>
                              <a:gd name="connsiteY1" fmla="*/ 804672 h 835683"/>
                              <a:gd name="connsiteX2" fmla="*/ 453542 w 921715"/>
                              <a:gd name="connsiteY2" fmla="*/ 570586 h 835683"/>
                              <a:gd name="connsiteX3" fmla="*/ 731520 w 921715"/>
                              <a:gd name="connsiteY3" fmla="*/ 819303 h 835683"/>
                              <a:gd name="connsiteX4" fmla="*/ 921715 w 921715"/>
                              <a:gd name="connsiteY4" fmla="*/ 7315 h 8356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1715" h="835683">
                                <a:moveTo>
                                  <a:pt x="0" y="0"/>
                                </a:moveTo>
                                <a:cubicBezTo>
                                  <a:pt x="53645" y="354787"/>
                                  <a:pt x="107290" y="709574"/>
                                  <a:pt x="182880" y="804672"/>
                                </a:cubicBezTo>
                                <a:cubicBezTo>
                                  <a:pt x="258470" y="899770"/>
                                  <a:pt x="362102" y="568148"/>
                                  <a:pt x="453542" y="570586"/>
                                </a:cubicBezTo>
                                <a:cubicBezTo>
                                  <a:pt x="544982" y="573024"/>
                                  <a:pt x="653491" y="913181"/>
                                  <a:pt x="731520" y="819303"/>
                                </a:cubicBezTo>
                                <a:cubicBezTo>
                                  <a:pt x="809549" y="725425"/>
                                  <a:pt x="865632" y="366370"/>
                                  <a:pt x="921715" y="7315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187C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708458" id="Group 71" o:spid="_x0000_s1149" style="width:123pt;height:113.1pt;mso-position-horizontal-relative:char;mso-position-vertical-relative:line" coordorigin="" coordsize="15620,14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">
                <v:group id="Group 72" o:spid="_x0000_s1150" style="position:absolute;width:15620;height:14363" coordorigin="-147239,-14329" coordsize="15630,14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group id="Group 73" o:spid="_x0000_s1151" style="position:absolute;left:-147239;top:-13410;width:15630;height:13467" coordorigin="-147239,-14205" coordsize="15630,13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  <v:shape id="Straight Arrow Connector 74" o:spid="_x0000_s1152" type="#_x0000_t32" style="position:absolute;left:-147239;top:-3358;width:14409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" strokecolor="#187c8b" strokeweight="1pt">
                      <v:stroke endarrow="classic"/>
                    </v:shape>
                    <v:shape id="Straight Arrow Connector 75" o:spid="_x0000_s1153" type="#_x0000_t32" style="position:absolute;left:-140337;top:-14205;width:0;height:1261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" strokecolor="#187c8b" strokeweight="1pt">
                      <v:stroke endarrow="classic"/>
                    </v:shape>
                    <v:shape id="Text Box 76" o:spid="_x0000_s1154" type="#_x0000_t202" style="position:absolute;left:-142642;top:-3591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    <v:textbox>
                        <w:txbxContent>
                          <w:p w14:paraId="1A436654" w14:textId="77777777" w:rsidR="00123C15" w:rsidRPr="0006115B" w:rsidRDefault="00123C15" w:rsidP="00E47171">
                            <w:pP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</w:pPr>
                            <w:r w:rsidRPr="0006115B"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Text Box 77" o:spid="_x0000_s1155" type="#_x0000_t202" style="position:absolute;left:-134464;top:-3808;width:2855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    <v:textbox>
                        <w:txbxContent>
                          <w:p w14:paraId="330C336F" w14:textId="77777777" w:rsidR="00123C15" w:rsidRPr="0006115B" w:rsidRDefault="00123C15" w:rsidP="00E47171">
                            <w:pP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</w:pPr>
                            <w:r w:rsidRPr="0006115B"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v:group>
                  <v:shape id="Text Box 78" o:spid="_x0000_s1156" type="#_x0000_t202" style="position:absolute;left:-142306;top:-14329;width:2851;height: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Mp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tjwJfwAmfwBAAD//wMAUEsBAi0AFAAGAAgAAAAhANvh9svuAAAAhQEAABMAAAAAAAAAAAAA&#10;AAAAAAAAAFtDb250ZW50X1R5cGVzXS54bWxQSwECLQAUAAYACAAAACEAWvQsW78AAAAVAQAACwAA&#10;AAAAAAAAAAAAAAAfAQAAX3JlbHMvLnJlbHNQSwECLQAUAAYACAAAACEA977zKcMAAADbAAAADwAA&#10;AAAAAAAAAAAAAAAHAgAAZHJzL2Rvd25yZXYueG1sUEsFBgAAAAADAAMAtwAAAPcCAAAAAA==&#10;" filled="f" stroked="f" strokeweight=".5pt">
                    <v:textbox>
                      <w:txbxContent>
                        <w:p w14:paraId="7594F4A5" w14:textId="77777777" w:rsidR="00123C15" w:rsidRPr="0006115B" w:rsidRDefault="00123C15" w:rsidP="00E47171">
                          <w:pPr>
                            <w:rPr>
                              <w:rFonts w:ascii="Palatino Linotype" w:hAnsi="Palatino Linotype"/>
                              <w:i/>
                              <w:sz w:val="18"/>
                              <w:szCs w:val="18"/>
                            </w:rPr>
                          </w:pPr>
                          <w:r w:rsidRPr="0006115B">
                            <w:rPr>
                              <w:rFonts w:ascii="Palatino Linotype" w:hAnsi="Palatino Linotype"/>
                              <w:i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shape id="Freeform 79" o:spid="_x0000_s1157" style="position:absolute;left:2267;top:1389;width:9217;height:8357;visibility:visible;mso-wrap-style:square;v-text-anchor:middle" coordsize="921715,83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" path="m,c53645,354787,107290,709574,182880,804672,258470,899770,362102,568148,453542,570586v91440,2438,199949,342595,277978,248717c809549,725425,865632,366370,921715,7315e" filled="f" strokecolor="#187c8b" strokeweight="1.5pt">
                  <v:path arrowok="t" o:connecttype="custom" o:connectlocs="0,0;182880,804672;453542,570586;731520,819303;921715,7315" o:connectangles="0,0,0,0,0"/>
                </v:shape>
                <w10:anchorlock/>
              </v:group>
            </w:pict>
          </mc:Fallback>
        </mc:AlternateContent>
      </w:r>
      <w:r w:rsidR="00131B6D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 w:rsidR="00131B6D">
        <w:rPr>
          <w:rFonts w:ascii="Palatino Linotype" w:hAnsi="Palatino Linotype"/>
          <w:sz w:val="22"/>
          <w:szCs w:val="22"/>
        </w:rPr>
        <w:t xml:space="preserve"> </w:t>
      </w:r>
      <w:r w:rsidR="00E47171">
        <w:rPr>
          <w:noProof/>
          <w:lang w:eastAsia="en-US"/>
        </w:rPr>
        <mc:AlternateContent>
          <mc:Choice Requires="wpg">
            <w:drawing>
              <wp:inline distT="0" distB="0" distL="0" distR="0" wp14:anchorId="73CD9163" wp14:editId="304F6FE9">
                <wp:extent cx="1551851" cy="1433746"/>
                <wp:effectExtent l="0" t="0" r="0" b="0"/>
                <wp:docPr id="81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1851" cy="1433746"/>
                          <a:chOff x="-1" y="0"/>
                          <a:chExt cx="1551851" cy="1433746"/>
                        </a:xfrm>
                      </wpg:grpSpPr>
                      <wpg:grpSp>
                        <wpg:cNvPr id="1436839154" name="Group 1436839154"/>
                        <wpg:cNvGrpSpPr/>
                        <wpg:grpSpPr>
                          <a:xfrm>
                            <a:off x="-1" y="0"/>
                            <a:ext cx="1551851" cy="1433746"/>
                            <a:chOff x="-14723938" y="-1432906"/>
                            <a:chExt cx="1552864" cy="1436085"/>
                          </a:xfrm>
                        </wpg:grpSpPr>
                        <wpg:grpSp>
                          <wpg:cNvPr id="1436839155" name="Group 1436839155"/>
                          <wpg:cNvGrpSpPr/>
                          <wpg:grpSpPr>
                            <a:xfrm>
                              <a:off x="-14723938" y="-1341075"/>
                              <a:ext cx="1552864" cy="1344254"/>
                              <a:chOff x="-14723938" y="-1420588"/>
                              <a:chExt cx="1552864" cy="1344254"/>
                            </a:xfrm>
                          </wpg:grpSpPr>
                          <wps:wsp>
                            <wps:cNvPr id="1436839156" name="Straight Arrow Connector 1436839156"/>
                            <wps:cNvCnPr/>
                            <wps:spPr>
                              <a:xfrm flipV="1">
                                <a:off x="-14723938" y="-335882"/>
                                <a:ext cx="144093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36839157" name="Straight Arrow Connector 1436839157"/>
                            <wps:cNvCnPr/>
                            <wps:spPr>
                              <a:xfrm flipH="1" flipV="1">
                                <a:off x="-14026462" y="-1420588"/>
                                <a:ext cx="0" cy="12617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187C8B"/>
                                </a:solidFill>
                                <a:tailEnd type="stealt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436839158" name="Text Box 1436839158"/>
                            <wps:cNvSpPr txBox="1"/>
                            <wps:spPr>
                              <a:xfrm>
                                <a:off x="-14286235" y="-361774"/>
                                <a:ext cx="285583" cy="2854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71B810" w14:textId="77777777" w:rsidR="00123C15" w:rsidRPr="0006115B" w:rsidRDefault="00123C15" w:rsidP="00E47171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36839159" name="Text Box 1436839159"/>
                            <wps:cNvSpPr txBox="1"/>
                            <wps:spPr>
                              <a:xfrm>
                                <a:off x="-13456657" y="-361745"/>
                                <a:ext cx="285583" cy="2854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893585" w14:textId="77777777" w:rsidR="00123C15" w:rsidRPr="0006115B" w:rsidRDefault="00123C15" w:rsidP="00E47171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436839160" name="Text Box 1436839160"/>
                          <wps:cNvSpPr txBox="1"/>
                          <wps:spPr>
                            <a:xfrm>
                              <a:off x="-14230686" y="-1432906"/>
                              <a:ext cx="285115" cy="28511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035EADC" w14:textId="77777777" w:rsidR="00123C15" w:rsidRPr="0006115B" w:rsidRDefault="00123C15" w:rsidP="00E47171">
                                <w:pPr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</w:pPr>
                                <w:r w:rsidRPr="0006115B"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0" name="Freeform 80"/>
                        <wps:cNvSpPr/>
                        <wps:spPr>
                          <a:xfrm>
                            <a:off x="160934" y="138989"/>
                            <a:ext cx="1068019" cy="1031462"/>
                          </a:xfrm>
                          <a:custGeom>
                            <a:avLst/>
                            <a:gdLst>
                              <a:gd name="connsiteX0" fmla="*/ 0 w 1068019"/>
                              <a:gd name="connsiteY0" fmla="*/ 0 h 1031462"/>
                              <a:gd name="connsiteX1" fmla="*/ 526694 w 1068019"/>
                              <a:gd name="connsiteY1" fmla="*/ 1031443 h 1031462"/>
                              <a:gd name="connsiteX2" fmla="*/ 1068019 w 1068019"/>
                              <a:gd name="connsiteY2" fmla="*/ 21946 h 10314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68019" h="1031462">
                                <a:moveTo>
                                  <a:pt x="0" y="0"/>
                                </a:moveTo>
                                <a:cubicBezTo>
                                  <a:pt x="174345" y="513892"/>
                                  <a:pt x="348691" y="1027785"/>
                                  <a:pt x="526694" y="1031443"/>
                                </a:cubicBezTo>
                                <a:cubicBezTo>
                                  <a:pt x="704697" y="1035101"/>
                                  <a:pt x="886358" y="528523"/>
                                  <a:pt x="1068019" y="21946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187C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CD9163" id="Group 81" o:spid="_x0000_s1158" style="width:122.2pt;height:112.9pt;mso-position-horizontal-relative:char;mso-position-vertical-relative:line" coordorigin="" coordsize="15518,14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">
                <v:group id="Group 1436839154" o:spid="_x0000_s1159" style="position:absolute;width:15518;height:14337" coordorigin="-147239,-14329" coordsize="15528,14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">
                  <v:group id="Group 1436839155" o:spid="_x0000_s1160" style="position:absolute;left:-147239;top:-13410;width:15529;height:13441" coordorigin="-147239,-14205" coordsize="15528,13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">
                    <v:shape id="Straight Arrow Connector 1436839156" o:spid="_x0000_s1161" type="#_x0000_t32" style="position:absolute;left:-147239;top:-3358;width:14409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" strokecolor="#187c8b" strokeweight="1pt">
                      <v:stroke endarrow="classic"/>
                    </v:shape>
                    <v:shape id="Straight Arrow Connector 1436839157" o:spid="_x0000_s1162" type="#_x0000_t32" style="position:absolute;left:-140264;top:-14205;width:0;height:1261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" strokecolor="#187c8b" strokeweight="1pt">
                      <v:stroke endarrow="classic"/>
                    </v:shape>
                    <v:shape id="Text Box 1436839158" o:spid="_x0000_s1163" type="#_x0000_t202" style="position:absolute;left:-142862;top:-3617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" filled="f" stroked="f" strokeweight=".5pt">
                      <v:textbox>
                        <w:txbxContent>
                          <w:p w14:paraId="6871B810" w14:textId="77777777" w:rsidR="00123C15" w:rsidRPr="0006115B" w:rsidRDefault="00123C15" w:rsidP="00E47171">
                            <w:pP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</w:pPr>
                            <w:r w:rsidRPr="0006115B"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shape id="Text Box 1436839159" o:spid="_x0000_s1164" type="#_x0000_t202" style="position:absolute;left:-134566;top:-3617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" filled="f" stroked="f" strokeweight=".5pt">
                      <v:textbox>
                        <w:txbxContent>
                          <w:p w14:paraId="76893585" w14:textId="77777777" w:rsidR="00123C15" w:rsidRPr="0006115B" w:rsidRDefault="00123C15" w:rsidP="00E47171">
                            <w:pPr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</w:pPr>
                            <w:r w:rsidRPr="0006115B">
                              <w:rPr>
                                <w:rFonts w:ascii="Palatino Linotype" w:hAnsi="Palatino Linotype"/>
                                <w:i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v:group>
                  <v:shape id="Text Box 1436839160" o:spid="_x0000_s1165" type="#_x0000_t202" style="position:absolute;left:-142306;top:-14329;width:2851;height:2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" filled="f" stroked="f" strokeweight=".5pt">
                    <v:textbox>
                      <w:txbxContent>
                        <w:p w14:paraId="4035EADC" w14:textId="77777777" w:rsidR="00123C15" w:rsidRPr="0006115B" w:rsidRDefault="00123C15" w:rsidP="00E47171">
                          <w:pPr>
                            <w:rPr>
                              <w:rFonts w:ascii="Palatino Linotype" w:hAnsi="Palatino Linotype"/>
                              <w:i/>
                              <w:sz w:val="18"/>
                              <w:szCs w:val="18"/>
                            </w:rPr>
                          </w:pPr>
                          <w:r w:rsidRPr="0006115B">
                            <w:rPr>
                              <w:rFonts w:ascii="Palatino Linotype" w:hAnsi="Palatino Linotype"/>
                              <w:i/>
                              <w:sz w:val="18"/>
                              <w:szCs w:val="18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shape id="Freeform 80" o:spid="_x0000_s1166" style="position:absolute;left:1609;top:1389;width:10680;height:10315;visibility:visible;mso-wrap-style:square;v-text-anchor:middle" coordsize="1068019,1031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" path="m,c174345,513892,348691,1027785,526694,1031443,704697,1035101,886358,528523,1068019,21946e" filled="f" strokecolor="#187c8b" strokeweight="1.5pt">
                  <v:path arrowok="t" o:connecttype="custom" o:connectlocs="0,0;526694,1031443;1068019,21946" o:connectangles="0,0,0"/>
                </v:shape>
                <w10:anchorlock/>
              </v:group>
            </w:pict>
          </mc:Fallback>
        </mc:AlternateContent>
      </w:r>
    </w:p>
    <w:p w14:paraId="63D3624D" w14:textId="04E77A02" w:rsidR="00131B6D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131B6D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26:</w:t>
      </w:r>
      <w:r w:rsidR="00131B6D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131B6D">
        <w:rPr>
          <w:rFonts w:ascii="Palatino Linotype" w:hAnsi="Palatino Linotype"/>
          <w:sz w:val="22"/>
          <w:szCs w:val="22"/>
        </w:rPr>
        <w:t xml:space="preserve">Trong không gian </w:t>
      </w:r>
      <w:r w:rsidR="00131B6D">
        <w:rPr>
          <w:rFonts w:ascii="Palatino Linotype" w:hAnsi="Palatino Linotype"/>
          <w:i/>
          <w:sz w:val="22"/>
          <w:szCs w:val="22"/>
        </w:rPr>
        <w:t>Oxyz,</w:t>
      </w:r>
      <w:r w:rsidR="00131B6D">
        <w:rPr>
          <w:rFonts w:ascii="Palatino Linotype" w:hAnsi="Palatino Linotype"/>
          <w:sz w:val="22"/>
          <w:szCs w:val="22"/>
        </w:rPr>
        <w:t xml:space="preserve"> cho điểm </w:t>
      </w:r>
      <w:r w:rsidR="00131B6D" w:rsidRPr="00131B6D">
        <w:rPr>
          <w:rFonts w:ascii="Palatino Linotype" w:hAnsi="Palatino Linotype"/>
          <w:position w:val="-14"/>
          <w:sz w:val="22"/>
          <w:szCs w:val="22"/>
        </w:rPr>
        <w:object w:dxaOrig="900" w:dyaOrig="400" w14:anchorId="72851BAD">
          <v:shape id="_x0000_i1147" type="#_x0000_t75" style="width:45.1pt;height:20.05pt" o:ole="">
            <v:imagedata r:id="rId252" o:title=""/>
          </v:shape>
          <o:OLEObject Type="Embed" ProgID="Equation.DSMT4" ShapeID="_x0000_i1147" DrawAspect="Content" ObjectID="_1680805968" r:id="rId253"/>
        </w:object>
      </w:r>
      <w:r w:rsidR="00131B6D">
        <w:rPr>
          <w:rFonts w:ascii="Palatino Linotype" w:hAnsi="Palatino Linotype"/>
          <w:sz w:val="22"/>
          <w:szCs w:val="22"/>
        </w:rPr>
        <w:t xml:space="preserve"> và mặt phẳng </w:t>
      </w:r>
      <w:r w:rsidR="00131B6D" w:rsidRPr="00131B6D">
        <w:rPr>
          <w:rFonts w:ascii="Palatino Linotype" w:hAnsi="Palatino Linotype"/>
          <w:position w:val="-14"/>
          <w:sz w:val="22"/>
          <w:szCs w:val="22"/>
        </w:rPr>
        <w:object w:dxaOrig="2160" w:dyaOrig="400" w14:anchorId="7783BA79">
          <v:shape id="_x0000_i1148" type="#_x0000_t75" style="width:108.3pt;height:20.05pt" o:ole="">
            <v:imagedata r:id="rId254" o:title=""/>
          </v:shape>
          <o:OLEObject Type="Embed" ProgID="Equation.DSMT4" ShapeID="_x0000_i1148" DrawAspect="Content" ObjectID="_1680805969" r:id="rId255"/>
        </w:object>
      </w:r>
      <w:r w:rsidR="00131B6D">
        <w:rPr>
          <w:rFonts w:ascii="Palatino Linotype" w:hAnsi="Palatino Linotype"/>
          <w:sz w:val="22"/>
          <w:szCs w:val="22"/>
        </w:rPr>
        <w:t xml:space="preserve"> Đường thẳng </w:t>
      </w:r>
      <w:r w:rsidR="00131B6D">
        <w:rPr>
          <w:rFonts w:ascii="Palatino Linotype" w:hAnsi="Palatino Linotype"/>
          <w:i/>
          <w:sz w:val="22"/>
          <w:szCs w:val="22"/>
        </w:rPr>
        <w:t>d</w:t>
      </w:r>
      <w:r w:rsidR="00131B6D">
        <w:rPr>
          <w:rFonts w:ascii="Palatino Linotype" w:hAnsi="Palatino Linotype"/>
          <w:sz w:val="22"/>
          <w:szCs w:val="22"/>
        </w:rPr>
        <w:t xml:space="preserve"> đi qua </w:t>
      </w:r>
      <w:r w:rsidR="00131B6D">
        <w:rPr>
          <w:rFonts w:ascii="Palatino Linotype" w:hAnsi="Palatino Linotype"/>
          <w:i/>
          <w:sz w:val="22"/>
          <w:szCs w:val="22"/>
        </w:rPr>
        <w:t>A</w:t>
      </w:r>
      <w:r w:rsidR="00131B6D">
        <w:rPr>
          <w:rFonts w:ascii="Palatino Linotype" w:hAnsi="Palatino Linotype"/>
          <w:sz w:val="22"/>
          <w:szCs w:val="22"/>
        </w:rPr>
        <w:t xml:space="preserve"> và vuông góc với mặt phẳng </w:t>
      </w:r>
      <w:r w:rsidR="00131B6D" w:rsidRPr="00131B6D">
        <w:rPr>
          <w:rFonts w:ascii="Palatino Linotype" w:hAnsi="Palatino Linotype"/>
          <w:position w:val="-14"/>
          <w:sz w:val="22"/>
          <w:szCs w:val="22"/>
        </w:rPr>
        <w:object w:dxaOrig="380" w:dyaOrig="400" w14:anchorId="1395B343">
          <v:shape id="_x0000_i1149" type="#_x0000_t75" style="width:18.8pt;height:20.05pt" o:ole="">
            <v:imagedata r:id="rId256" o:title=""/>
          </v:shape>
          <o:OLEObject Type="Embed" ProgID="Equation.DSMT4" ShapeID="_x0000_i1149" DrawAspect="Content" ObjectID="_1680805970" r:id="rId257"/>
        </w:object>
      </w:r>
      <w:r w:rsidR="00131B6D">
        <w:rPr>
          <w:rFonts w:ascii="Palatino Linotype" w:hAnsi="Palatino Linotype"/>
          <w:sz w:val="22"/>
          <w:szCs w:val="22"/>
        </w:rPr>
        <w:t xml:space="preserve"> có phương trình là</w:t>
      </w:r>
    </w:p>
    <w:p w14:paraId="3F6F1A23" w14:textId="77777777" w:rsidR="00131B6D" w:rsidRDefault="00131B6D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131B6D">
        <w:rPr>
          <w:rFonts w:ascii="Palatino Linotype" w:hAnsi="Palatino Linotype"/>
          <w:position w:val="-22"/>
          <w:sz w:val="22"/>
          <w:szCs w:val="22"/>
        </w:rPr>
        <w:object w:dxaOrig="1960" w:dyaOrig="600" w14:anchorId="710ADC31">
          <v:shape id="_x0000_i1150" type="#_x0000_t75" style="width:98.3pt;height:30.05pt" o:ole="">
            <v:imagedata r:id="rId258" o:title=""/>
          </v:shape>
          <o:OLEObject Type="Embed" ProgID="Equation.DSMT4" ShapeID="_x0000_i1150" DrawAspect="Content" ObjectID="_1680805971" r:id="rId25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131B6D">
        <w:rPr>
          <w:rFonts w:ascii="Palatino Linotype" w:hAnsi="Palatino Linotype"/>
          <w:position w:val="-22"/>
          <w:sz w:val="22"/>
          <w:szCs w:val="22"/>
        </w:rPr>
        <w:object w:dxaOrig="1920" w:dyaOrig="600" w14:anchorId="48AE2F3F">
          <v:shape id="_x0000_i1151" type="#_x0000_t75" style="width:95.8pt;height:30.05pt" o:ole="">
            <v:imagedata r:id="rId260" o:title=""/>
          </v:shape>
          <o:OLEObject Type="Embed" ProgID="Equation.DSMT4" ShapeID="_x0000_i1151" DrawAspect="Content" ObjectID="_1680805972" r:id="rId26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131B6D">
        <w:rPr>
          <w:rFonts w:ascii="Palatino Linotype" w:hAnsi="Palatino Linotype"/>
          <w:position w:val="-22"/>
          <w:sz w:val="22"/>
          <w:szCs w:val="22"/>
        </w:rPr>
        <w:object w:dxaOrig="1960" w:dyaOrig="600" w14:anchorId="5D577002">
          <v:shape id="_x0000_i1152" type="#_x0000_t75" style="width:98.3pt;height:30.05pt" o:ole="">
            <v:imagedata r:id="rId262" o:title=""/>
          </v:shape>
          <o:OLEObject Type="Embed" ProgID="Equation.DSMT4" ShapeID="_x0000_i1152" DrawAspect="Content" ObjectID="_1680805973" r:id="rId26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131B6D">
        <w:rPr>
          <w:rFonts w:ascii="Palatino Linotype" w:hAnsi="Palatino Linotype"/>
          <w:position w:val="-22"/>
          <w:sz w:val="22"/>
          <w:szCs w:val="22"/>
        </w:rPr>
        <w:object w:dxaOrig="1920" w:dyaOrig="600" w14:anchorId="7E70DAAF">
          <v:shape id="_x0000_i1153" type="#_x0000_t75" style="width:95.8pt;height:30.05pt" o:ole="">
            <v:imagedata r:id="rId264" o:title=""/>
          </v:shape>
          <o:OLEObject Type="Embed" ProgID="Equation.DSMT4" ShapeID="_x0000_i1153" DrawAspect="Content" ObjectID="_1680805974" r:id="rId265"/>
        </w:object>
      </w:r>
    </w:p>
    <w:p w14:paraId="244A755A" w14:textId="232834D9" w:rsidR="00131B6D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131B6D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27:</w:t>
      </w:r>
      <w:r w:rsidR="00131B6D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131B6D">
        <w:rPr>
          <w:rFonts w:ascii="Palatino Linotype" w:hAnsi="Palatino Linotype"/>
          <w:sz w:val="22"/>
          <w:szCs w:val="22"/>
        </w:rPr>
        <w:t xml:space="preserve">Phương trình </w:t>
      </w:r>
      <w:r w:rsidR="00131B6D" w:rsidRPr="00131B6D">
        <w:rPr>
          <w:rFonts w:ascii="Palatino Linotype" w:hAnsi="Palatino Linotype"/>
          <w:position w:val="-22"/>
          <w:sz w:val="22"/>
          <w:szCs w:val="22"/>
        </w:rPr>
        <w:object w:dxaOrig="2380" w:dyaOrig="600" w14:anchorId="4A82633C">
          <v:shape id="_x0000_i1154" type="#_x0000_t75" style="width:118.95pt;height:30.05pt" o:ole="">
            <v:imagedata r:id="rId266" o:title=""/>
          </v:shape>
          <o:OLEObject Type="Embed" ProgID="Equation.DSMT4" ShapeID="_x0000_i1154" DrawAspect="Content" ObjectID="_1680805975" r:id="rId267"/>
        </w:object>
      </w:r>
      <w:r w:rsidR="00131B6D">
        <w:rPr>
          <w:rFonts w:ascii="Palatino Linotype" w:hAnsi="Palatino Linotype"/>
          <w:sz w:val="22"/>
          <w:szCs w:val="22"/>
        </w:rPr>
        <w:t xml:space="preserve"> có tích các nghiệm bằng</w:t>
      </w:r>
    </w:p>
    <w:p w14:paraId="5784BFDB" w14:textId="77777777" w:rsidR="006F54B6" w:rsidRDefault="00131B6D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131B6D">
        <w:rPr>
          <w:rFonts w:ascii="Palatino Linotype" w:hAnsi="Palatino Linotype"/>
          <w:position w:val="-6"/>
          <w:sz w:val="22"/>
          <w:szCs w:val="22"/>
        </w:rPr>
        <w:object w:dxaOrig="360" w:dyaOrig="260" w14:anchorId="0725D1C9">
          <v:shape id="_x0000_i1155" type="#_x0000_t75" style="width:18.15pt;height:13.75pt" o:ole="">
            <v:imagedata r:id="rId268" o:title=""/>
          </v:shape>
          <o:OLEObject Type="Embed" ProgID="Equation.DSMT4" ShapeID="_x0000_i1155" DrawAspect="Content" ObjectID="_1680805976" r:id="rId26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="006F54B6" w:rsidRPr="006F54B6">
        <w:rPr>
          <w:rFonts w:ascii="Palatino Linotype" w:hAnsi="Palatino Linotype"/>
          <w:position w:val="-6"/>
          <w:sz w:val="22"/>
          <w:szCs w:val="22"/>
        </w:rPr>
        <w:object w:dxaOrig="360" w:dyaOrig="260" w14:anchorId="50EDCF74">
          <v:shape id="_x0000_i1156" type="#_x0000_t75" style="width:18.15pt;height:13.75pt" o:ole="">
            <v:imagedata r:id="rId270" o:title=""/>
          </v:shape>
          <o:OLEObject Type="Embed" ProgID="Equation.DSMT4" ShapeID="_x0000_i1156" DrawAspect="Content" ObjectID="_1680805977" r:id="rId271"/>
        </w:object>
      </w:r>
      <w:r w:rsidR="006F54B6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 w:rsidR="006F54B6">
        <w:rPr>
          <w:rFonts w:ascii="Palatino Linotype" w:hAnsi="Palatino Linotype"/>
          <w:sz w:val="22"/>
          <w:szCs w:val="22"/>
        </w:rPr>
        <w:t xml:space="preserve"> 2.</w:t>
      </w:r>
      <w:r w:rsidR="006F54B6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 w:rsidR="006F54B6">
        <w:rPr>
          <w:rFonts w:ascii="Palatino Linotype" w:hAnsi="Palatino Linotype"/>
          <w:sz w:val="22"/>
          <w:szCs w:val="22"/>
        </w:rPr>
        <w:t xml:space="preserve"> 3.</w:t>
      </w:r>
    </w:p>
    <w:p w14:paraId="1AC11D50" w14:textId="475A6265" w:rsidR="006F54B6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6F54B6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28:</w:t>
      </w:r>
      <w:r w:rsidR="006F54B6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6F54B6">
        <w:rPr>
          <w:rFonts w:ascii="Palatino Linotype" w:hAnsi="Palatino Linotype"/>
          <w:sz w:val="22"/>
          <w:szCs w:val="22"/>
        </w:rPr>
        <w:t xml:space="preserve">Gọi </w:t>
      </w:r>
      <w:r w:rsidR="006F54B6" w:rsidRPr="006F54B6">
        <w:rPr>
          <w:rFonts w:ascii="Palatino Linotype" w:hAnsi="Palatino Linotype"/>
          <w:position w:val="-14"/>
          <w:sz w:val="22"/>
          <w:szCs w:val="22"/>
        </w:rPr>
        <w:object w:dxaOrig="440" w:dyaOrig="400" w14:anchorId="4E3C8143">
          <v:shape id="_x0000_i1157" type="#_x0000_t75" style="width:21.9pt;height:20.05pt" o:ole="">
            <v:imagedata r:id="rId272" o:title=""/>
          </v:shape>
          <o:OLEObject Type="Embed" ProgID="Equation.DSMT4" ShapeID="_x0000_i1157" DrawAspect="Content" ObjectID="_1680805978" r:id="rId273"/>
        </w:object>
      </w:r>
      <w:r w:rsidR="006F54B6">
        <w:rPr>
          <w:rFonts w:ascii="Palatino Linotype" w:hAnsi="Palatino Linotype"/>
          <w:sz w:val="22"/>
          <w:szCs w:val="22"/>
        </w:rPr>
        <w:t xml:space="preserve"> là hình phẳng giới hạn bởi đồ thị các hàm số </w:t>
      </w:r>
      <w:r w:rsidR="006F54B6" w:rsidRPr="006F54B6">
        <w:rPr>
          <w:rFonts w:ascii="Palatino Linotype" w:hAnsi="Palatino Linotype"/>
          <w:position w:val="-12"/>
          <w:sz w:val="22"/>
          <w:szCs w:val="22"/>
        </w:rPr>
        <w:object w:dxaOrig="1180" w:dyaOrig="380" w14:anchorId="0237C54E">
          <v:shape id="_x0000_i1158" type="#_x0000_t75" style="width:58.25pt;height:18.8pt" o:ole="">
            <v:imagedata r:id="rId274" o:title=""/>
          </v:shape>
          <o:OLEObject Type="Embed" ProgID="Equation.DSMT4" ShapeID="_x0000_i1158" DrawAspect="Content" ObjectID="_1680805979" r:id="rId275"/>
        </w:object>
      </w:r>
      <w:r w:rsidR="006F54B6">
        <w:rPr>
          <w:rFonts w:ascii="Palatino Linotype" w:hAnsi="Palatino Linotype"/>
          <w:sz w:val="22"/>
          <w:szCs w:val="22"/>
        </w:rPr>
        <w:t xml:space="preserve"> và đường thẳng </w:t>
      </w:r>
      <w:r w:rsidR="006F54B6" w:rsidRPr="006F54B6">
        <w:rPr>
          <w:rFonts w:ascii="Palatino Linotype" w:hAnsi="Palatino Linotype"/>
          <w:position w:val="-6"/>
          <w:sz w:val="22"/>
          <w:szCs w:val="22"/>
        </w:rPr>
        <w:object w:dxaOrig="560" w:dyaOrig="260" w14:anchorId="3098EC45">
          <v:shape id="_x0000_i1159" type="#_x0000_t75" style="width:28.8pt;height:13.75pt" o:ole="">
            <v:imagedata r:id="rId276" o:title=""/>
          </v:shape>
          <o:OLEObject Type="Embed" ProgID="Equation.DSMT4" ShapeID="_x0000_i1159" DrawAspect="Content" ObjectID="_1680805980" r:id="rId277"/>
        </w:object>
      </w:r>
      <w:r w:rsidR="006F54B6">
        <w:rPr>
          <w:rFonts w:ascii="Palatino Linotype" w:hAnsi="Palatino Linotype"/>
          <w:sz w:val="22"/>
          <w:szCs w:val="22"/>
        </w:rPr>
        <w:t xml:space="preserve"> Khi </w:t>
      </w:r>
      <w:r w:rsidR="006F54B6" w:rsidRPr="006F54B6">
        <w:rPr>
          <w:rFonts w:ascii="Palatino Linotype" w:hAnsi="Palatino Linotype"/>
          <w:position w:val="-14"/>
          <w:sz w:val="22"/>
          <w:szCs w:val="22"/>
        </w:rPr>
        <w:object w:dxaOrig="440" w:dyaOrig="400" w14:anchorId="75ACEFFA">
          <v:shape id="_x0000_i1160" type="#_x0000_t75" style="width:21.9pt;height:20.05pt" o:ole="">
            <v:imagedata r:id="rId278" o:title=""/>
          </v:shape>
          <o:OLEObject Type="Embed" ProgID="Equation.DSMT4" ShapeID="_x0000_i1160" DrawAspect="Content" ObjectID="_1680805981" r:id="rId279"/>
        </w:object>
      </w:r>
      <w:r w:rsidR="00CA59CD">
        <w:rPr>
          <w:rFonts w:ascii="Palatino Linotype" w:hAnsi="Palatino Linotype"/>
          <w:sz w:val="22"/>
          <w:szCs w:val="22"/>
        </w:rPr>
        <w:t xml:space="preserve"> </w:t>
      </w:r>
      <w:r w:rsidR="006F54B6">
        <w:rPr>
          <w:rFonts w:ascii="Palatino Linotype" w:hAnsi="Palatino Linotype"/>
          <w:sz w:val="22"/>
          <w:szCs w:val="22"/>
        </w:rPr>
        <w:t xml:space="preserve">quay xung quanh trục </w:t>
      </w:r>
      <w:r w:rsidR="006F54B6">
        <w:rPr>
          <w:rFonts w:ascii="Palatino Linotype" w:hAnsi="Palatino Linotype"/>
          <w:i/>
          <w:sz w:val="22"/>
          <w:szCs w:val="22"/>
        </w:rPr>
        <w:t>Ox</w:t>
      </w:r>
      <w:r w:rsidR="006F54B6">
        <w:rPr>
          <w:rFonts w:ascii="Palatino Linotype" w:hAnsi="Palatino Linotype"/>
          <w:sz w:val="22"/>
          <w:szCs w:val="22"/>
        </w:rPr>
        <w:t xml:space="preserve"> tạo thành vật thể tròn xoay có thể tích bằng</w:t>
      </w:r>
    </w:p>
    <w:p w14:paraId="7D8E36FD" w14:textId="77777777" w:rsidR="006F54B6" w:rsidRDefault="006F54B6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F54B6">
        <w:rPr>
          <w:rFonts w:ascii="Palatino Linotype" w:hAnsi="Palatino Linotype"/>
          <w:position w:val="-22"/>
          <w:sz w:val="22"/>
          <w:szCs w:val="22"/>
        </w:rPr>
        <w:object w:dxaOrig="300" w:dyaOrig="600" w14:anchorId="067F43A8">
          <v:shape id="_x0000_i1161" type="#_x0000_t75" style="width:15.05pt;height:30.05pt" o:ole="">
            <v:imagedata r:id="rId280" o:title=""/>
          </v:shape>
          <o:OLEObject Type="Embed" ProgID="Equation.DSMT4" ShapeID="_x0000_i1161" DrawAspect="Content" ObjectID="_1680805982" r:id="rId28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F54B6">
        <w:rPr>
          <w:rFonts w:ascii="Palatino Linotype" w:hAnsi="Palatino Linotype"/>
          <w:position w:val="-22"/>
          <w:sz w:val="22"/>
          <w:szCs w:val="22"/>
        </w:rPr>
        <w:object w:dxaOrig="420" w:dyaOrig="600" w14:anchorId="5B5344FE">
          <v:shape id="_x0000_i1162" type="#_x0000_t75" style="width:21.3pt;height:30.05pt" o:ole="">
            <v:imagedata r:id="rId282" o:title=""/>
          </v:shape>
          <o:OLEObject Type="Embed" ProgID="Equation.DSMT4" ShapeID="_x0000_i1162" DrawAspect="Content" ObjectID="_1680805983" r:id="rId283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F54B6">
        <w:rPr>
          <w:rFonts w:ascii="Palatino Linotype" w:hAnsi="Palatino Linotype"/>
          <w:position w:val="-22"/>
          <w:sz w:val="22"/>
          <w:szCs w:val="22"/>
        </w:rPr>
        <w:object w:dxaOrig="300" w:dyaOrig="600" w14:anchorId="248AB09F">
          <v:shape id="_x0000_i1163" type="#_x0000_t75" style="width:15.05pt;height:30.05pt" o:ole="">
            <v:imagedata r:id="rId284" o:title=""/>
          </v:shape>
          <o:OLEObject Type="Embed" ProgID="Equation.DSMT4" ShapeID="_x0000_i1163" DrawAspect="Content" ObjectID="_1680805984" r:id="rId285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F54B6">
        <w:rPr>
          <w:rFonts w:ascii="Palatino Linotype" w:hAnsi="Palatino Linotype"/>
          <w:position w:val="-22"/>
          <w:sz w:val="22"/>
          <w:szCs w:val="22"/>
        </w:rPr>
        <w:object w:dxaOrig="300" w:dyaOrig="600" w14:anchorId="77A69043">
          <v:shape id="_x0000_i1164" type="#_x0000_t75" style="width:15.05pt;height:30.05pt" o:ole="">
            <v:imagedata r:id="rId286" o:title=""/>
          </v:shape>
          <o:OLEObject Type="Embed" ProgID="Equation.DSMT4" ShapeID="_x0000_i1164" DrawAspect="Content" ObjectID="_1680805985" r:id="rId287"/>
        </w:object>
      </w:r>
    </w:p>
    <w:p w14:paraId="53E07933" w14:textId="7A580D53" w:rsidR="006F54B6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6F54B6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29:</w:t>
      </w:r>
      <w:r w:rsidR="006F54B6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6F54B6">
        <w:rPr>
          <w:rFonts w:ascii="Palatino Linotype" w:hAnsi="Palatino Linotype"/>
          <w:sz w:val="22"/>
          <w:szCs w:val="22"/>
        </w:rPr>
        <w:t xml:space="preserve">Cho hàm số </w:t>
      </w:r>
      <w:r w:rsidR="006F54B6" w:rsidRPr="006F54B6">
        <w:rPr>
          <w:rFonts w:ascii="Palatino Linotype" w:hAnsi="Palatino Linotype"/>
          <w:position w:val="-14"/>
          <w:sz w:val="22"/>
          <w:szCs w:val="22"/>
        </w:rPr>
        <w:object w:dxaOrig="520" w:dyaOrig="400" w14:anchorId="4BF945A3">
          <v:shape id="_x0000_i1165" type="#_x0000_t75" style="width:26.3pt;height:20.05pt" o:ole="">
            <v:imagedata r:id="rId288" o:title=""/>
          </v:shape>
          <o:OLEObject Type="Embed" ProgID="Equation.DSMT4" ShapeID="_x0000_i1165" DrawAspect="Content" ObjectID="_1680805986" r:id="rId289"/>
        </w:object>
      </w:r>
      <w:r w:rsidR="006F54B6">
        <w:rPr>
          <w:rFonts w:ascii="Palatino Linotype" w:hAnsi="Palatino Linotype"/>
          <w:sz w:val="22"/>
          <w:szCs w:val="22"/>
        </w:rPr>
        <w:t xml:space="preserve"> là một nguyên hàm cả hàm số </w:t>
      </w:r>
      <w:r w:rsidR="006F54B6" w:rsidRPr="006F54B6">
        <w:rPr>
          <w:rFonts w:ascii="Palatino Linotype" w:hAnsi="Palatino Linotype"/>
          <w:position w:val="-22"/>
          <w:sz w:val="22"/>
          <w:szCs w:val="22"/>
        </w:rPr>
        <w:object w:dxaOrig="1520" w:dyaOrig="620" w14:anchorId="34F15C40">
          <v:shape id="_x0000_i1166" type="#_x0000_t75" style="width:75.75pt;height:31.3pt" o:ole="">
            <v:imagedata r:id="rId290" o:title=""/>
          </v:shape>
          <o:OLEObject Type="Embed" ProgID="Equation.DSMT4" ShapeID="_x0000_i1166" DrawAspect="Content" ObjectID="_1680805987" r:id="rId291"/>
        </w:object>
      </w:r>
      <w:r w:rsidR="006F54B6">
        <w:rPr>
          <w:rFonts w:ascii="Palatino Linotype" w:hAnsi="Palatino Linotype"/>
          <w:sz w:val="22"/>
          <w:szCs w:val="22"/>
        </w:rPr>
        <w:t xml:space="preserve"> và biết </w:t>
      </w:r>
      <w:r w:rsidR="006F54B6" w:rsidRPr="006F54B6">
        <w:rPr>
          <w:rFonts w:ascii="Palatino Linotype" w:hAnsi="Palatino Linotype"/>
          <w:position w:val="-14"/>
          <w:sz w:val="22"/>
          <w:szCs w:val="22"/>
        </w:rPr>
        <w:object w:dxaOrig="880" w:dyaOrig="400" w14:anchorId="2A6CDB84">
          <v:shape id="_x0000_i1167" type="#_x0000_t75" style="width:43.85pt;height:20.05pt" o:ole="">
            <v:imagedata r:id="rId292" o:title=""/>
          </v:shape>
          <o:OLEObject Type="Embed" ProgID="Equation.DSMT4" ShapeID="_x0000_i1167" DrawAspect="Content" ObjectID="_1680805988" r:id="rId293"/>
        </w:object>
      </w:r>
      <w:r w:rsidR="006F54B6">
        <w:rPr>
          <w:rFonts w:ascii="Palatino Linotype" w:hAnsi="Palatino Linotype"/>
          <w:sz w:val="22"/>
          <w:szCs w:val="22"/>
        </w:rPr>
        <w:t xml:space="preserve"> Giá trị </w:t>
      </w:r>
      <w:r w:rsidR="006F54B6" w:rsidRPr="006F54B6">
        <w:rPr>
          <w:rFonts w:ascii="Palatino Linotype" w:hAnsi="Palatino Linotype"/>
          <w:position w:val="-28"/>
          <w:sz w:val="22"/>
          <w:szCs w:val="22"/>
        </w:rPr>
        <w:object w:dxaOrig="620" w:dyaOrig="680" w14:anchorId="2D2E2FBF">
          <v:shape id="_x0000_i1168" type="#_x0000_t75" style="width:31.3pt;height:33.8pt" o:ole="">
            <v:imagedata r:id="rId294" o:title=""/>
          </v:shape>
          <o:OLEObject Type="Embed" ProgID="Equation.DSMT4" ShapeID="_x0000_i1168" DrawAspect="Content" ObjectID="_1680805989" r:id="rId295"/>
        </w:object>
      </w:r>
      <w:r w:rsidR="006F54B6">
        <w:rPr>
          <w:rFonts w:ascii="Palatino Linotype" w:hAnsi="Palatino Linotype"/>
          <w:sz w:val="22"/>
          <w:szCs w:val="22"/>
        </w:rPr>
        <w:t xml:space="preserve"> bằng</w:t>
      </w:r>
    </w:p>
    <w:p w14:paraId="65968BF1" w14:textId="77777777" w:rsidR="006F54B6" w:rsidRDefault="006F54B6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F54B6">
        <w:rPr>
          <w:rFonts w:ascii="Palatino Linotype" w:hAnsi="Palatino Linotype"/>
          <w:position w:val="-22"/>
          <w:sz w:val="22"/>
          <w:szCs w:val="22"/>
        </w:rPr>
        <w:object w:dxaOrig="300" w:dyaOrig="600" w14:anchorId="5FEA6F3A">
          <v:shape id="_x0000_i1169" type="#_x0000_t75" style="width:15.05pt;height:30.05pt" o:ole="">
            <v:imagedata r:id="rId296" o:title=""/>
          </v:shape>
          <o:OLEObject Type="Embed" ProgID="Equation.DSMT4" ShapeID="_x0000_i1169" DrawAspect="Content" ObjectID="_1680805990" r:id="rId297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F54B6">
        <w:rPr>
          <w:rFonts w:ascii="Palatino Linotype" w:hAnsi="Palatino Linotype"/>
          <w:position w:val="-22"/>
          <w:sz w:val="22"/>
          <w:szCs w:val="22"/>
        </w:rPr>
        <w:object w:dxaOrig="600" w:dyaOrig="600" w14:anchorId="3FB9F0CB">
          <v:shape id="_x0000_i1170" type="#_x0000_t75" style="width:30.05pt;height:30.05pt" o:ole="">
            <v:imagedata r:id="rId298" o:title=""/>
          </v:shape>
          <o:OLEObject Type="Embed" ProgID="Equation.DSMT4" ShapeID="_x0000_i1170" DrawAspect="Content" ObjectID="_1680805991" r:id="rId29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F54B6">
        <w:rPr>
          <w:rFonts w:ascii="Palatino Linotype" w:hAnsi="Palatino Linotype"/>
          <w:position w:val="-22"/>
          <w:sz w:val="22"/>
          <w:szCs w:val="22"/>
        </w:rPr>
        <w:object w:dxaOrig="600" w:dyaOrig="600" w14:anchorId="5B5764BA">
          <v:shape id="_x0000_i1171" type="#_x0000_t75" style="width:30.05pt;height:30.05pt" o:ole="">
            <v:imagedata r:id="rId300" o:title=""/>
          </v:shape>
          <o:OLEObject Type="Embed" ProgID="Equation.DSMT4" ShapeID="_x0000_i1171" DrawAspect="Content" ObjectID="_1680805992" r:id="rId30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6F54B6">
        <w:rPr>
          <w:rFonts w:ascii="Palatino Linotype" w:hAnsi="Palatino Linotype"/>
          <w:position w:val="-22"/>
          <w:sz w:val="22"/>
          <w:szCs w:val="22"/>
        </w:rPr>
        <w:object w:dxaOrig="440" w:dyaOrig="600" w14:anchorId="42C00A43">
          <v:shape id="_x0000_i1172" type="#_x0000_t75" style="width:21.9pt;height:30.05pt" o:ole="">
            <v:imagedata r:id="rId302" o:title=""/>
          </v:shape>
          <o:OLEObject Type="Embed" ProgID="Equation.DSMT4" ShapeID="_x0000_i1172" DrawAspect="Content" ObjectID="_1680805993" r:id="rId303"/>
        </w:object>
      </w:r>
    </w:p>
    <w:p w14:paraId="5B838466" w14:textId="7CFB6214" w:rsidR="006F54B6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6F54B6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30:</w:t>
      </w:r>
      <w:r w:rsidR="006F54B6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6F54B6">
        <w:rPr>
          <w:rFonts w:ascii="Palatino Linotype" w:hAnsi="Palatino Linotype"/>
          <w:sz w:val="22"/>
          <w:szCs w:val="22"/>
        </w:rPr>
        <w:t xml:space="preserve">Phương trình </w:t>
      </w:r>
      <w:r w:rsidR="006F54B6" w:rsidRPr="006F54B6">
        <w:rPr>
          <w:rFonts w:ascii="Palatino Linotype" w:hAnsi="Palatino Linotype"/>
          <w:position w:val="-16"/>
          <w:sz w:val="22"/>
          <w:szCs w:val="22"/>
        </w:rPr>
        <w:object w:dxaOrig="1680" w:dyaOrig="420" w14:anchorId="5C568C3F">
          <v:shape id="_x0000_i1173" type="#_x0000_t75" style="width:83.9pt;height:21.3pt" o:ole="">
            <v:imagedata r:id="rId304" o:title=""/>
          </v:shape>
          <o:OLEObject Type="Embed" ProgID="Equation.DSMT4" ShapeID="_x0000_i1173" DrawAspect="Content" ObjectID="_1680805994" r:id="rId305"/>
        </w:object>
      </w:r>
      <w:r w:rsidR="006F54B6">
        <w:rPr>
          <w:rFonts w:ascii="Palatino Linotype" w:hAnsi="Palatino Linotype"/>
          <w:sz w:val="22"/>
          <w:szCs w:val="22"/>
        </w:rPr>
        <w:t xml:space="preserve"> có nghiệm khi và chỉ khi</w:t>
      </w:r>
    </w:p>
    <w:p w14:paraId="5F7B33D0" w14:textId="77777777" w:rsidR="004E7B05" w:rsidRDefault="006F54B6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="004E7B05" w:rsidRPr="006F54B6">
        <w:rPr>
          <w:rFonts w:ascii="Palatino Linotype" w:hAnsi="Palatino Linotype"/>
          <w:position w:val="-6"/>
          <w:sz w:val="22"/>
          <w:szCs w:val="22"/>
        </w:rPr>
        <w:object w:dxaOrig="940" w:dyaOrig="260" w14:anchorId="7F4F39E7">
          <v:shape id="_x0000_i1174" type="#_x0000_t75" style="width:46.95pt;height:13.75pt" o:ole="">
            <v:imagedata r:id="rId306" o:title=""/>
          </v:shape>
          <o:OLEObject Type="Embed" ProgID="Equation.DSMT4" ShapeID="_x0000_i1174" DrawAspect="Content" ObjectID="_1680805995" r:id="rId307"/>
        </w:object>
      </w:r>
      <w:r w:rsidR="004E7B05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 w:rsidR="004E7B05">
        <w:rPr>
          <w:rFonts w:ascii="Palatino Linotype" w:hAnsi="Palatino Linotype"/>
          <w:sz w:val="22"/>
          <w:szCs w:val="22"/>
        </w:rPr>
        <w:t xml:space="preserve"> </w:t>
      </w:r>
      <w:r w:rsidR="004E7B05" w:rsidRPr="004E7B05">
        <w:rPr>
          <w:rFonts w:ascii="Palatino Linotype" w:hAnsi="Palatino Linotype"/>
          <w:position w:val="-6"/>
          <w:sz w:val="22"/>
          <w:szCs w:val="22"/>
        </w:rPr>
        <w:object w:dxaOrig="620" w:dyaOrig="260" w14:anchorId="1D6D5E23">
          <v:shape id="_x0000_i1175" type="#_x0000_t75" style="width:31.3pt;height:13.75pt" o:ole="">
            <v:imagedata r:id="rId308" o:title=""/>
          </v:shape>
          <o:OLEObject Type="Embed" ProgID="Equation.DSMT4" ShapeID="_x0000_i1175" DrawAspect="Content" ObjectID="_1680805996" r:id="rId309"/>
        </w:object>
      </w:r>
      <w:r w:rsidR="004E7B05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 w:rsidR="004E7B05">
        <w:rPr>
          <w:rFonts w:ascii="Palatino Linotype" w:hAnsi="Palatino Linotype"/>
          <w:sz w:val="22"/>
          <w:szCs w:val="22"/>
        </w:rPr>
        <w:t xml:space="preserve"> </w:t>
      </w:r>
      <w:r w:rsidR="004E7B05" w:rsidRPr="004E7B05">
        <w:rPr>
          <w:rFonts w:ascii="Palatino Linotype" w:hAnsi="Palatino Linotype"/>
          <w:position w:val="-6"/>
          <w:sz w:val="22"/>
          <w:szCs w:val="22"/>
        </w:rPr>
        <w:object w:dxaOrig="620" w:dyaOrig="260" w14:anchorId="07C12B14">
          <v:shape id="_x0000_i1176" type="#_x0000_t75" style="width:31.3pt;height:13.75pt" o:ole="">
            <v:imagedata r:id="rId310" o:title=""/>
          </v:shape>
          <o:OLEObject Type="Embed" ProgID="Equation.DSMT4" ShapeID="_x0000_i1176" DrawAspect="Content" ObjectID="_1680805997" r:id="rId311"/>
        </w:object>
      </w:r>
      <w:r w:rsidR="004E7B05"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 w:rsidR="004E7B05">
        <w:rPr>
          <w:rFonts w:ascii="Palatino Linotype" w:hAnsi="Palatino Linotype"/>
          <w:sz w:val="22"/>
          <w:szCs w:val="22"/>
        </w:rPr>
        <w:t xml:space="preserve"> </w:t>
      </w:r>
      <w:r w:rsidR="004E7B05" w:rsidRPr="004E7B05">
        <w:rPr>
          <w:rFonts w:ascii="Palatino Linotype" w:hAnsi="Palatino Linotype"/>
          <w:position w:val="-6"/>
          <w:sz w:val="22"/>
          <w:szCs w:val="22"/>
        </w:rPr>
        <w:object w:dxaOrig="620" w:dyaOrig="260" w14:anchorId="189E40E3">
          <v:shape id="_x0000_i1177" type="#_x0000_t75" style="width:31.3pt;height:13.75pt" o:ole="">
            <v:imagedata r:id="rId312" o:title=""/>
          </v:shape>
          <o:OLEObject Type="Embed" ProgID="Equation.DSMT4" ShapeID="_x0000_i1177" DrawAspect="Content" ObjectID="_1680805998" r:id="rId313"/>
        </w:object>
      </w:r>
    </w:p>
    <w:p w14:paraId="147FAEF2" w14:textId="26C47F71" w:rsidR="004E7B05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4E7B05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31:</w:t>
      </w:r>
      <w:r w:rsidR="004E7B05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4E7B05">
        <w:rPr>
          <w:rFonts w:ascii="Palatino Linotype" w:hAnsi="Palatino Linotype"/>
          <w:sz w:val="22"/>
          <w:szCs w:val="22"/>
        </w:rPr>
        <w:t xml:space="preserve">Số phức </w:t>
      </w:r>
      <w:r w:rsidR="004E7B05">
        <w:rPr>
          <w:rFonts w:ascii="Palatino Linotype" w:hAnsi="Palatino Linotype"/>
          <w:i/>
          <w:sz w:val="22"/>
          <w:szCs w:val="22"/>
        </w:rPr>
        <w:t>z</w:t>
      </w:r>
      <w:r w:rsidR="004E7B05">
        <w:rPr>
          <w:rFonts w:ascii="Palatino Linotype" w:hAnsi="Palatino Linotype"/>
          <w:sz w:val="22"/>
          <w:szCs w:val="22"/>
        </w:rPr>
        <w:t xml:space="preserve"> thỏa mãn </w:t>
      </w:r>
      <w:r w:rsidR="004E7B05" w:rsidRPr="004E7B05">
        <w:rPr>
          <w:rFonts w:ascii="Palatino Linotype" w:hAnsi="Palatino Linotype"/>
          <w:position w:val="-6"/>
          <w:sz w:val="22"/>
          <w:szCs w:val="22"/>
        </w:rPr>
        <w:object w:dxaOrig="1460" w:dyaOrig="260" w14:anchorId="0A2BF4CC">
          <v:shape id="_x0000_i1178" type="#_x0000_t75" style="width:73.25pt;height:13.75pt" o:ole="">
            <v:imagedata r:id="rId314" o:title=""/>
          </v:shape>
          <o:OLEObject Type="Embed" ProgID="Equation.DSMT4" ShapeID="_x0000_i1178" DrawAspect="Content" ObjectID="_1680805999" r:id="rId315"/>
        </w:object>
      </w:r>
      <w:r w:rsidR="004E7B05">
        <w:rPr>
          <w:rFonts w:ascii="Palatino Linotype" w:hAnsi="Palatino Linotype"/>
          <w:sz w:val="22"/>
          <w:szCs w:val="22"/>
        </w:rPr>
        <w:t xml:space="preserve"> Điểm </w:t>
      </w:r>
      <w:r w:rsidR="004E7B05">
        <w:rPr>
          <w:rFonts w:ascii="Palatino Linotype" w:hAnsi="Palatino Linotype"/>
          <w:i/>
          <w:sz w:val="22"/>
          <w:szCs w:val="22"/>
        </w:rPr>
        <w:t>M</w:t>
      </w:r>
      <w:r w:rsidR="004E7B05">
        <w:rPr>
          <w:rFonts w:ascii="Palatino Linotype" w:hAnsi="Palatino Linotype"/>
          <w:sz w:val="22"/>
          <w:szCs w:val="22"/>
        </w:rPr>
        <w:t xml:space="preserve"> là điểm biểu diễn cho số phức </w:t>
      </w:r>
      <w:r w:rsidR="004E7B05">
        <w:rPr>
          <w:rFonts w:ascii="Palatino Linotype" w:hAnsi="Palatino Linotype"/>
          <w:i/>
          <w:sz w:val="22"/>
          <w:szCs w:val="22"/>
        </w:rPr>
        <w:t>z</w:t>
      </w:r>
      <w:r w:rsidR="004E7B05">
        <w:rPr>
          <w:rFonts w:ascii="Palatino Linotype" w:hAnsi="Palatino Linotype"/>
          <w:sz w:val="22"/>
          <w:szCs w:val="22"/>
        </w:rPr>
        <w:t xml:space="preserve"> thuộc đường thẳng nào sau đây?</w:t>
      </w:r>
    </w:p>
    <w:p w14:paraId="0167417A" w14:textId="77777777" w:rsidR="004E7B05" w:rsidRDefault="004E7B0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12"/>
          <w:sz w:val="22"/>
          <w:szCs w:val="22"/>
        </w:rPr>
        <w:object w:dxaOrig="1120" w:dyaOrig="320" w14:anchorId="535AEFA7">
          <v:shape id="_x0000_i1179" type="#_x0000_t75" style="width:55.7pt;height:16.3pt" o:ole="">
            <v:imagedata r:id="rId316" o:title=""/>
          </v:shape>
          <o:OLEObject Type="Embed" ProgID="Equation.DSMT4" ShapeID="_x0000_i1179" DrawAspect="Content" ObjectID="_1680806000" r:id="rId317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12"/>
          <w:sz w:val="22"/>
          <w:szCs w:val="22"/>
        </w:rPr>
        <w:object w:dxaOrig="1120" w:dyaOrig="320" w14:anchorId="62A8C6B0">
          <v:shape id="_x0000_i1180" type="#_x0000_t75" style="width:55.7pt;height:16.3pt" o:ole="">
            <v:imagedata r:id="rId318" o:title=""/>
          </v:shape>
          <o:OLEObject Type="Embed" ProgID="Equation.DSMT4" ShapeID="_x0000_i1180" DrawAspect="Content" ObjectID="_1680806001" r:id="rId31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12"/>
          <w:sz w:val="22"/>
          <w:szCs w:val="22"/>
        </w:rPr>
        <w:object w:dxaOrig="1120" w:dyaOrig="320" w14:anchorId="7FDB32CA">
          <v:shape id="_x0000_i1181" type="#_x0000_t75" style="width:55.7pt;height:16.3pt" o:ole="">
            <v:imagedata r:id="rId320" o:title=""/>
          </v:shape>
          <o:OLEObject Type="Embed" ProgID="Equation.DSMT4" ShapeID="_x0000_i1181" DrawAspect="Content" ObjectID="_1680806002" r:id="rId32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12"/>
          <w:sz w:val="22"/>
          <w:szCs w:val="22"/>
        </w:rPr>
        <w:object w:dxaOrig="1120" w:dyaOrig="320" w14:anchorId="17385BF5">
          <v:shape id="_x0000_i1182" type="#_x0000_t75" style="width:55.7pt;height:16.3pt" o:ole="">
            <v:imagedata r:id="rId322" o:title=""/>
          </v:shape>
          <o:OLEObject Type="Embed" ProgID="Equation.DSMT4" ShapeID="_x0000_i1182" DrawAspect="Content" ObjectID="_1680806003" r:id="rId323"/>
        </w:object>
      </w:r>
    </w:p>
    <w:p w14:paraId="71478457" w14:textId="230C0364" w:rsidR="004E7B05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4E7B05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32:</w:t>
      </w:r>
      <w:r w:rsidR="004E7B05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4E7B05">
        <w:rPr>
          <w:rFonts w:ascii="Palatino Linotype" w:hAnsi="Palatino Linotype"/>
          <w:sz w:val="22"/>
          <w:szCs w:val="22"/>
        </w:rPr>
        <w:t xml:space="preserve">Mặt cầu </w:t>
      </w:r>
      <w:r w:rsidR="004E7B05" w:rsidRPr="004E7B05">
        <w:rPr>
          <w:rFonts w:ascii="Palatino Linotype" w:hAnsi="Palatino Linotype"/>
          <w:position w:val="-14"/>
          <w:sz w:val="22"/>
          <w:szCs w:val="22"/>
        </w:rPr>
        <w:object w:dxaOrig="360" w:dyaOrig="400" w14:anchorId="682C811F">
          <v:shape id="_x0000_i1183" type="#_x0000_t75" style="width:18.15pt;height:20.05pt" o:ole="">
            <v:imagedata r:id="rId324" o:title=""/>
          </v:shape>
          <o:OLEObject Type="Embed" ProgID="Equation.DSMT4" ShapeID="_x0000_i1183" DrawAspect="Content" ObjectID="_1680806004" r:id="rId325"/>
        </w:object>
      </w:r>
      <w:r w:rsidR="004E7B05">
        <w:rPr>
          <w:rFonts w:ascii="Palatino Linotype" w:hAnsi="Palatino Linotype"/>
          <w:sz w:val="22"/>
          <w:szCs w:val="22"/>
        </w:rPr>
        <w:t xml:space="preserve"> có tâm </w:t>
      </w:r>
      <w:r w:rsidR="004E7B05">
        <w:rPr>
          <w:rFonts w:ascii="Palatino Linotype" w:hAnsi="Palatino Linotype"/>
          <w:i/>
          <w:sz w:val="22"/>
          <w:szCs w:val="22"/>
        </w:rPr>
        <w:t>O</w:t>
      </w:r>
      <w:r w:rsidR="004E7B05">
        <w:rPr>
          <w:rFonts w:ascii="Palatino Linotype" w:hAnsi="Palatino Linotype"/>
          <w:sz w:val="22"/>
          <w:szCs w:val="22"/>
        </w:rPr>
        <w:t xml:space="preserve"> và bán kính </w:t>
      </w:r>
      <w:r w:rsidR="004E7B05">
        <w:rPr>
          <w:rFonts w:ascii="Palatino Linotype" w:hAnsi="Palatino Linotype"/>
          <w:i/>
          <w:sz w:val="22"/>
          <w:szCs w:val="22"/>
        </w:rPr>
        <w:t>R</w:t>
      </w:r>
      <w:r w:rsidR="004E7B05">
        <w:rPr>
          <w:rFonts w:ascii="Palatino Linotype" w:hAnsi="Palatino Linotype"/>
          <w:sz w:val="22"/>
          <w:szCs w:val="22"/>
        </w:rPr>
        <w:t xml:space="preserve"> cắt mặt phẳng </w:t>
      </w:r>
      <w:r w:rsidR="004E7B05" w:rsidRPr="004E7B05">
        <w:rPr>
          <w:rFonts w:ascii="Palatino Linotype" w:hAnsi="Palatino Linotype"/>
          <w:position w:val="-14"/>
          <w:sz w:val="22"/>
          <w:szCs w:val="22"/>
        </w:rPr>
        <w:object w:dxaOrig="380" w:dyaOrig="400" w14:anchorId="0E62682B">
          <v:shape id="_x0000_i1184" type="#_x0000_t75" style="width:18.8pt;height:20.05pt" o:ole="">
            <v:imagedata r:id="rId326" o:title=""/>
          </v:shape>
          <o:OLEObject Type="Embed" ProgID="Equation.DSMT4" ShapeID="_x0000_i1184" DrawAspect="Content" ObjectID="_1680806005" r:id="rId327"/>
        </w:object>
      </w:r>
      <w:r w:rsidR="004E7B05">
        <w:rPr>
          <w:rFonts w:ascii="Palatino Linotype" w:hAnsi="Palatino Linotype"/>
          <w:sz w:val="22"/>
          <w:szCs w:val="22"/>
        </w:rPr>
        <w:t xml:space="preserve"> theo giao tuyến là đường tròn có bán kính </w:t>
      </w:r>
      <w:r w:rsidR="004E7B05" w:rsidRPr="004E7B05">
        <w:rPr>
          <w:rFonts w:ascii="Palatino Linotype" w:hAnsi="Palatino Linotype"/>
          <w:position w:val="-14"/>
          <w:sz w:val="22"/>
          <w:szCs w:val="22"/>
        </w:rPr>
        <w:object w:dxaOrig="1040" w:dyaOrig="400" w14:anchorId="7042EE4B">
          <v:shape id="_x0000_i1185" type="#_x0000_t75" style="width:51.95pt;height:20.05pt" o:ole="">
            <v:imagedata r:id="rId328" o:title=""/>
          </v:shape>
          <o:OLEObject Type="Embed" ProgID="Equation.DSMT4" ShapeID="_x0000_i1185" DrawAspect="Content" ObjectID="_1680806006" r:id="rId329"/>
        </w:object>
      </w:r>
      <w:r w:rsidR="004E7B05">
        <w:rPr>
          <w:rFonts w:ascii="Palatino Linotype" w:hAnsi="Palatino Linotype"/>
          <w:sz w:val="22"/>
          <w:szCs w:val="22"/>
        </w:rPr>
        <w:t xml:space="preserve"> Khoảng cách từ </w:t>
      </w:r>
      <w:r w:rsidR="004E7B05">
        <w:rPr>
          <w:rFonts w:ascii="Palatino Linotype" w:hAnsi="Palatino Linotype"/>
          <w:i/>
          <w:sz w:val="22"/>
          <w:szCs w:val="22"/>
        </w:rPr>
        <w:t>O</w:t>
      </w:r>
      <w:r w:rsidR="004E7B05">
        <w:rPr>
          <w:rFonts w:ascii="Palatino Linotype" w:hAnsi="Palatino Linotype"/>
          <w:sz w:val="22"/>
          <w:szCs w:val="22"/>
        </w:rPr>
        <w:t xml:space="preserve"> đến mặt phẳng </w:t>
      </w:r>
      <w:r w:rsidR="004E7B05" w:rsidRPr="004E7B05">
        <w:rPr>
          <w:rFonts w:ascii="Palatino Linotype" w:hAnsi="Palatino Linotype"/>
          <w:position w:val="-14"/>
          <w:sz w:val="22"/>
          <w:szCs w:val="22"/>
        </w:rPr>
        <w:object w:dxaOrig="380" w:dyaOrig="400" w14:anchorId="52BCA7AF">
          <v:shape id="_x0000_i1186" type="#_x0000_t75" style="width:18.8pt;height:20.05pt" o:ole="">
            <v:imagedata r:id="rId330" o:title=""/>
          </v:shape>
          <o:OLEObject Type="Embed" ProgID="Equation.DSMT4" ShapeID="_x0000_i1186" DrawAspect="Content" ObjectID="_1680806007" r:id="rId331"/>
        </w:object>
      </w:r>
      <w:r w:rsidR="004E7B05">
        <w:rPr>
          <w:rFonts w:ascii="Palatino Linotype" w:hAnsi="Palatino Linotype"/>
          <w:sz w:val="22"/>
          <w:szCs w:val="22"/>
        </w:rPr>
        <w:t xml:space="preserve"> bằng 3 </w:t>
      </w:r>
      <w:r w:rsidR="004E7B05" w:rsidRPr="004E7B05">
        <w:rPr>
          <w:rFonts w:ascii="Palatino Linotype" w:hAnsi="Palatino Linotype"/>
          <w:position w:val="-14"/>
          <w:sz w:val="22"/>
          <w:szCs w:val="22"/>
        </w:rPr>
        <w:object w:dxaOrig="560" w:dyaOrig="400" w14:anchorId="2A79C8E8">
          <v:shape id="_x0000_i1187" type="#_x0000_t75" style="width:28.8pt;height:20.05pt" o:ole="">
            <v:imagedata r:id="rId332" o:title=""/>
          </v:shape>
          <o:OLEObject Type="Embed" ProgID="Equation.DSMT4" ShapeID="_x0000_i1187" DrawAspect="Content" ObjectID="_1680806008" r:id="rId333"/>
        </w:object>
      </w:r>
      <w:r w:rsidR="004E7B05">
        <w:rPr>
          <w:rFonts w:ascii="Palatino Linotype" w:hAnsi="Palatino Linotype"/>
          <w:sz w:val="22"/>
          <w:szCs w:val="22"/>
        </w:rPr>
        <w:t xml:space="preserve"> Bán kính </w:t>
      </w:r>
      <w:r w:rsidR="004E7B05">
        <w:rPr>
          <w:rFonts w:ascii="Palatino Linotype" w:hAnsi="Palatino Linotype"/>
          <w:i/>
          <w:sz w:val="22"/>
          <w:szCs w:val="22"/>
        </w:rPr>
        <w:t>R</w:t>
      </w:r>
      <w:r w:rsidR="004E7B05">
        <w:rPr>
          <w:rFonts w:ascii="Palatino Linotype" w:hAnsi="Palatino Linotype"/>
          <w:sz w:val="22"/>
          <w:szCs w:val="22"/>
        </w:rPr>
        <w:t xml:space="preserve"> của mặt cầu </w:t>
      </w:r>
      <w:r w:rsidR="004E7B05" w:rsidRPr="004E7B05">
        <w:rPr>
          <w:rFonts w:ascii="Palatino Linotype" w:hAnsi="Palatino Linotype"/>
          <w:position w:val="-14"/>
          <w:sz w:val="22"/>
          <w:szCs w:val="22"/>
        </w:rPr>
        <w:object w:dxaOrig="360" w:dyaOrig="400" w14:anchorId="1D1D2814">
          <v:shape id="_x0000_i1188" type="#_x0000_t75" style="width:18.15pt;height:20.05pt" o:ole="">
            <v:imagedata r:id="rId334" o:title=""/>
          </v:shape>
          <o:OLEObject Type="Embed" ProgID="Equation.DSMT4" ShapeID="_x0000_i1188" DrawAspect="Content" ObjectID="_1680806009" r:id="rId335"/>
        </w:object>
      </w:r>
      <w:r w:rsidR="004E7B05">
        <w:rPr>
          <w:rFonts w:ascii="Palatino Linotype" w:hAnsi="Palatino Linotype"/>
          <w:sz w:val="22"/>
          <w:szCs w:val="22"/>
        </w:rPr>
        <w:t xml:space="preserve"> bằng</w:t>
      </w:r>
    </w:p>
    <w:p w14:paraId="05F74083" w14:textId="7B6DA1DB" w:rsidR="00656E9C" w:rsidRDefault="004E7B0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b/>
          <w:color w:val="187C8B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14"/>
          <w:sz w:val="22"/>
          <w:szCs w:val="22"/>
        </w:rPr>
        <w:object w:dxaOrig="720" w:dyaOrig="400" w14:anchorId="029738CC">
          <v:shape id="_x0000_i1189" type="#_x0000_t75" style="width:36.3pt;height:20.05pt" o:ole="">
            <v:imagedata r:id="rId336" o:title=""/>
          </v:shape>
          <o:OLEObject Type="Embed" ProgID="Equation.DSMT4" ShapeID="_x0000_i1189" DrawAspect="Content" ObjectID="_1680806010" r:id="rId337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14"/>
          <w:sz w:val="22"/>
          <w:szCs w:val="22"/>
        </w:rPr>
        <w:object w:dxaOrig="999" w:dyaOrig="420" w14:anchorId="7E6AA00E">
          <v:shape id="_x0000_i1190" type="#_x0000_t75" style="width:50.1pt;height:21.3pt" o:ole="">
            <v:imagedata r:id="rId338" o:title=""/>
          </v:shape>
          <o:OLEObject Type="Embed" ProgID="Equation.DSMT4" ShapeID="_x0000_i1190" DrawAspect="Content" ObjectID="_1680806011" r:id="rId339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14"/>
          <w:sz w:val="22"/>
          <w:szCs w:val="22"/>
        </w:rPr>
        <w:object w:dxaOrig="720" w:dyaOrig="400" w14:anchorId="5B8B30E6">
          <v:shape id="_x0000_i1191" type="#_x0000_t75" style="width:36.3pt;height:20.05pt" o:ole="">
            <v:imagedata r:id="rId340" o:title=""/>
          </v:shape>
          <o:OLEObject Type="Embed" ProgID="Equation.DSMT4" ShapeID="_x0000_i1191" DrawAspect="Content" ObjectID="_1680806012" r:id="rId341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14"/>
          <w:sz w:val="22"/>
          <w:szCs w:val="22"/>
        </w:rPr>
        <w:object w:dxaOrig="999" w:dyaOrig="420" w14:anchorId="05DFC30C">
          <v:shape id="_x0000_i1192" type="#_x0000_t75" style="width:50.1pt;height:21.3pt" o:ole="">
            <v:imagedata r:id="rId342" o:title=""/>
          </v:shape>
          <o:OLEObject Type="Embed" ProgID="Equation.DSMT4" ShapeID="_x0000_i1192" DrawAspect="Content" ObjectID="_1680806013" r:id="rId343"/>
        </w:object>
      </w:r>
    </w:p>
    <w:p w14:paraId="79729C2E" w14:textId="32F5DAB0" w:rsidR="004E7B05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4E7B05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33:</w:t>
      </w:r>
      <w:r w:rsidR="004E7B05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4E7B05">
        <w:rPr>
          <w:rFonts w:ascii="Palatino Linotype" w:hAnsi="Palatino Linotype"/>
          <w:sz w:val="22"/>
          <w:szCs w:val="22"/>
        </w:rPr>
        <w:t xml:space="preserve">Cho hình phẳng </w:t>
      </w:r>
      <w:r w:rsidR="004E7B05" w:rsidRPr="004E7B05">
        <w:rPr>
          <w:rFonts w:ascii="Palatino Linotype" w:hAnsi="Palatino Linotype"/>
          <w:position w:val="-14"/>
          <w:sz w:val="22"/>
          <w:szCs w:val="22"/>
        </w:rPr>
        <w:object w:dxaOrig="440" w:dyaOrig="400" w14:anchorId="744A4E84">
          <v:shape id="_x0000_i1193" type="#_x0000_t75" style="width:21.9pt;height:20.05pt" o:ole="">
            <v:imagedata r:id="rId344" o:title=""/>
          </v:shape>
          <o:OLEObject Type="Embed" ProgID="Equation.DSMT4" ShapeID="_x0000_i1193" DrawAspect="Content" ObjectID="_1680806014" r:id="rId345"/>
        </w:object>
      </w:r>
      <w:r w:rsidR="004E7B05">
        <w:rPr>
          <w:rFonts w:ascii="Palatino Linotype" w:hAnsi="Palatino Linotype"/>
          <w:sz w:val="22"/>
          <w:szCs w:val="22"/>
        </w:rPr>
        <w:t xml:space="preserve"> giới hạn bởi đồ thị hàm số </w:t>
      </w:r>
      <w:r w:rsidR="004E7B05" w:rsidRPr="004E7B05">
        <w:rPr>
          <w:rFonts w:ascii="Palatino Linotype" w:hAnsi="Palatino Linotype"/>
          <w:position w:val="-12"/>
          <w:sz w:val="22"/>
          <w:szCs w:val="22"/>
        </w:rPr>
        <w:object w:dxaOrig="620" w:dyaOrig="380" w14:anchorId="61B30FC4">
          <v:shape id="_x0000_i1194" type="#_x0000_t75" style="width:31.3pt;height:18.8pt" o:ole="">
            <v:imagedata r:id="rId346" o:title=""/>
          </v:shape>
          <o:OLEObject Type="Embed" ProgID="Equation.DSMT4" ShapeID="_x0000_i1194" DrawAspect="Content" ObjectID="_1680806015" r:id="rId347"/>
        </w:object>
      </w:r>
      <w:r w:rsidR="004E7B05">
        <w:rPr>
          <w:rFonts w:ascii="Palatino Linotype" w:hAnsi="Palatino Linotype"/>
          <w:sz w:val="22"/>
          <w:szCs w:val="22"/>
        </w:rPr>
        <w:t xml:space="preserve"> và đường thẳng </w:t>
      </w:r>
      <w:r w:rsidR="004E7B05">
        <w:rPr>
          <w:rFonts w:ascii="Palatino Linotype" w:hAnsi="Palatino Linotype"/>
          <w:i/>
          <w:sz w:val="22"/>
          <w:szCs w:val="22"/>
        </w:rPr>
        <w:t>d</w:t>
      </w:r>
      <w:r w:rsidR="004E7B05">
        <w:rPr>
          <w:rFonts w:ascii="Palatino Linotype" w:hAnsi="Palatino Linotype"/>
          <w:sz w:val="22"/>
          <w:szCs w:val="22"/>
        </w:rPr>
        <w:t xml:space="preserve"> (như hình vẽ dưới đây)</w:t>
      </w:r>
    </w:p>
    <w:p w14:paraId="3CDE9290" w14:textId="77777777" w:rsidR="002F08CF" w:rsidRDefault="00DE2BB8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center"/>
        <w:rPr>
          <w:rFonts w:ascii="Palatino Linotype" w:hAnsi="Palatino Linotype"/>
          <w:sz w:val="22"/>
          <w:szCs w:val="22"/>
        </w:rPr>
      </w:pPr>
      <w:r>
        <w:rPr>
          <w:noProof/>
          <w:lang w:eastAsia="en-US"/>
        </w:rPr>
        <mc:AlternateContent>
          <mc:Choice Requires="wpg">
            <w:drawing>
              <wp:inline distT="0" distB="0" distL="0" distR="0" wp14:anchorId="2D70CF1C" wp14:editId="5BC63724">
                <wp:extent cx="1486749" cy="1511049"/>
                <wp:effectExtent l="0" t="0" r="0" b="32385"/>
                <wp:docPr id="1436839137" name="Group 1436839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6749" cy="1511049"/>
                          <a:chOff x="0" y="0"/>
                          <a:chExt cx="1486749" cy="1511049"/>
                        </a:xfrm>
                      </wpg:grpSpPr>
                      <wps:wsp>
                        <wps:cNvPr id="1436839135" name="Freeform 1436839135"/>
                        <wps:cNvSpPr/>
                        <wps:spPr>
                          <a:xfrm>
                            <a:off x="548640" y="405517"/>
                            <a:ext cx="485029" cy="818984"/>
                          </a:xfrm>
                          <a:custGeom>
                            <a:avLst/>
                            <a:gdLst>
                              <a:gd name="connsiteX0" fmla="*/ 0 w 485029"/>
                              <a:gd name="connsiteY0" fmla="*/ 818984 h 818984"/>
                              <a:gd name="connsiteX1" fmla="*/ 485029 w 485029"/>
                              <a:gd name="connsiteY1" fmla="*/ 0 h 818984"/>
                              <a:gd name="connsiteX2" fmla="*/ 485029 w 485029"/>
                              <a:gd name="connsiteY2" fmla="*/ 0 h 818984"/>
                              <a:gd name="connsiteX3" fmla="*/ 357808 w 485029"/>
                              <a:gd name="connsiteY3" fmla="*/ 294198 h 818984"/>
                              <a:gd name="connsiteX4" fmla="*/ 254441 w 485029"/>
                              <a:gd name="connsiteY4" fmla="*/ 524786 h 818984"/>
                              <a:gd name="connsiteX5" fmla="*/ 127221 w 485029"/>
                              <a:gd name="connsiteY5" fmla="*/ 699715 h 818984"/>
                              <a:gd name="connsiteX6" fmla="*/ 0 w 485029"/>
                              <a:gd name="connsiteY6" fmla="*/ 818984 h 8189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85029" h="818984">
                                <a:moveTo>
                                  <a:pt x="0" y="818984"/>
                                </a:moveTo>
                                <a:lnTo>
                                  <a:pt x="485029" y="0"/>
                                </a:lnTo>
                                <a:lnTo>
                                  <a:pt x="485029" y="0"/>
                                </a:lnTo>
                                <a:cubicBezTo>
                                  <a:pt x="463826" y="49033"/>
                                  <a:pt x="396239" y="206734"/>
                                  <a:pt x="357808" y="294198"/>
                                </a:cubicBezTo>
                                <a:cubicBezTo>
                                  <a:pt x="319377" y="381662"/>
                                  <a:pt x="292872" y="457200"/>
                                  <a:pt x="254441" y="524786"/>
                                </a:cubicBezTo>
                                <a:cubicBezTo>
                                  <a:pt x="216010" y="592372"/>
                                  <a:pt x="169628" y="648032"/>
                                  <a:pt x="127221" y="699715"/>
                                </a:cubicBezTo>
                                <a:cubicBezTo>
                                  <a:pt x="84814" y="751398"/>
                                  <a:pt x="42407" y="793142"/>
                                  <a:pt x="0" y="818984"/>
                                </a:cubicBezTo>
                                <a:close/>
                              </a:path>
                            </a:pathLst>
                          </a:custGeom>
                          <a:pattFill prst="wdDnDiag">
                            <a:fgClr>
                              <a:srgbClr val="187C8B"/>
                            </a:fgClr>
                            <a:bgClr>
                              <a:schemeClr val="bg1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36839134" name="Group 1436839134"/>
                        <wpg:cNvGrpSpPr/>
                        <wpg:grpSpPr>
                          <a:xfrm>
                            <a:off x="0" y="0"/>
                            <a:ext cx="1486749" cy="1511049"/>
                            <a:chOff x="0" y="0"/>
                            <a:chExt cx="1486749" cy="1511049"/>
                          </a:xfrm>
                        </wpg:grpSpPr>
                        <wpg:grpSp>
                          <wpg:cNvPr id="1436839111" name="Group 1436839111"/>
                          <wpg:cNvGrpSpPr/>
                          <wpg:grpSpPr>
                            <a:xfrm>
                              <a:off x="0" y="0"/>
                              <a:ext cx="1486749" cy="1511049"/>
                              <a:chOff x="-12999643" y="-575053"/>
                              <a:chExt cx="1487771" cy="1513310"/>
                            </a:xfrm>
                          </wpg:grpSpPr>
                          <wpg:grpSp>
                            <wpg:cNvPr id="1436839112" name="Group 1436839112"/>
                            <wpg:cNvGrpSpPr/>
                            <wpg:grpSpPr>
                              <a:xfrm>
                                <a:off x="-12999643" y="-575053"/>
                                <a:ext cx="1487771" cy="1513310"/>
                                <a:chOff x="-12999643" y="-575053"/>
                                <a:chExt cx="1487771" cy="1513310"/>
                              </a:xfrm>
                            </wpg:grpSpPr>
                            <wpg:grpSp>
                              <wpg:cNvPr id="1436839113" name="Group 1436839113"/>
                              <wpg:cNvGrpSpPr/>
                              <wpg:grpSpPr>
                                <a:xfrm>
                                  <a:off x="-12999643" y="-575053"/>
                                  <a:ext cx="1487771" cy="1513310"/>
                                  <a:chOff x="-13438225" y="-794398"/>
                                  <a:chExt cx="1487819" cy="1513822"/>
                                </a:xfrm>
                              </wpg:grpSpPr>
                              <wpg:grpSp>
                                <wpg:cNvPr id="1436839114" name="Group 1436839114"/>
                                <wpg:cNvGrpSpPr/>
                                <wpg:grpSpPr>
                                  <a:xfrm>
                                    <a:off x="-13438225" y="-722746"/>
                                    <a:ext cx="1487819" cy="1442170"/>
                                    <a:chOff x="-13438225" y="-802259"/>
                                    <a:chExt cx="1487819" cy="1442170"/>
                                  </a:xfrm>
                                </wpg:grpSpPr>
                                <wps:wsp>
                                  <wps:cNvPr id="1436839118" name="Straight Arrow Connector 1436839118"/>
                                  <wps:cNvCnPr/>
                                  <wps:spPr>
                                    <a:xfrm flipV="1">
                                      <a:off x="-13438225" y="351483"/>
                                      <a:ext cx="1368879" cy="0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rgbClr val="187C8B"/>
                                      </a:solidFill>
                                      <a:tailEnd type="stealt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36839119" name="Straight Arrow Connector 1436839119"/>
                                  <wps:cNvCnPr/>
                                  <wps:spPr>
                                    <a:xfrm flipH="1" flipV="1">
                                      <a:off x="-12891110" y="-802259"/>
                                      <a:ext cx="0" cy="1442170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solidFill>
                                        <a:srgbClr val="187C8B"/>
                                      </a:solidFill>
                                      <a:tailEnd type="stealt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436839121" name="Text Box 1436839121"/>
                                  <wps:cNvSpPr txBox="1"/>
                                  <wps:spPr>
                                    <a:xfrm>
                                      <a:off x="-12953367" y="313875"/>
                                      <a:ext cx="285583" cy="2854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58CD5C8" w14:textId="77777777" w:rsidR="00123C15" w:rsidRPr="0006115B" w:rsidRDefault="00123C15" w:rsidP="00DE2BB8">
                                        <w:pPr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06115B"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  <w:t>O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436839122" name="Text Box 1436839122"/>
                                  <wps:cNvSpPr txBox="1"/>
                                  <wps:spPr>
                                    <a:xfrm>
                                      <a:off x="-12235989" y="313759"/>
                                      <a:ext cx="285583" cy="2854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2023F97" w14:textId="77777777" w:rsidR="00123C15" w:rsidRPr="0006115B" w:rsidRDefault="00123C15" w:rsidP="00DE2BB8">
                                        <w:pPr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06115B"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  <w:t>x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436839123" name="Text Box 1436839123"/>
                                  <wps:cNvSpPr txBox="1"/>
                                  <wps:spPr>
                                    <a:xfrm>
                                      <a:off x="-12414337" y="-571884"/>
                                      <a:ext cx="284950" cy="2849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15DDE4D3" w14:textId="77777777" w:rsidR="00123C15" w:rsidRPr="00995986" w:rsidRDefault="00123C15" w:rsidP="00DE2BB8">
                                        <w:pPr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hAnsi="Palatino Linotype"/>
                                            <w:i/>
                                            <w:sz w:val="18"/>
                                            <w:szCs w:val="18"/>
                                          </w:rPr>
                                          <w:t>d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436839124" name="Text Box 1436839124"/>
                                  <wps:cNvSpPr txBox="1"/>
                                  <wps:spPr>
                                    <a:xfrm>
                                      <a:off x="-13073233" y="-604443"/>
                                      <a:ext cx="285010" cy="284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noFill/>
                                    </a:ln>
                                    <a:effectLst/>
                                  </wps:spPr>
                                  <wps:style>
                                    <a:lnRef idx="0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29A6B1D9" w14:textId="77777777" w:rsidR="00123C15" w:rsidRPr="00ED6D57" w:rsidRDefault="00123C15" w:rsidP="00DE2BB8">
                                        <w:pPr>
                                          <w:rPr>
                                            <w:rFonts w:ascii="Palatino Linotype" w:hAnsi="Palatino Linotype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hAnsi="Palatino Linotype"/>
                                            <w:sz w:val="18"/>
                                            <w:szCs w:val="18"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s:wsp>
                                <wps:cNvPr id="1436839127" name="Text Box 1436839127"/>
                                <wps:cNvSpPr txBox="1"/>
                                <wps:spPr>
                                  <a:xfrm>
                                    <a:off x="-12914534" y="-794398"/>
                                    <a:ext cx="285115" cy="2851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079FD421" w14:textId="77777777" w:rsidR="00123C15" w:rsidRPr="0006115B" w:rsidRDefault="00123C15" w:rsidP="00DE2BB8">
                                      <w:pPr>
                                        <w:rPr>
                                          <w:rFonts w:ascii="Palatino Linotype" w:hAnsi="Palatino Linotype"/>
                                          <w:i/>
                                          <w:sz w:val="18"/>
                                          <w:szCs w:val="18"/>
                                        </w:rPr>
                                      </w:pPr>
                                      <w:r w:rsidRPr="0006115B">
                                        <w:rPr>
                                          <w:rFonts w:ascii="Palatino Linotype" w:hAnsi="Palatino Linotype"/>
                                          <w:i/>
                                          <w:sz w:val="18"/>
                                          <w:szCs w:val="18"/>
                                        </w:rPr>
                                        <w:t>y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436839128" name="Straight Connector 1436839128"/>
                              <wps:cNvCnPr/>
                              <wps:spPr>
                                <a:xfrm flipV="1">
                                  <a:off x="-12452120" y="-167821"/>
                                  <a:ext cx="468286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187C8B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36839129" name="Straight Connector 1436839129"/>
                              <wps:cNvCnPr/>
                              <wps:spPr>
                                <a:xfrm flipH="1">
                                  <a:off x="-12593936" y="-393260"/>
                                  <a:ext cx="777622" cy="1274608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187C8B"/>
                                  </a:solidFill>
                                  <a:prstDash val="soli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36839130" name="Straight Connector 1436839130"/>
                              <wps:cNvCnPr/>
                              <wps:spPr>
                                <a:xfrm flipH="1">
                                  <a:off x="-11975877" y="-157677"/>
                                  <a:ext cx="0" cy="793185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rgbClr val="187C8B"/>
                                  </a:solidFill>
                                  <a:prstDash val="das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436839131" name="Text Box 1436839131"/>
                            <wps:cNvSpPr txBox="1"/>
                            <wps:spPr>
                              <a:xfrm>
                                <a:off x="-12101154" y="626038"/>
                                <a:ext cx="285001" cy="28485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578848" w14:textId="77777777" w:rsidR="00123C15" w:rsidRPr="00ED6D57" w:rsidRDefault="00123C15" w:rsidP="00DE2BB8">
                                  <w:pP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436839133" name="Freeform 1436839133"/>
                          <wps:cNvSpPr/>
                          <wps:spPr>
                            <a:xfrm>
                              <a:off x="63766" y="181567"/>
                              <a:ext cx="1054966" cy="1033669"/>
                            </a:xfrm>
                            <a:custGeom>
                              <a:avLst/>
                              <a:gdLst>
                                <a:gd name="connsiteX0" fmla="*/ 0 w 978011"/>
                                <a:gd name="connsiteY0" fmla="*/ 31806 h 1065515"/>
                                <a:gd name="connsiteX1" fmla="*/ 437322 w 978011"/>
                                <a:gd name="connsiteY1" fmla="*/ 1065475 h 1065515"/>
                                <a:gd name="connsiteX2" fmla="*/ 978011 w 978011"/>
                                <a:gd name="connsiteY2" fmla="*/ 0 h 1065515"/>
                                <a:gd name="connsiteX0" fmla="*/ 0 w 978011"/>
                                <a:gd name="connsiteY0" fmla="*/ 0 h 1033748"/>
                                <a:gd name="connsiteX1" fmla="*/ 437322 w 978011"/>
                                <a:gd name="connsiteY1" fmla="*/ 1033669 h 1033748"/>
                                <a:gd name="connsiteX2" fmla="*/ 978011 w 978011"/>
                                <a:gd name="connsiteY2" fmla="*/ 42634 h 1033748"/>
                                <a:gd name="connsiteX0" fmla="*/ 0 w 978011"/>
                                <a:gd name="connsiteY0" fmla="*/ 0 h 1033669"/>
                                <a:gd name="connsiteX1" fmla="*/ 437322 w 978011"/>
                                <a:gd name="connsiteY1" fmla="*/ 1033669 h 1033669"/>
                                <a:gd name="connsiteX2" fmla="*/ 978011 w 978011"/>
                                <a:gd name="connsiteY2" fmla="*/ 0 h 103366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978011" h="1033669">
                                  <a:moveTo>
                                    <a:pt x="0" y="0"/>
                                  </a:moveTo>
                                  <a:cubicBezTo>
                                    <a:pt x="137160" y="519485"/>
                                    <a:pt x="274320" y="1033669"/>
                                    <a:pt x="437322" y="1033669"/>
                                  </a:cubicBezTo>
                                  <a:cubicBezTo>
                                    <a:pt x="600324" y="1033669"/>
                                    <a:pt x="789167" y="530087"/>
                                    <a:pt x="978011" y="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87C8B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70CF1C" id="Group 1436839137" o:spid="_x0000_s1167" style="width:117.05pt;height:119pt;mso-position-horizontal-relative:char;mso-position-vertical-relative:line" coordsize="14867,15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">
                <v:shape id="Freeform 1436839135" o:spid="_x0000_s1168" style="position:absolute;left:5486;top:4055;width:4850;height:8190;visibility:visible;mso-wrap-style:square;v-text-anchor:middle" coordsize="485029,81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" path="m,818984l485029,r,c463826,49033,396239,206734,357808,294198,319377,381662,292872,457200,254441,524786,216010,592372,169628,648032,127221,699715,84814,751398,42407,793142,,818984xe" fillcolor="#187c8b" stroked="f" strokeweight="2pt">
                  <v:fill r:id="rId348" o:title="" color2="white [3212]" type="pattern"/>
                  <v:path arrowok="t" o:connecttype="custom" o:connectlocs="0,818984;485029,0;485029,0;357808,294198;254441,524786;127221,699715;0,818984" o:connectangles="0,0,0,0,0,0,0"/>
                </v:shape>
                <v:group id="Group 1436839134" o:spid="_x0000_s1169" style="position:absolute;width:14867;height:15110" coordsize="14867,15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">
                  <v:group id="Group 1436839111" o:spid="_x0000_s1170" style="position:absolute;width:14867;height:15110" coordorigin="-129996,-5750" coordsize="14877,15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">
                    <v:group id="Group 1436839112" o:spid="_x0000_s1171" style="position:absolute;left:-129996;top:-5750;width:14878;height:15132" coordorigin="-129996,-5750" coordsize="14877,15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">
                      <v:group id="Group 1436839113" o:spid="_x0000_s1172" style="position:absolute;left:-129996;top:-5750;width:14878;height:15132" coordorigin="-134382,-7943" coordsize="14878,15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">
                        <v:group id="Group 1436839114" o:spid="_x0000_s1173" style="position:absolute;left:-134382;top:-7227;width:14878;height:14421" coordorigin="-134382,-8022" coordsize="14878,14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">
                          <v:shape id="Straight Arrow Connector 1436839118" o:spid="_x0000_s1174" type="#_x0000_t32" style="position:absolute;left:-134382;top:3514;width:13689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" strokecolor="#187c8b" strokeweight="1pt">
                            <v:stroke endarrow="classic"/>
                          </v:shape>
                          <v:shape id="Straight Arrow Connector 1436839119" o:spid="_x0000_s1175" type="#_x0000_t32" style="position:absolute;left:-128911;top:-8022;width:0;height:1442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" strokecolor="#187c8b" strokeweight="1pt">
                            <v:stroke endarrow="classic"/>
                          </v:shape>
                          <v:shape id="Text Box 1436839121" o:spid="_x0000_s1176" type="#_x0000_t202" style="position:absolute;left:-129533;top:3138;width:2856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" filled="f" stroked="f" strokeweight=".5pt">
                            <v:textbox>
                              <w:txbxContent>
                                <w:p w14:paraId="158CD5C8" w14:textId="77777777" w:rsidR="00123C15" w:rsidRPr="0006115B" w:rsidRDefault="00123C15" w:rsidP="00DE2BB8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</w:p>
                              </w:txbxContent>
                            </v:textbox>
                          </v:shape>
                          <v:shape id="Text Box 1436839122" o:spid="_x0000_s1177" type="#_x0000_t202" style="position:absolute;left:-122359;top:3137;width:2855;height:28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" filled="f" stroked="f" strokeweight=".5pt">
                            <v:textbox>
                              <w:txbxContent>
                                <w:p w14:paraId="22023F97" w14:textId="77777777" w:rsidR="00123C15" w:rsidRPr="0006115B" w:rsidRDefault="00123C15" w:rsidP="00DE2BB8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06115B"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v:textbox>
                          </v:shape>
                          <v:shape id="Text Box 1436839123" o:spid="_x0000_s1178" type="#_x0000_t202" style="position:absolute;left:-124143;top:-5718;width:2850;height: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" filled="f" stroked="f" strokeweight=".5pt">
                            <v:textbox>
                              <w:txbxContent>
                                <w:p w14:paraId="15DDE4D3" w14:textId="77777777" w:rsidR="00123C15" w:rsidRPr="00995986" w:rsidRDefault="00123C15" w:rsidP="00DE2BB8">
                                  <w:pP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i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</w:p>
                              </w:txbxContent>
                            </v:textbox>
                          </v:shape>
                          <v:shape id="Text Box 1436839124" o:spid="_x0000_s1179" type="#_x0000_t202" style="position:absolute;left:-130732;top:-6044;width:2850;height:2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" filled="f" stroked="f" strokeweight=".5pt">
                            <v:textbox>
                              <w:txbxContent>
                                <w:p w14:paraId="29A6B1D9" w14:textId="77777777" w:rsidR="00123C15" w:rsidRPr="00ED6D57" w:rsidRDefault="00123C15" w:rsidP="00DE2BB8">
                                  <w:pP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Palatino Linotype" w:hAnsi="Palatino Linotype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 Box 1436839127" o:spid="_x0000_s1180" type="#_x0000_t202" style="position:absolute;left:-129145;top:-7943;width:2851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" filled="f" stroked="f" strokeweight=".5pt">
                          <v:textbox>
                            <w:txbxContent>
                              <w:p w14:paraId="079FD421" w14:textId="77777777" w:rsidR="00123C15" w:rsidRPr="0006115B" w:rsidRDefault="00123C15" w:rsidP="00DE2BB8">
                                <w:pPr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</w:pPr>
                                <w:r w:rsidRPr="0006115B">
                                  <w:rPr>
                                    <w:rFonts w:ascii="Palatino Linotype" w:hAnsi="Palatino Linotype"/>
                                    <w:i/>
                                    <w:sz w:val="18"/>
                                    <w:szCs w:val="18"/>
                                  </w:rPr>
                                  <w:t>y</w:t>
                                </w:r>
                              </w:p>
                            </w:txbxContent>
                          </v:textbox>
                        </v:shape>
                      </v:group>
                      <v:line id="Straight Connector 1436839128" o:spid="_x0000_s1181" style="position:absolute;flip:y;visibility:visible;mso-wrap-style:square" from="-124521,-1678" to="-119838,-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" strokecolor="#187c8b">
                        <v:stroke dashstyle="dash"/>
                      </v:line>
                      <v:line id="Straight Connector 1436839129" o:spid="_x0000_s1182" style="position:absolute;flip:x;visibility:visible;mso-wrap-style:square" from="-125939,-3932" to="-118163,8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" strokecolor="#187c8b" strokeweight="1.5pt"/>
                      <v:line id="Straight Connector 1436839130" o:spid="_x0000_s1183" style="position:absolute;flip:x;visibility:visible;mso-wrap-style:square" from="-119758,-1576" to="-119758,6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" strokecolor="#187c8b">
                        <v:stroke dashstyle="dash"/>
                      </v:line>
                    </v:group>
                    <v:shape id="Text Box 1436839131" o:spid="_x0000_s1184" type="#_x0000_t202" style="position:absolute;left:-121011;top:6260;width:2850;height:2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" filled="f" stroked="f" strokeweight=".5pt">
                      <v:textbox>
                        <w:txbxContent>
                          <w:p w14:paraId="37578848" w14:textId="77777777" w:rsidR="00123C15" w:rsidRPr="00ED6D57" w:rsidRDefault="00123C15" w:rsidP="00DE2BB8">
                            <w:pP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  <v:shape id="Freeform 1436839133" o:spid="_x0000_s1185" style="position:absolute;left:637;top:1815;width:10550;height:10337;visibility:visible;mso-wrap-style:square;v-text-anchor:middle" coordsize="978011,1033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" path="m,c137160,519485,274320,1033669,437322,1033669,600324,1033669,789167,530087,978011,e" filled="f" strokecolor="#187c8b" strokeweight="1.5pt">
                    <v:path arrowok="t" o:connecttype="custom" o:connectlocs="0,0;471733,1033669;1054966,0" o:connectangles="0,0,0"/>
                  </v:shape>
                </v:group>
                <w10:anchorlock/>
              </v:group>
            </w:pict>
          </mc:Fallback>
        </mc:AlternateContent>
      </w:r>
    </w:p>
    <w:p w14:paraId="41A96FE9" w14:textId="77777777" w:rsidR="004E7B05" w:rsidRDefault="002F08CF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D</w:t>
      </w:r>
      <w:r w:rsidR="004E7B05">
        <w:rPr>
          <w:rFonts w:ascii="Palatino Linotype" w:hAnsi="Palatino Linotype"/>
          <w:sz w:val="22"/>
          <w:szCs w:val="22"/>
        </w:rPr>
        <w:t xml:space="preserve">iện tích hình phẳng </w:t>
      </w:r>
      <w:r w:rsidR="004E7B05" w:rsidRPr="004E7B05">
        <w:rPr>
          <w:rFonts w:ascii="Palatino Linotype" w:hAnsi="Palatino Linotype"/>
          <w:position w:val="-14"/>
          <w:sz w:val="22"/>
          <w:szCs w:val="22"/>
        </w:rPr>
        <w:object w:dxaOrig="440" w:dyaOrig="400" w14:anchorId="5E3E5557">
          <v:shape id="_x0000_i1195" type="#_x0000_t75" style="width:21.9pt;height:20.05pt" o:ole="">
            <v:imagedata r:id="rId349" o:title=""/>
          </v:shape>
          <o:OLEObject Type="Embed" ProgID="Equation.DSMT4" ShapeID="_x0000_i1195" DrawAspect="Content" ObjectID="_1680806016" r:id="rId350"/>
        </w:object>
      </w:r>
      <w:r w:rsidR="004E7B05">
        <w:rPr>
          <w:rFonts w:ascii="Palatino Linotype" w:hAnsi="Palatino Linotype"/>
          <w:sz w:val="22"/>
          <w:szCs w:val="22"/>
        </w:rPr>
        <w:t xml:space="preserve"> bằng</w:t>
      </w:r>
    </w:p>
    <w:p w14:paraId="1C371011" w14:textId="77777777" w:rsidR="002F08CF" w:rsidRDefault="004E7B0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4.</w: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22"/>
          <w:sz w:val="22"/>
          <w:szCs w:val="22"/>
        </w:rPr>
        <w:object w:dxaOrig="300" w:dyaOrig="600" w14:anchorId="185CCEB6">
          <v:shape id="_x0000_i1196" type="#_x0000_t75" style="width:15.05pt;height:30.05pt" o:ole="">
            <v:imagedata r:id="rId351" o:title=""/>
          </v:shape>
          <o:OLEObject Type="Embed" ProgID="Equation.DSMT4" ShapeID="_x0000_i1196" DrawAspect="Content" ObjectID="_1680806017" r:id="rId352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4E7B05">
        <w:rPr>
          <w:rFonts w:ascii="Palatino Linotype" w:hAnsi="Palatino Linotype"/>
          <w:position w:val="-22"/>
          <w:sz w:val="22"/>
          <w:szCs w:val="22"/>
        </w:rPr>
        <w:object w:dxaOrig="300" w:dyaOrig="600" w14:anchorId="3B72E95E">
          <v:shape id="_x0000_i1197" type="#_x0000_t75" style="width:15.05pt;height:30.05pt" o:ole="">
            <v:imagedata r:id="rId353" o:title=""/>
          </v:shape>
          <o:OLEObject Type="Embed" ProgID="Equation.DSMT4" ShapeID="_x0000_i1197" DrawAspect="Content" ObjectID="_1680806018" r:id="rId354"/>
        </w:object>
      </w:r>
      <w:r>
        <w:rPr>
          <w:rFonts w:ascii="Palatino Linotype" w:hAnsi="Palatino Linotype"/>
          <w:sz w:val="22"/>
          <w:szCs w:val="22"/>
        </w:rPr>
        <w:tab/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="002F08CF" w:rsidRPr="004E7B05">
        <w:rPr>
          <w:rFonts w:ascii="Palatino Linotype" w:hAnsi="Palatino Linotype"/>
          <w:position w:val="-22"/>
          <w:sz w:val="22"/>
          <w:szCs w:val="22"/>
        </w:rPr>
        <w:object w:dxaOrig="400" w:dyaOrig="600" w14:anchorId="426F9F67">
          <v:shape id="_x0000_i1198" type="#_x0000_t75" style="width:20.05pt;height:30.05pt" o:ole="">
            <v:imagedata r:id="rId355" o:title=""/>
          </v:shape>
          <o:OLEObject Type="Embed" ProgID="Equation.DSMT4" ShapeID="_x0000_i1198" DrawAspect="Content" ObjectID="_1680806019" r:id="rId356"/>
        </w:object>
      </w:r>
    </w:p>
    <w:p w14:paraId="07702E87" w14:textId="7170D5CA" w:rsidR="002F08CF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lastRenderedPageBreak/>
        <w:t>Câu</w:t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 xml:space="preserve"> 34:</w:t>
      </w:r>
      <w:r w:rsidR="002F08CF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2F08CF">
        <w:rPr>
          <w:rFonts w:ascii="Palatino Linotype" w:hAnsi="Palatino Linotype"/>
          <w:sz w:val="22"/>
          <w:szCs w:val="22"/>
        </w:rPr>
        <w:t xml:space="preserve">Cho hàm số </w:t>
      </w:r>
      <w:r w:rsidR="002F08CF" w:rsidRPr="002F08CF">
        <w:rPr>
          <w:rFonts w:ascii="Palatino Linotype" w:hAnsi="Palatino Linotype"/>
          <w:position w:val="-22"/>
          <w:sz w:val="22"/>
          <w:szCs w:val="22"/>
        </w:rPr>
        <w:object w:dxaOrig="1579" w:dyaOrig="600" w14:anchorId="4F430D9B">
          <v:shape id="_x0000_i1199" type="#_x0000_t75" style="width:78.9pt;height:30.05pt" o:ole="">
            <v:imagedata r:id="rId357" o:title=""/>
          </v:shape>
          <o:OLEObject Type="Embed" ProgID="Equation.DSMT4" ShapeID="_x0000_i1199" DrawAspect="Content" ObjectID="_1680806020" r:id="rId358"/>
        </w:object>
      </w:r>
      <w:r w:rsidR="002F08CF">
        <w:rPr>
          <w:rFonts w:ascii="Palatino Linotype" w:hAnsi="Palatino Linotype"/>
          <w:sz w:val="22"/>
          <w:szCs w:val="22"/>
        </w:rPr>
        <w:t xml:space="preserve"> Mệnh đề nào sau đây là đúng?</w:t>
      </w:r>
    </w:p>
    <w:p w14:paraId="75B5960E" w14:textId="77777777" w:rsidR="002F08CF" w:rsidRDefault="002F08CF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Hàm số có đúng một điểm cực trị</w:t>
      </w:r>
      <w:r>
        <w:rPr>
          <w:rFonts w:ascii="Palatino Linotype" w:hAnsi="Palatino Linotype"/>
          <w:sz w:val="22"/>
          <w:szCs w:val="22"/>
        </w:rPr>
        <w:tab/>
      </w:r>
      <w:r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Hàm số có bốn điểm cực trị.</w:t>
      </w:r>
    </w:p>
    <w:p w14:paraId="524A8CF3" w14:textId="77777777" w:rsidR="00131B6D" w:rsidRDefault="002F08CF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Hàm số có ba điểm cực trị.</w:t>
      </w:r>
      <w:r>
        <w:rPr>
          <w:rFonts w:ascii="Palatino Linotype" w:hAnsi="Palatino Linotype"/>
          <w:sz w:val="22"/>
          <w:szCs w:val="22"/>
        </w:rPr>
        <w:tab/>
      </w:r>
      <w:r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Hàm số có đúng hai điểm cực trị.</w:t>
      </w:r>
      <w:r w:rsidR="00131B6D">
        <w:rPr>
          <w:rFonts w:ascii="Palatino Linotype" w:hAnsi="Palatino Linotype"/>
          <w:sz w:val="22"/>
          <w:szCs w:val="22"/>
        </w:rPr>
        <w:tab/>
      </w:r>
    </w:p>
    <w:p w14:paraId="110E157B" w14:textId="2B5FAECD" w:rsidR="002F08CF" w:rsidRDefault="00123C15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color w:val="187C8B"/>
          <w:sz w:val="22"/>
          <w:szCs w:val="22"/>
        </w:rPr>
        <w:t>Câu</w:t>
      </w:r>
      <w:r w:rsidR="002F08CF">
        <w:rPr>
          <w:rFonts w:ascii="Palatino Linotype" w:hAnsi="Palatino Linotype"/>
          <w:sz w:val="22"/>
          <w:szCs w:val="22"/>
        </w:rPr>
        <w:t xml:space="preserve"> </w:t>
      </w:r>
      <w:r w:rsidR="002F08CF" w:rsidRPr="002F08CF">
        <w:rPr>
          <w:rFonts w:ascii="Palatino Linotype" w:hAnsi="Palatino Linotype"/>
          <w:b/>
          <w:color w:val="187C8B"/>
          <w:sz w:val="22"/>
          <w:szCs w:val="22"/>
        </w:rPr>
        <w:t>35:</w:t>
      </w:r>
      <w:r w:rsidR="002F08CF" w:rsidRPr="002F08CF">
        <w:rPr>
          <w:rFonts w:ascii="Palatino Linotype" w:hAnsi="Palatino Linotype"/>
          <w:color w:val="187C8B"/>
          <w:sz w:val="22"/>
          <w:szCs w:val="22"/>
        </w:rPr>
        <w:t xml:space="preserve"> </w:t>
      </w:r>
      <w:r w:rsidR="002F08CF">
        <w:rPr>
          <w:rFonts w:ascii="Palatino Linotype" w:hAnsi="Palatino Linotype"/>
          <w:sz w:val="22"/>
          <w:szCs w:val="22"/>
        </w:rPr>
        <w:t xml:space="preserve">Trong không gian </w:t>
      </w:r>
      <w:r w:rsidR="002F08CF">
        <w:rPr>
          <w:rFonts w:ascii="Palatino Linotype" w:hAnsi="Palatino Linotype"/>
          <w:i/>
          <w:sz w:val="22"/>
          <w:szCs w:val="22"/>
        </w:rPr>
        <w:t>Oxyz,</w:t>
      </w:r>
      <w:r w:rsidR="002F08CF">
        <w:rPr>
          <w:rFonts w:ascii="Palatino Linotype" w:hAnsi="Palatino Linotype"/>
          <w:sz w:val="22"/>
          <w:szCs w:val="22"/>
        </w:rPr>
        <w:t xml:space="preserve"> cho điểm </w:t>
      </w:r>
      <w:r w:rsidR="002F08CF" w:rsidRPr="002F08CF">
        <w:rPr>
          <w:rFonts w:ascii="Palatino Linotype" w:hAnsi="Palatino Linotype"/>
          <w:position w:val="-14"/>
          <w:sz w:val="22"/>
          <w:szCs w:val="22"/>
        </w:rPr>
        <w:object w:dxaOrig="960" w:dyaOrig="400" w14:anchorId="5A6DCF52">
          <v:shape id="_x0000_i1200" type="#_x0000_t75" style="width:48.2pt;height:20.05pt" o:ole="">
            <v:imagedata r:id="rId359" o:title=""/>
          </v:shape>
          <o:OLEObject Type="Embed" ProgID="Equation.DSMT4" ShapeID="_x0000_i1200" DrawAspect="Content" ObjectID="_1680806021" r:id="rId360"/>
        </w:object>
      </w:r>
      <w:r w:rsidR="002F08CF">
        <w:rPr>
          <w:rFonts w:ascii="Palatino Linotype" w:hAnsi="Palatino Linotype"/>
          <w:sz w:val="22"/>
          <w:szCs w:val="22"/>
        </w:rPr>
        <w:t xml:space="preserve"> và </w:t>
      </w:r>
      <w:r w:rsidR="002F08CF" w:rsidRPr="002F08CF">
        <w:rPr>
          <w:rFonts w:ascii="Palatino Linotype" w:hAnsi="Palatino Linotype"/>
          <w:position w:val="-14"/>
          <w:sz w:val="22"/>
          <w:szCs w:val="22"/>
        </w:rPr>
        <w:object w:dxaOrig="1520" w:dyaOrig="420" w14:anchorId="41B758BA">
          <v:shape id="_x0000_i1201" type="#_x0000_t75" style="width:75.75pt;height:21.3pt" o:ole="">
            <v:imagedata r:id="rId361" o:title=""/>
          </v:shape>
          <o:OLEObject Type="Embed" ProgID="Equation.DSMT4" ShapeID="_x0000_i1201" DrawAspect="Content" ObjectID="_1680806022" r:id="rId362"/>
        </w:object>
      </w:r>
      <w:r w:rsidR="002F08CF">
        <w:rPr>
          <w:rFonts w:ascii="Palatino Linotype" w:hAnsi="Palatino Linotype"/>
          <w:sz w:val="22"/>
          <w:szCs w:val="22"/>
        </w:rPr>
        <w:t xml:space="preserve"> Tọa độ </w:t>
      </w:r>
      <w:r w:rsidR="00A16ACB">
        <w:rPr>
          <w:rFonts w:ascii="Palatino Linotype" w:hAnsi="Palatino Linotype"/>
          <w:sz w:val="22"/>
          <w:szCs w:val="22"/>
        </w:rPr>
        <w:t xml:space="preserve">của </w:t>
      </w:r>
      <w:r w:rsidR="002F08CF">
        <w:rPr>
          <w:rFonts w:ascii="Palatino Linotype" w:hAnsi="Palatino Linotype"/>
          <w:sz w:val="22"/>
          <w:szCs w:val="22"/>
        </w:rPr>
        <w:t xml:space="preserve">điểm </w:t>
      </w:r>
      <w:r w:rsidR="002F08CF">
        <w:rPr>
          <w:rFonts w:ascii="Palatino Linotype" w:hAnsi="Palatino Linotype"/>
          <w:i/>
          <w:sz w:val="22"/>
          <w:szCs w:val="22"/>
        </w:rPr>
        <w:t>N</w:t>
      </w:r>
      <w:r w:rsidR="002F08CF">
        <w:rPr>
          <w:rFonts w:ascii="Palatino Linotype" w:hAnsi="Palatino Linotype"/>
          <w:sz w:val="22"/>
          <w:szCs w:val="22"/>
        </w:rPr>
        <w:t xml:space="preserve"> là</w:t>
      </w:r>
    </w:p>
    <w:p w14:paraId="645AC2EF" w14:textId="77777777" w:rsidR="002F08CF" w:rsidRDefault="002F08CF" w:rsidP="00C27FB5">
      <w:pPr>
        <w:pStyle w:val="Normal0"/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ab/>
      </w:r>
      <w:r w:rsidRPr="002F08CF">
        <w:rPr>
          <w:rFonts w:ascii="Palatino Linotype" w:hAnsi="Palatino Linotype"/>
          <w:b/>
          <w:color w:val="187C8B"/>
          <w:sz w:val="22"/>
          <w:szCs w:val="22"/>
        </w:rPr>
        <w:t>A.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2F08CF">
        <w:rPr>
          <w:rFonts w:ascii="Palatino Linotype" w:hAnsi="Palatino Linotype"/>
          <w:position w:val="-14"/>
          <w:sz w:val="22"/>
          <w:szCs w:val="22"/>
        </w:rPr>
        <w:object w:dxaOrig="900" w:dyaOrig="400" w14:anchorId="31D3AC8A">
          <v:shape id="_x0000_i1202" type="#_x0000_t75" style="width:45.1pt;height:20.05pt" o:ole="">
            <v:imagedata r:id="rId363" o:title=""/>
          </v:shape>
          <o:OLEObject Type="Embed" ProgID="Equation.DSMT4" ShapeID="_x0000_i1202" DrawAspect="Content" ObjectID="_1680806023" r:id="rId364"/>
        </w:object>
      </w:r>
      <w:r>
        <w:rPr>
          <w:rFonts w:ascii="Palatino Linotype" w:hAnsi="Palatino Linotype"/>
          <w:sz w:val="22"/>
          <w:szCs w:val="22"/>
        </w:rPr>
        <w:tab/>
      </w:r>
      <w:r w:rsidRPr="002F08CF">
        <w:rPr>
          <w:rFonts w:ascii="Palatino Linotype" w:hAnsi="Palatino Linotype"/>
          <w:b/>
          <w:color w:val="187C8B"/>
          <w:sz w:val="22"/>
          <w:szCs w:val="22"/>
        </w:rPr>
        <w:t>B.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2F08CF">
        <w:rPr>
          <w:rFonts w:ascii="Palatino Linotype" w:hAnsi="Palatino Linotype"/>
          <w:position w:val="-14"/>
          <w:sz w:val="22"/>
          <w:szCs w:val="22"/>
        </w:rPr>
        <w:object w:dxaOrig="900" w:dyaOrig="400" w14:anchorId="208F033A">
          <v:shape id="_x0000_i1203" type="#_x0000_t75" style="width:45.1pt;height:20.05pt" o:ole="">
            <v:imagedata r:id="rId365" o:title=""/>
          </v:shape>
          <o:OLEObject Type="Embed" ProgID="Equation.DSMT4" ShapeID="_x0000_i1203" DrawAspect="Content" ObjectID="_1680806024" r:id="rId366"/>
        </w:object>
      </w:r>
      <w:r>
        <w:rPr>
          <w:rFonts w:ascii="Palatino Linotype" w:hAnsi="Palatino Linotype"/>
          <w:sz w:val="22"/>
          <w:szCs w:val="22"/>
        </w:rPr>
        <w:tab/>
      </w:r>
      <w:r w:rsidRPr="002F08CF">
        <w:rPr>
          <w:rFonts w:ascii="Palatino Linotype" w:hAnsi="Palatino Linotype"/>
          <w:b/>
          <w:color w:val="187C8B"/>
          <w:sz w:val="22"/>
          <w:szCs w:val="22"/>
        </w:rPr>
        <w:t>C.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2F08CF">
        <w:rPr>
          <w:rFonts w:ascii="Palatino Linotype" w:hAnsi="Palatino Linotype"/>
          <w:position w:val="-14"/>
          <w:sz w:val="22"/>
          <w:szCs w:val="22"/>
        </w:rPr>
        <w:object w:dxaOrig="780" w:dyaOrig="400" w14:anchorId="297B7A6D">
          <v:shape id="_x0000_i1204" type="#_x0000_t75" style="width:38.8pt;height:20.05pt" o:ole="">
            <v:imagedata r:id="rId367" o:title=""/>
          </v:shape>
          <o:OLEObject Type="Embed" ProgID="Equation.DSMT4" ShapeID="_x0000_i1204" DrawAspect="Content" ObjectID="_1680806025" r:id="rId368"/>
        </w:object>
      </w:r>
      <w:r>
        <w:rPr>
          <w:rFonts w:ascii="Palatino Linotype" w:hAnsi="Palatino Linotype"/>
          <w:sz w:val="22"/>
          <w:szCs w:val="22"/>
        </w:rPr>
        <w:tab/>
      </w:r>
      <w:r w:rsidRPr="002F08CF">
        <w:rPr>
          <w:rFonts w:ascii="Palatino Linotype" w:hAnsi="Palatino Linotype"/>
          <w:b/>
          <w:color w:val="187C8B"/>
          <w:sz w:val="22"/>
          <w:szCs w:val="22"/>
        </w:rPr>
        <w:t>D.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2F08CF">
        <w:rPr>
          <w:rFonts w:ascii="Palatino Linotype" w:hAnsi="Palatino Linotype"/>
          <w:position w:val="-14"/>
          <w:sz w:val="22"/>
          <w:szCs w:val="22"/>
        </w:rPr>
        <w:object w:dxaOrig="1040" w:dyaOrig="400" w14:anchorId="01145D7A">
          <v:shape id="_x0000_i1205" type="#_x0000_t75" style="width:51.95pt;height:20.05pt" o:ole="">
            <v:imagedata r:id="rId369" o:title=""/>
          </v:shape>
          <o:OLEObject Type="Embed" ProgID="Equation.DSMT4" ShapeID="_x0000_i1205" DrawAspect="Content" ObjectID="_1680806026" r:id="rId370"/>
        </w:object>
      </w:r>
    </w:p>
    <w:p w14:paraId="08F52DF5" w14:textId="73822A00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36</w:t>
      </w:r>
      <w:r w:rsidR="00FE0986" w:rsidRPr="00C27FB5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: 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Cho các số phức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2000" w:dyaOrig="360" w14:anchorId="0552B571">
          <v:shape id="_x0000_i1206" type="#_x0000_t75" style="width:100.8pt;height:18.15pt" o:ole="">
            <v:imagedata r:id="rId371" o:title=""/>
          </v:shape>
          <o:OLEObject Type="Embed" ProgID="Equation.DSMT4" ShapeID="_x0000_i1206" DrawAspect="Content" ObjectID="_1680806027" r:id="rId372"/>
        </w:object>
      </w:r>
      <w:r w:rsidR="00FD4AA3">
        <w:rPr>
          <w:rFonts w:ascii="Palatino Linotype" w:eastAsia="Calibri" w:hAnsi="Palatino Linotype"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Phương trình bậc hai có nghiệm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240" w:dyaOrig="360" w14:anchorId="5107524B">
          <v:shape id="_x0000_i1207" type="#_x0000_t75" style="width:12.5pt;height:18.15pt" o:ole="">
            <v:imagedata r:id="rId373" o:title=""/>
          </v:shape>
          <o:OLEObject Type="Embed" ProgID="Equation.DSMT4" ShapeID="_x0000_i1207" DrawAspect="Content" ObjectID="_1680806028" r:id="rId374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và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260" w:dyaOrig="360" w14:anchorId="20ECECF5">
          <v:shape id="_x0000_i1208" type="#_x0000_t75" style="width:13.75pt;height:18.15pt" o:ole="">
            <v:imagedata r:id="rId375" o:title=""/>
          </v:shape>
          <o:OLEObject Type="Embed" ProgID="Equation.DSMT4" ShapeID="_x0000_i1208" DrawAspect="Content" ObjectID="_1680806029" r:id="rId376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</w:t>
      </w:r>
    </w:p>
    <w:p w14:paraId="40F0CF65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1480" w:dyaOrig="320" w14:anchorId="3C4B4833">
          <v:shape id="_x0000_i1209" type="#_x0000_t75" style="width:74.5pt;height:16.3pt" o:ole="">
            <v:imagedata r:id="rId377" o:title=""/>
          </v:shape>
          <o:OLEObject Type="Embed" ProgID="Equation.DSMT4" ShapeID="_x0000_i1209" DrawAspect="Content" ObjectID="_1680806030" r:id="rId378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1480" w:dyaOrig="320" w14:anchorId="2F1D9429">
          <v:shape id="_x0000_i1210" type="#_x0000_t75" style="width:74.5pt;height:16.3pt" o:ole="">
            <v:imagedata r:id="rId379" o:title=""/>
          </v:shape>
          <o:OLEObject Type="Embed" ProgID="Equation.DSMT4" ShapeID="_x0000_i1210" DrawAspect="Content" ObjectID="_1680806031" r:id="rId380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1480" w:dyaOrig="320" w14:anchorId="1CC9B540">
          <v:shape id="_x0000_i1211" type="#_x0000_t75" style="width:74.5pt;height:16.3pt" o:ole="">
            <v:imagedata r:id="rId381" o:title=""/>
          </v:shape>
          <o:OLEObject Type="Embed" ProgID="Equation.DSMT4" ShapeID="_x0000_i1211" DrawAspect="Content" ObjectID="_1680806032" r:id="rId382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1480" w:dyaOrig="320" w14:anchorId="013B0F40">
          <v:shape id="_x0000_i1212" type="#_x0000_t75" style="width:74.5pt;height:16.3pt" o:ole="">
            <v:imagedata r:id="rId383" o:title=""/>
          </v:shape>
          <o:OLEObject Type="Embed" ProgID="Equation.DSMT4" ShapeID="_x0000_i1212" DrawAspect="Content" ObjectID="_1680806033" r:id="rId384"/>
        </w:object>
      </w:r>
    </w:p>
    <w:p w14:paraId="715122CA" w14:textId="7CF9F6F2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37: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Thể tích khối lăng trụ tam giác đều có cạnh</w:t>
      </w:r>
      <w:r w:rsidR="00FD4AA3">
        <w:rPr>
          <w:rFonts w:ascii="Palatino Linotype" w:eastAsia="Calibri" w:hAnsi="Palatino Linotype"/>
          <w:sz w:val="22"/>
          <w:szCs w:val="22"/>
        </w:rPr>
        <w:t xml:space="preserve"> đáy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bằng </w:t>
      </w:r>
      <w:r w:rsidR="00FE0986" w:rsidRPr="00FE0986">
        <w:rPr>
          <w:rFonts w:ascii="Palatino Linotype" w:eastAsia="Calibri" w:hAnsi="Palatino Linotype"/>
          <w:position w:val="-8"/>
          <w:sz w:val="22"/>
          <w:szCs w:val="22"/>
        </w:rPr>
        <w:object w:dxaOrig="360" w:dyaOrig="360" w14:anchorId="51C4CA2A">
          <v:shape id="_x0000_i1213" type="#_x0000_t75" style="width:18.15pt;height:18.15pt" o:ole="">
            <v:imagedata r:id="rId385" o:title=""/>
          </v:shape>
          <o:OLEObject Type="Embed" ProgID="Equation.DSMT4" ShapeID="_x0000_i1213" DrawAspect="Content" ObjectID="_1680806034" r:id="rId386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và cạnh bên bằng </w:t>
      </w:r>
      <w:r w:rsidR="00FE0986" w:rsidRPr="00FE0986">
        <w:rPr>
          <w:rFonts w:ascii="Palatino Linotype" w:eastAsia="Calibri" w:hAnsi="Palatino Linotype"/>
          <w:position w:val="-8"/>
          <w:sz w:val="22"/>
          <w:szCs w:val="22"/>
        </w:rPr>
        <w:object w:dxaOrig="480" w:dyaOrig="360" w14:anchorId="058C84C7">
          <v:shape id="_x0000_i1214" type="#_x0000_t75" style="width:23.8pt;height:18.15pt" o:ole="">
            <v:imagedata r:id="rId387" o:title=""/>
          </v:shape>
          <o:OLEObject Type="Embed" ProgID="Equation.DSMT4" ShapeID="_x0000_i1214" DrawAspect="Content" ObjectID="_1680806035" r:id="rId388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bằng</w:t>
      </w:r>
    </w:p>
    <w:p w14:paraId="50B09C10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3.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22"/>
          <w:sz w:val="22"/>
          <w:szCs w:val="22"/>
        </w:rPr>
        <w:object w:dxaOrig="279" w:dyaOrig="600" w14:anchorId="7ACE8B39">
          <v:shape id="_x0000_i1215" type="#_x0000_t75" style="width:14.4pt;height:30.05pt" o:ole="">
            <v:imagedata r:id="rId389" o:title=""/>
          </v:shape>
          <o:OLEObject Type="Embed" ProgID="Equation.DSMT4" ShapeID="_x0000_i1215" DrawAspect="Content" ObjectID="_1680806036" r:id="rId390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22"/>
          <w:sz w:val="22"/>
          <w:szCs w:val="22"/>
        </w:rPr>
        <w:object w:dxaOrig="279" w:dyaOrig="600" w14:anchorId="60C00E1B">
          <v:shape id="_x0000_i1216" type="#_x0000_t75" style="width:14.4pt;height:30.05pt" o:ole="">
            <v:imagedata r:id="rId391" o:title=""/>
          </v:shape>
          <o:OLEObject Type="Embed" ProgID="Equation.DSMT4" ShapeID="_x0000_i1216" DrawAspect="Content" ObjectID="_1680806037" r:id="rId392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22"/>
          <w:sz w:val="22"/>
          <w:szCs w:val="22"/>
        </w:rPr>
        <w:object w:dxaOrig="279" w:dyaOrig="600" w14:anchorId="42E9FA26">
          <v:shape id="_x0000_i1217" type="#_x0000_t75" style="width:14.4pt;height:30.05pt" o:ole="">
            <v:imagedata r:id="rId393" o:title=""/>
          </v:shape>
          <o:OLEObject Type="Embed" ProgID="Equation.DSMT4" ShapeID="_x0000_i1217" DrawAspect="Content" ObjectID="_1680806038" r:id="rId394"/>
        </w:object>
      </w:r>
    </w:p>
    <w:p w14:paraId="225FF53F" w14:textId="02B83629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38: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Cho </w:t>
      </w:r>
      <w:r w:rsidR="00FE0986" w:rsidRPr="00FE0986">
        <w:rPr>
          <w:rFonts w:ascii="Palatino Linotype" w:eastAsia="Calibri" w:hAnsi="Palatino Linotype"/>
          <w:position w:val="-30"/>
          <w:sz w:val="22"/>
          <w:szCs w:val="22"/>
        </w:rPr>
        <w:object w:dxaOrig="1340" w:dyaOrig="700" w14:anchorId="252E6391">
          <v:shape id="_x0000_i1218" type="#_x0000_t75" style="width:67pt;height:35.05pt" o:ole="">
            <v:imagedata r:id="rId395" o:title=""/>
          </v:shape>
          <o:OLEObject Type="Embed" ProgID="Equation.DSMT4" ShapeID="_x0000_i1218" DrawAspect="Content" ObjectID="_1680806039" r:id="rId396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Khi đặt </w:t>
      </w:r>
      <w:r w:rsidR="00FE0986" w:rsidRPr="00FE0986">
        <w:rPr>
          <w:rFonts w:ascii="Palatino Linotype" w:eastAsia="Calibri" w:hAnsi="Palatino Linotype"/>
          <w:position w:val="-8"/>
          <w:sz w:val="22"/>
          <w:szCs w:val="22"/>
        </w:rPr>
        <w:object w:dxaOrig="1020" w:dyaOrig="380" w14:anchorId="7FAE6A65">
          <v:shape id="_x0000_i1219" type="#_x0000_t75" style="width:50.7pt;height:18.8pt" o:ole="">
            <v:imagedata r:id="rId397" o:title=""/>
          </v:shape>
          <o:OLEObject Type="Embed" ProgID="Equation.DSMT4" ShapeID="_x0000_i1219" DrawAspect="Content" ObjectID="_1680806040" r:id="rId398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thì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I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có dạng </w:t>
      </w:r>
      <w:r w:rsidR="00FE0986" w:rsidRPr="00FE0986">
        <w:rPr>
          <w:rFonts w:ascii="Palatino Linotype" w:eastAsia="Calibri" w:hAnsi="Palatino Linotype"/>
          <w:position w:val="-28"/>
          <w:sz w:val="22"/>
          <w:szCs w:val="22"/>
        </w:rPr>
        <w:object w:dxaOrig="1540" w:dyaOrig="680" w14:anchorId="613491C9">
          <v:shape id="_x0000_i1220" type="#_x0000_t75" style="width:77pt;height:33.8pt" o:ole="">
            <v:imagedata r:id="rId399" o:title=""/>
          </v:shape>
          <o:OLEObject Type="Embed" ProgID="Equation.DSMT4" ShapeID="_x0000_i1220" DrawAspect="Content" ObjectID="_1680806041" r:id="rId400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Giá trị của </w:t>
      </w:r>
      <w:r w:rsidR="00FE0986" w:rsidRPr="00FE0986">
        <w:rPr>
          <w:rFonts w:ascii="Palatino Linotype" w:eastAsia="Calibri" w:hAnsi="Palatino Linotype"/>
          <w:position w:val="-6"/>
          <w:sz w:val="22"/>
          <w:szCs w:val="22"/>
        </w:rPr>
        <w:object w:dxaOrig="560" w:dyaOrig="320" w14:anchorId="38C9B7D8">
          <v:shape id="_x0000_i1221" type="#_x0000_t75" style="width:27.55pt;height:16.3pt" o:ole="">
            <v:imagedata r:id="rId401" o:title=""/>
          </v:shape>
          <o:OLEObject Type="Embed" ProgID="Equation.DSMT4" ShapeID="_x0000_i1221" DrawAspect="Content" ObjectID="_1680806042" r:id="rId402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thuộc khoảng nào trong các khoảng cho dưới đây?</w:t>
      </w:r>
    </w:p>
    <w:p w14:paraId="565026C9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600" w:dyaOrig="400" w14:anchorId="2D9E9B8F">
          <v:shape id="_x0000_i1222" type="#_x0000_t75" style="width:30.05pt;height:19.4pt" o:ole="">
            <v:imagedata r:id="rId403" o:title=""/>
          </v:shape>
          <o:OLEObject Type="Embed" ProgID="Equation.DSMT4" ShapeID="_x0000_i1222" DrawAspect="Content" ObjectID="_1680806043" r:id="rId404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620" w:dyaOrig="400" w14:anchorId="38C2785E">
          <v:shape id="_x0000_i1223" type="#_x0000_t75" style="width:31.3pt;height:19.4pt" o:ole="">
            <v:imagedata r:id="rId405" o:title=""/>
          </v:shape>
          <o:OLEObject Type="Embed" ProgID="Equation.DSMT4" ShapeID="_x0000_i1223" DrawAspect="Content" ObjectID="_1680806044" r:id="rId406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720" w:dyaOrig="400" w14:anchorId="17908990">
          <v:shape id="_x0000_i1224" type="#_x0000_t75" style="width:36.3pt;height:19.4pt" o:ole="">
            <v:imagedata r:id="rId407" o:title=""/>
          </v:shape>
          <o:OLEObject Type="Embed" ProgID="Equation.DSMT4" ShapeID="_x0000_i1224" DrawAspect="Content" ObjectID="_1680806045" r:id="rId408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720" w:dyaOrig="400" w14:anchorId="1EFA23DE">
          <v:shape id="_x0000_i1225" type="#_x0000_t75" style="width:36.3pt;height:19.4pt" o:ole="">
            <v:imagedata r:id="rId409" o:title=""/>
          </v:shape>
          <o:OLEObject Type="Embed" ProgID="Equation.DSMT4" ShapeID="_x0000_i1225" DrawAspect="Content" ObjectID="_1680806046" r:id="rId410"/>
        </w:object>
      </w:r>
    </w:p>
    <w:p w14:paraId="5BECD000" w14:textId="2B137A36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39: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Trong không gian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Oxyz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, cho mặt cầu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3340" w:dyaOrig="440" w14:anchorId="7D3ECB38">
          <v:shape id="_x0000_i1226" type="#_x0000_t75" style="width:167.15pt;height:21.9pt" o:ole="">
            <v:imagedata r:id="rId411" o:title=""/>
          </v:shape>
          <o:OLEObject Type="Embed" ProgID="Equation.DSMT4" ShapeID="_x0000_i1226" DrawAspect="Content" ObjectID="_1680806047" r:id="rId412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điểm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940" w:dyaOrig="400" w14:anchorId="6D071FCC">
          <v:shape id="_x0000_i1227" type="#_x0000_t75" style="width:46.95pt;height:19.4pt" o:ole="">
            <v:imagedata r:id="rId413" o:title=""/>
          </v:shape>
          <o:OLEObject Type="Embed" ProgID="Equation.DSMT4" ShapeID="_x0000_i1227" DrawAspect="Content" ObjectID="_1680806048" r:id="rId414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và mặt phẳng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1880" w:dyaOrig="400" w14:anchorId="455BCA13">
          <v:shape id="_x0000_i1228" type="#_x0000_t75" style="width:93.9pt;height:19.4pt" o:ole="">
            <v:imagedata r:id="rId415" o:title=""/>
          </v:shape>
          <o:OLEObject Type="Embed" ProgID="Equation.DSMT4" ShapeID="_x0000_i1228" DrawAspect="Content" ObjectID="_1680806049" r:id="rId416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Gọi </w:t>
      </w:r>
      <w:r w:rsidR="00FE0986" w:rsidRPr="00FE0986">
        <w:rPr>
          <w:rFonts w:ascii="Palatino Linotype" w:eastAsia="Calibri" w:hAnsi="Palatino Linotype"/>
          <w:position w:val="-4"/>
          <w:sz w:val="22"/>
          <w:szCs w:val="22"/>
        </w:rPr>
        <w:object w:dxaOrig="220" w:dyaOrig="240" w14:anchorId="6D640335">
          <v:shape id="_x0000_i1229" type="#_x0000_t75" style="width:10.65pt;height:12.5pt" o:ole="">
            <v:imagedata r:id="rId417" o:title=""/>
          </v:shape>
          <o:OLEObject Type="Embed" ProgID="Equation.DSMT4" ShapeID="_x0000_i1229" DrawAspect="Content" ObjectID="_1680806050" r:id="rId418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 đường thẳng đi qua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M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, nằm trong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380" w:dyaOrig="400" w14:anchorId="30DBECF5">
          <v:shape id="_x0000_i1230" type="#_x0000_t75" style="width:18.8pt;height:19.4pt" o:ole="">
            <v:imagedata r:id="rId419" o:title=""/>
          </v:shape>
          <o:OLEObject Type="Embed" ProgID="Equation.DSMT4" ShapeID="_x0000_i1230" DrawAspect="Content" ObjectID="_1680806051" r:id="rId420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và cắt mặt cầu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360" w:dyaOrig="400" w14:anchorId="001E51A4">
          <v:shape id="_x0000_i1231" type="#_x0000_t75" style="width:18.15pt;height:19.4pt" o:ole="">
            <v:imagedata r:id="rId421" o:title=""/>
          </v:shape>
          <o:OLEObject Type="Embed" ProgID="Equation.DSMT4" ShapeID="_x0000_i1231" DrawAspect="Content" ObjectID="_1680806052" r:id="rId422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tại hai điểm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A,</w:t>
      </w:r>
      <w:r w:rsidR="00FD4AA3">
        <w:rPr>
          <w:rFonts w:ascii="Palatino Linotype" w:eastAsia="Calibri" w:hAnsi="Palatino Linotype"/>
          <w:i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B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sao cho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AB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nhỏ nhất. Biết </w:t>
      </w:r>
      <w:r w:rsidR="00FD4AA3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1160" w:dyaOrig="420" w14:anchorId="262EC3DE">
          <v:shape id="_x0000_i1232" type="#_x0000_t75" style="width:58.25pt;height:21.3pt" o:ole="">
            <v:imagedata r:id="rId423" o:title=""/>
          </v:shape>
          <o:OLEObject Type="Embed" ProgID="Equation.DSMT4" ShapeID="_x0000_i1232" DrawAspect="Content" ObjectID="_1680806053" r:id="rId424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 một vectơ chỉ phương của </w:t>
      </w:r>
      <w:r w:rsidR="00FE0986" w:rsidRPr="00FE0986">
        <w:rPr>
          <w:rFonts w:ascii="Palatino Linotype" w:eastAsia="Calibri" w:hAnsi="Palatino Linotype"/>
          <w:position w:val="-6"/>
          <w:sz w:val="22"/>
          <w:szCs w:val="22"/>
        </w:rPr>
        <w:object w:dxaOrig="260" w:dyaOrig="260" w14:anchorId="6B1CD378">
          <v:shape id="_x0000_i1233" type="#_x0000_t75" style="width:13.75pt;height:13.75pt" o:ole="">
            <v:imagedata r:id="rId425" o:title=""/>
          </v:shape>
          <o:OLEObject Type="Embed" ProgID="Equation.DSMT4" ShapeID="_x0000_i1233" DrawAspect="Content" ObjectID="_1680806054" r:id="rId426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Tính </w:t>
      </w:r>
      <w:r w:rsidR="00FE0986" w:rsidRPr="00FE0986">
        <w:rPr>
          <w:rFonts w:ascii="Palatino Linotype" w:eastAsia="Calibri" w:hAnsi="Palatino Linotype"/>
          <w:position w:val="-6"/>
          <w:sz w:val="22"/>
          <w:szCs w:val="22"/>
        </w:rPr>
        <w:object w:dxaOrig="480" w:dyaOrig="260" w14:anchorId="4BE9972F">
          <v:shape id="_x0000_i1234" type="#_x0000_t75" style="width:23.8pt;height:13.75pt" o:ole="">
            <v:imagedata r:id="rId427" o:title=""/>
          </v:shape>
          <o:OLEObject Type="Embed" ProgID="Equation.DSMT4" ShapeID="_x0000_i1234" DrawAspect="Content" ObjectID="_1680806055" r:id="rId428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có kết quả bằng</w:t>
      </w:r>
    </w:p>
    <w:p w14:paraId="26F467D1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3.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2.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1.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0.</w:t>
      </w:r>
    </w:p>
    <w:p w14:paraId="093F9246" w14:textId="44E2C7F0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40: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Một vật chuyển động thẳng biến đổi đều với phương trình vận tốc là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1860" w:dyaOrig="400" w14:anchorId="5B59B1D3">
          <v:shape id="_x0000_i1235" type="#_x0000_t75" style="width:93.3pt;height:19.4pt" o:ole="">
            <v:imagedata r:id="rId429" o:title=""/>
          </v:shape>
          <o:OLEObject Type="Embed" ProgID="Equation.DSMT4" ShapeID="_x0000_i1235" DrawAspect="Content" ObjectID="_1680806056" r:id="rId430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Quãng đường vật đi được từ thời điểm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840" w:dyaOrig="400" w14:anchorId="1B07DDFF">
          <v:shape id="_x0000_i1236" type="#_x0000_t75" style="width:41.95pt;height:19.4pt" o:ole="">
            <v:imagedata r:id="rId431" o:title=""/>
          </v:shape>
          <o:OLEObject Type="Embed" ProgID="Equation.DSMT4" ShapeID="_x0000_i1236" DrawAspect="Content" ObjectID="_1680806057" r:id="rId432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đến thời điểm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840" w:dyaOrig="400" w14:anchorId="17DC3A29">
          <v:shape id="_x0000_i1237" type="#_x0000_t75" style="width:41.95pt;height:19.4pt" o:ole="">
            <v:imagedata r:id="rId433" o:title=""/>
          </v:shape>
          <o:OLEObject Type="Embed" ProgID="Equation.DSMT4" ShapeID="_x0000_i1237" DrawAspect="Content" ObjectID="_1680806058" r:id="rId434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</w:t>
      </w:r>
    </w:p>
    <w:p w14:paraId="66DB36A2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24m.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18m.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6m.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56m.</w:t>
      </w:r>
    </w:p>
    <w:p w14:paraId="02CBCF54" w14:textId="362DD133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41: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Trong không gian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Oxyz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, cho điểm </w:t>
      </w:r>
      <w:r w:rsidR="00FE0986" w:rsidRPr="00FE0986">
        <w:rPr>
          <w:rFonts w:ascii="Calibri" w:eastAsia="Calibri" w:hAnsi="Calibri"/>
          <w:position w:val="-14"/>
          <w:sz w:val="22"/>
          <w:szCs w:val="22"/>
        </w:rPr>
        <w:object w:dxaOrig="920" w:dyaOrig="400" w14:anchorId="76AFE50C">
          <v:shape id="_x0000_i1238" type="#_x0000_t75" style="width:46.35pt;height:19.4pt" o:ole="">
            <v:imagedata r:id="rId435" o:title=""/>
          </v:shape>
          <o:OLEObject Type="Embed" ProgID="Equation.DSMT4" ShapeID="_x0000_i1238" DrawAspect="Content" ObjectID="_1680806059" r:id="rId436"/>
        </w:object>
      </w:r>
      <w:r w:rsidR="00FE0986" w:rsidRPr="00FE0986">
        <w:rPr>
          <w:rFonts w:ascii="Calibri" w:eastAsia="Calibri" w:hAnsi="Calibri"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và đường thẳng </w:t>
      </w:r>
      <w:r w:rsidR="00FE0986" w:rsidRPr="00FE0986">
        <w:rPr>
          <w:rFonts w:ascii="Palatino Linotype" w:eastAsia="Calibri" w:hAnsi="Palatino Linotype"/>
          <w:position w:val="-22"/>
          <w:sz w:val="22"/>
          <w:szCs w:val="22"/>
        </w:rPr>
        <w:object w:dxaOrig="2160" w:dyaOrig="600" w14:anchorId="54F2F95D">
          <v:shape id="_x0000_i1239" type="#_x0000_t75" style="width:108.3pt;height:30.05pt" o:ole="">
            <v:imagedata r:id="rId437" o:title=""/>
          </v:shape>
          <o:OLEObject Type="Embed" ProgID="Equation.DSMT4" ShapeID="_x0000_i1239" DrawAspect="Content" ObjectID="_1680806060" r:id="rId438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Khoảng cách từ điểm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A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đến đường thẳng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d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bằng</w:t>
      </w:r>
    </w:p>
    <w:p w14:paraId="5FDD8143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22"/>
          <w:sz w:val="22"/>
          <w:szCs w:val="22"/>
        </w:rPr>
        <w:object w:dxaOrig="560" w:dyaOrig="639" w14:anchorId="0855564E">
          <v:shape id="_x0000_i1240" type="#_x0000_t75" style="width:27.55pt;height:31.95pt" o:ole="">
            <v:imagedata r:id="rId439" o:title=""/>
          </v:shape>
          <o:OLEObject Type="Embed" ProgID="Equation.DSMT4" ShapeID="_x0000_i1240" DrawAspect="Content" ObjectID="_1680806061" r:id="rId440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8"/>
          <w:sz w:val="22"/>
          <w:szCs w:val="22"/>
        </w:rPr>
        <w:object w:dxaOrig="520" w:dyaOrig="360" w14:anchorId="4CDCA8EE">
          <v:shape id="_x0000_i1241" type="#_x0000_t75" style="width:25.65pt;height:18.15pt" o:ole="">
            <v:imagedata r:id="rId441" o:title=""/>
          </v:shape>
          <o:OLEObject Type="Embed" ProgID="Equation.DSMT4" ShapeID="_x0000_i1241" DrawAspect="Content" ObjectID="_1680806062" r:id="rId442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8"/>
          <w:sz w:val="22"/>
          <w:szCs w:val="22"/>
        </w:rPr>
        <w:object w:dxaOrig="499" w:dyaOrig="360" w14:anchorId="48498DF3">
          <v:shape id="_x0000_i1242" type="#_x0000_t75" style="width:25.05pt;height:18.15pt" o:ole="">
            <v:imagedata r:id="rId443" o:title=""/>
          </v:shape>
          <o:OLEObject Type="Embed" ProgID="Equation.DSMT4" ShapeID="_x0000_i1242" DrawAspect="Content" ObjectID="_1680806063" r:id="rId444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8"/>
          <w:sz w:val="22"/>
          <w:szCs w:val="22"/>
        </w:rPr>
        <w:object w:dxaOrig="400" w:dyaOrig="360" w14:anchorId="48D774CD">
          <v:shape id="_x0000_i1243" type="#_x0000_t75" style="width:19.4pt;height:18.15pt" o:ole="">
            <v:imagedata r:id="rId445" o:title=""/>
          </v:shape>
          <o:OLEObject Type="Embed" ProgID="Equation.DSMT4" ShapeID="_x0000_i1243" DrawAspect="Content" ObjectID="_1680806064" r:id="rId446"/>
        </w:object>
      </w:r>
    </w:p>
    <w:p w14:paraId="4FB4C693" w14:textId="475054CA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42: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Cho phương trình </w:t>
      </w:r>
      <w:r w:rsidR="00FE0986" w:rsidRPr="00FE0986">
        <w:rPr>
          <w:rFonts w:ascii="Palatino Linotype" w:eastAsia="Calibri" w:hAnsi="Palatino Linotype"/>
          <w:position w:val="-8"/>
          <w:sz w:val="22"/>
          <w:szCs w:val="22"/>
        </w:rPr>
        <w:object w:dxaOrig="1579" w:dyaOrig="340" w14:anchorId="0CA8A7EE">
          <v:shape id="_x0000_i1244" type="#_x0000_t75" style="width:78.9pt;height:17.55pt" o:ole="">
            <v:imagedata r:id="rId447" o:title=""/>
          </v:shape>
          <o:OLEObject Type="Embed" ProgID="Equation.DSMT4" ShapeID="_x0000_i1244" DrawAspect="Content" ObjectID="_1680806065" r:id="rId448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với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a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 số thực dương. Gọi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520" w:dyaOrig="360" w14:anchorId="3D3F0591">
          <v:shape id="_x0000_i1245" type="#_x0000_t75" style="width:25.65pt;height:18.15pt" o:ole="">
            <v:imagedata r:id="rId449" o:title=""/>
          </v:shape>
          <o:OLEObject Type="Embed" ProgID="Equation.DSMT4" ShapeID="_x0000_i1245" DrawAspect="Content" ObjectID="_1680806066" r:id="rId450"/>
        </w:object>
      </w:r>
      <w:r w:rsidR="00846D04">
        <w:rPr>
          <w:rFonts w:ascii="Palatino Linotype" w:eastAsia="Calibri" w:hAnsi="Palatino Linotype"/>
          <w:sz w:val="22"/>
          <w:szCs w:val="22"/>
        </w:rPr>
        <w:t xml:space="preserve"> là hai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nghiệm phức của phương trình, trong đó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240" w:dyaOrig="360" w14:anchorId="35C556AE">
          <v:shape id="_x0000_i1246" type="#_x0000_t75" style="width:12.5pt;height:18.15pt" o:ole="">
            <v:imagedata r:id="rId373" o:title=""/>
          </v:shape>
          <o:OLEObject Type="Embed" ProgID="Equation.DSMT4" ShapeID="_x0000_i1246" DrawAspect="Content" ObjectID="_1680806067" r:id="rId451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có phần ảo dương. Biết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2280" w:dyaOrig="420" w14:anchorId="6E9B243B">
          <v:shape id="_x0000_i1247" type="#_x0000_t75" style="width:113.95pt;height:21.3pt" o:ole="">
            <v:imagedata r:id="rId452" o:title=""/>
          </v:shape>
          <o:OLEObject Type="Embed" ProgID="Equation.DSMT4" ShapeID="_x0000_i1247" DrawAspect="Content" ObjectID="_1680806068" r:id="rId453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Khẳng định nào sau đây đúng?</w:t>
      </w:r>
    </w:p>
    <w:p w14:paraId="6532E113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960" w:dyaOrig="260" w14:anchorId="50C9CF2A">
          <v:shape id="_x0000_i1248" type="#_x0000_t75" style="width:48.2pt;height:13.75pt" o:ole="">
            <v:imagedata r:id="rId454" o:title=""/>
          </v:shape>
          <o:OLEObject Type="Embed" ProgID="Equation.DSMT4" ShapeID="_x0000_i1248" DrawAspect="Content" ObjectID="_1680806069" r:id="rId455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840" w:dyaOrig="260" w14:anchorId="691D4F1A">
          <v:shape id="_x0000_i1249" type="#_x0000_t75" style="width:41.95pt;height:13.75pt" o:ole="">
            <v:imagedata r:id="rId456" o:title=""/>
          </v:shape>
          <o:OLEObject Type="Embed" ProgID="Equation.DSMT4" ShapeID="_x0000_i1249" DrawAspect="Content" ObjectID="_1680806070" r:id="rId457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540" w:dyaOrig="260" w14:anchorId="24709846">
          <v:shape id="_x0000_i1250" type="#_x0000_t75" style="width:26.9pt;height:13.75pt" o:ole="">
            <v:imagedata r:id="rId458" o:title=""/>
          </v:shape>
          <o:OLEObject Type="Embed" ProgID="Equation.DSMT4" ShapeID="_x0000_i1250" DrawAspect="Content" ObjectID="_1680806071" r:id="rId459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859" w:dyaOrig="260" w14:anchorId="0E8E8AA0">
          <v:shape id="_x0000_i1251" type="#_x0000_t75" style="width:42.55pt;height:13.75pt" o:ole="">
            <v:imagedata r:id="rId460" o:title=""/>
          </v:shape>
          <o:OLEObject Type="Embed" ProgID="Equation.DSMT4" ShapeID="_x0000_i1251" DrawAspect="Content" ObjectID="_1680806072" r:id="rId461"/>
        </w:object>
      </w:r>
    </w:p>
    <w:p w14:paraId="6BF1706A" w14:textId="5613EE89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43: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Trong không gian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Oxyz,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cho mặt cầu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3140" w:dyaOrig="400" w14:anchorId="0D68E3C3">
          <v:shape id="_x0000_i1252" type="#_x0000_t75" style="width:157.75pt;height:19.4pt" o:ole="">
            <v:imagedata r:id="rId462" o:title=""/>
          </v:shape>
          <o:OLEObject Type="Embed" ProgID="Equation.DSMT4" ShapeID="_x0000_i1252" DrawAspect="Content" ObjectID="_1680806073" r:id="rId463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và mặt phẳng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2299" w:dyaOrig="400" w14:anchorId="0BF655D5">
          <v:shape id="_x0000_i1253" type="#_x0000_t75" style="width:114.55pt;height:19.4pt" o:ole="">
            <v:imagedata r:id="rId464" o:title=""/>
          </v:shape>
          <o:OLEObject Type="Embed" ProgID="Equation.DSMT4" ShapeID="_x0000_i1253" DrawAspect="Content" ObjectID="_1680806074" r:id="rId465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Mặt phẳng tiếp xúc với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360" w:dyaOrig="400" w14:anchorId="04478361">
          <v:shape id="_x0000_i1254" type="#_x0000_t75" style="width:18.15pt;height:19.4pt" o:ole="">
            <v:imagedata r:id="rId466" o:title=""/>
          </v:shape>
          <o:OLEObject Type="Embed" ProgID="Equation.DSMT4" ShapeID="_x0000_i1254" DrawAspect="Content" ObjectID="_1680806075" r:id="rId467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và song song với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380" w:dyaOrig="400" w14:anchorId="4687E027">
          <v:shape id="_x0000_i1255" type="#_x0000_t75" style="width:18.8pt;height:19.4pt" o:ole="">
            <v:imagedata r:id="rId468" o:title=""/>
          </v:shape>
          <o:OLEObject Type="Embed" ProgID="Equation.DSMT4" ShapeID="_x0000_i1255" DrawAspect="Content" ObjectID="_1680806076" r:id="rId469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có phương trình là</w:t>
      </w:r>
    </w:p>
    <w:p w14:paraId="28727C88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1860" w:dyaOrig="320" w14:anchorId="65AF0FAF">
          <v:shape id="_x0000_i1256" type="#_x0000_t75" style="width:93.3pt;height:16.3pt" o:ole="">
            <v:imagedata r:id="rId470" o:title=""/>
          </v:shape>
          <o:OLEObject Type="Embed" ProgID="Equation.DSMT4" ShapeID="_x0000_i1256" DrawAspect="Content" ObjectID="_1680806077" r:id="rId471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1800" w:dyaOrig="320" w14:anchorId="07F98C69">
          <v:shape id="_x0000_i1257" type="#_x0000_t75" style="width:90.15pt;height:16.3pt" o:ole="">
            <v:imagedata r:id="rId472" o:title=""/>
          </v:shape>
          <o:OLEObject Type="Embed" ProgID="Equation.DSMT4" ShapeID="_x0000_i1257" DrawAspect="Content" ObjectID="_1680806078" r:id="rId473"/>
        </w:object>
      </w:r>
      <w:r w:rsidRPr="00FE0986">
        <w:rPr>
          <w:rFonts w:ascii="Palatino Linotype" w:eastAsia="Calibri" w:hAnsi="Palatino Linotype"/>
          <w:sz w:val="22"/>
          <w:szCs w:val="22"/>
        </w:rPr>
        <w:t xml:space="preserve"> hoặc </w:t>
      </w:r>
      <w:r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1740" w:dyaOrig="320" w14:anchorId="0B8C57D6">
          <v:shape id="_x0000_i1258" type="#_x0000_t75" style="width:87.05pt;height:16.3pt" o:ole="">
            <v:imagedata r:id="rId474" o:title=""/>
          </v:shape>
          <o:OLEObject Type="Embed" ProgID="Equation.DSMT4" ShapeID="_x0000_i1258" DrawAspect="Content" ObjectID="_1680806079" r:id="rId475"/>
        </w:object>
      </w:r>
    </w:p>
    <w:p w14:paraId="4B204825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1800" w:dyaOrig="320" w14:anchorId="22126F5B">
          <v:shape id="_x0000_i1259" type="#_x0000_t75" style="width:90.15pt;height:16.3pt" o:ole="">
            <v:imagedata r:id="rId476" o:title=""/>
          </v:shape>
          <o:OLEObject Type="Embed" ProgID="Equation.DSMT4" ShapeID="_x0000_i1259" DrawAspect="Content" ObjectID="_1680806080" r:id="rId477"/>
        </w:object>
      </w:r>
      <w:r w:rsidRPr="00FE0986">
        <w:rPr>
          <w:rFonts w:ascii="Palatino Linotype" w:eastAsia="Calibri" w:hAnsi="Palatino Linotype"/>
          <w:sz w:val="22"/>
          <w:szCs w:val="22"/>
        </w:rPr>
        <w:t xml:space="preserve"> hoặc </w:t>
      </w:r>
      <w:r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1740" w:dyaOrig="320" w14:anchorId="3846BBE4">
          <v:shape id="_x0000_i1260" type="#_x0000_t75" style="width:87.05pt;height:16.3pt" o:ole="">
            <v:imagedata r:id="rId474" o:title=""/>
          </v:shape>
          <o:OLEObject Type="Embed" ProgID="Equation.DSMT4" ShapeID="_x0000_i1260" DrawAspect="Content" ObjectID="_1680806081" r:id="rId478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1740" w:dyaOrig="320" w14:anchorId="0CA2FEC3">
          <v:shape id="_x0000_i1261" type="#_x0000_t75" style="width:87.05pt;height:16.3pt" o:ole="">
            <v:imagedata r:id="rId479" o:title=""/>
          </v:shape>
          <o:OLEObject Type="Embed" ProgID="Equation.DSMT4" ShapeID="_x0000_i1261" DrawAspect="Content" ObjectID="_1680806082" r:id="rId480"/>
        </w:object>
      </w:r>
    </w:p>
    <w:p w14:paraId="307C8C02" w14:textId="4C2B2922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44: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Trong không gian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Oxyz,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gọi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360" w:dyaOrig="400" w14:anchorId="641425A7">
          <v:shape id="_x0000_i1262" type="#_x0000_t75" style="width:18.15pt;height:19.4pt" o:ole="">
            <v:imagedata r:id="rId466" o:title=""/>
          </v:shape>
          <o:OLEObject Type="Embed" ProgID="Equation.DSMT4" ShapeID="_x0000_i1262" DrawAspect="Content" ObjectID="_1680806083" r:id="rId481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 mặt cầu đi qua hai điểm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2200" w:dyaOrig="400" w14:anchorId="73F554F3">
          <v:shape id="_x0000_i1263" type="#_x0000_t75" style="width:110.2pt;height:19.4pt" o:ole="">
            <v:imagedata r:id="rId482" o:title=""/>
          </v:shape>
          <o:OLEObject Type="Embed" ProgID="Equation.DSMT4" ShapeID="_x0000_i1263" DrawAspect="Content" ObjectID="_1680806084" r:id="rId483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và có tâm thuộc trục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Oz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. Mặt cầu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360" w:dyaOrig="400" w14:anchorId="25C8F3F4">
          <v:shape id="_x0000_i1264" type="#_x0000_t75" style="width:18.15pt;height:19.4pt" o:ole="">
            <v:imagedata r:id="rId466" o:title=""/>
          </v:shape>
          <o:OLEObject Type="Embed" ProgID="Equation.DSMT4" ShapeID="_x0000_i1264" DrawAspect="Content" ObjectID="_1680806085" r:id="rId484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qua điểm có tọa độ nào sau đây?</w:t>
      </w:r>
    </w:p>
    <w:p w14:paraId="3513F707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920" w:dyaOrig="400" w14:anchorId="29438CEB">
          <v:shape id="_x0000_i1265" type="#_x0000_t75" style="width:46.35pt;height:19.4pt" o:ole="">
            <v:imagedata r:id="rId485" o:title=""/>
          </v:shape>
          <o:OLEObject Type="Embed" ProgID="Equation.DSMT4" ShapeID="_x0000_i1265" DrawAspect="Content" ObjectID="_1680806086" r:id="rId486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780" w:dyaOrig="400" w14:anchorId="1F81CC78">
          <v:shape id="_x0000_i1266" type="#_x0000_t75" style="width:38.8pt;height:19.4pt" o:ole="">
            <v:imagedata r:id="rId487" o:title=""/>
          </v:shape>
          <o:OLEObject Type="Embed" ProgID="Equation.DSMT4" ShapeID="_x0000_i1266" DrawAspect="Content" ObjectID="_1680806087" r:id="rId488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800" w:dyaOrig="400" w14:anchorId="518DDACE">
          <v:shape id="_x0000_i1267" type="#_x0000_t75" style="width:40.05pt;height:19.4pt" o:ole="">
            <v:imagedata r:id="rId489" o:title=""/>
          </v:shape>
          <o:OLEObject Type="Embed" ProgID="Equation.DSMT4" ShapeID="_x0000_i1267" DrawAspect="Content" ObjectID="_1680806088" r:id="rId490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920" w:dyaOrig="400" w14:anchorId="4A0FE80D">
          <v:shape id="_x0000_i1268" type="#_x0000_t75" style="width:46.35pt;height:19.4pt" o:ole="">
            <v:imagedata r:id="rId491" o:title=""/>
          </v:shape>
          <o:OLEObject Type="Embed" ProgID="Equation.DSMT4" ShapeID="_x0000_i1268" DrawAspect="Content" ObjectID="_1680806089" r:id="rId492"/>
        </w:object>
      </w:r>
    </w:p>
    <w:p w14:paraId="59F89A43" w14:textId="5C290A6C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45: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Biết số phức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960" w:dyaOrig="320" w14:anchorId="5F46250B">
          <v:shape id="_x0000_i1269" type="#_x0000_t75" style="width:48.2pt;height:16.3pt" o:ole="">
            <v:imagedata r:id="rId493" o:title=""/>
          </v:shape>
          <o:OLEObject Type="Embed" ProgID="Equation.DSMT4" ShapeID="_x0000_i1269" DrawAspect="Content" ObjectID="_1680806090" r:id="rId494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với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760" w:dyaOrig="320" w14:anchorId="21080D89">
          <v:shape id="_x0000_i1270" type="#_x0000_t75" style="width:38.2pt;height:16.3pt" o:ole="">
            <v:imagedata r:id="rId495" o:title=""/>
          </v:shape>
          <o:OLEObject Type="Embed" ProgID="Equation.DSMT4" ShapeID="_x0000_i1270" DrawAspect="Content" ObjectID="_1680806091" r:id="rId496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thỏa mãn </w:t>
      </w:r>
      <w:r w:rsidR="00FE0986" w:rsidRPr="00FE0986">
        <w:rPr>
          <w:rFonts w:ascii="Palatino Linotype" w:eastAsia="Calibri" w:hAnsi="Palatino Linotype"/>
          <w:position w:val="-6"/>
          <w:sz w:val="22"/>
          <w:szCs w:val="22"/>
        </w:rPr>
        <w:object w:dxaOrig="1240" w:dyaOrig="320" w14:anchorId="4CFC01E2">
          <v:shape id="_x0000_i1271" type="#_x0000_t75" style="width:62pt;height:16.3pt" o:ole="">
            <v:imagedata r:id="rId497" o:title=""/>
          </v:shape>
          <o:OLEObject Type="Embed" ProgID="Equation.DSMT4" ShapeID="_x0000_i1271" DrawAspect="Content" ObjectID="_1680806092" r:id="rId498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Giá trị của biểu thức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2360" w:dyaOrig="440" w14:anchorId="7AE10F05">
          <v:shape id="_x0000_i1272" type="#_x0000_t75" style="width:118.35pt;height:21.9pt" o:ole="">
            <v:imagedata r:id="rId499" o:title=""/>
          </v:shape>
          <o:OLEObject Type="Embed" ProgID="Equation.DSMT4" ShapeID="_x0000_i1272" DrawAspect="Content" ObjectID="_1680806093" r:id="rId500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bằng</w:t>
      </w:r>
    </w:p>
    <w:p w14:paraId="3142EA90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lastRenderedPageBreak/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620" w:dyaOrig="320" w14:anchorId="270A1D71">
          <v:shape id="_x0000_i1273" type="#_x0000_t75" style="width:31.3pt;height:16.3pt" o:ole="">
            <v:imagedata r:id="rId501" o:title=""/>
          </v:shape>
          <o:OLEObject Type="Embed" ProgID="Equation.DSMT4" ShapeID="_x0000_i1273" DrawAspect="Content" ObjectID="_1680806094" r:id="rId502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499" w:dyaOrig="320" w14:anchorId="4A183DCF">
          <v:shape id="_x0000_i1274" type="#_x0000_t75" style="width:25.05pt;height:16.3pt" o:ole="">
            <v:imagedata r:id="rId503" o:title=""/>
          </v:shape>
          <o:OLEObject Type="Embed" ProgID="Equation.DSMT4" ShapeID="_x0000_i1274" DrawAspect="Content" ObjectID="_1680806095" r:id="rId504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480" w:dyaOrig="320" w14:anchorId="1F080C29">
          <v:shape id="_x0000_i1275" type="#_x0000_t75" style="width:23.8pt;height:16.3pt" o:ole="">
            <v:imagedata r:id="rId505" o:title=""/>
          </v:shape>
          <o:OLEObject Type="Embed" ProgID="Equation.DSMT4" ShapeID="_x0000_i1275" DrawAspect="Content" ObjectID="_1680806096" r:id="rId506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600" w:dyaOrig="320" w14:anchorId="12C75232">
          <v:shape id="_x0000_i1276" type="#_x0000_t75" style="width:30.05pt;height:16.3pt" o:ole="">
            <v:imagedata r:id="rId507" o:title=""/>
          </v:shape>
          <o:OLEObject Type="Embed" ProgID="Equation.DSMT4" ShapeID="_x0000_i1276" DrawAspect="Content" ObjectID="_1680806097" r:id="rId508"/>
        </w:object>
      </w:r>
    </w:p>
    <w:p w14:paraId="6F2D5134" w14:textId="62254E3A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46: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Trong không gian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Oxyz,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cho đường thẳng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d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đi qua điểm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1100" w:dyaOrig="400" w14:anchorId="03A8FEB7">
          <v:shape id="_x0000_i1277" type="#_x0000_t75" style="width:54.45pt;height:19.4pt" o:ole="">
            <v:imagedata r:id="rId509" o:title=""/>
          </v:shape>
          <o:OLEObject Type="Embed" ProgID="Equation.DSMT4" ShapeID="_x0000_i1277" DrawAspect="Content" ObjectID="_1680806098" r:id="rId510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và vuông góc với hai đường thẳng </w:t>
      </w:r>
      <w:r w:rsidR="00FE0986" w:rsidRPr="00FE0986">
        <w:rPr>
          <w:rFonts w:ascii="Palatino Linotype" w:eastAsia="Calibri" w:hAnsi="Palatino Linotype"/>
          <w:position w:val="-48"/>
          <w:sz w:val="22"/>
          <w:szCs w:val="22"/>
        </w:rPr>
        <w:object w:dxaOrig="4400" w:dyaOrig="1060" w14:anchorId="05406EF4">
          <v:shape id="_x0000_i1278" type="#_x0000_t75" style="width:219.75pt;height:53.2pt" o:ole="">
            <v:imagedata r:id="rId511" o:title=""/>
          </v:shape>
          <o:OLEObject Type="Embed" ProgID="Equation.DSMT4" ShapeID="_x0000_i1278" DrawAspect="Content" ObjectID="_1680806099" r:id="rId512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Phương trình tham số của đường thẳng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d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</w:t>
      </w:r>
    </w:p>
    <w:p w14:paraId="38912F41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48"/>
          <w:sz w:val="22"/>
          <w:szCs w:val="22"/>
        </w:rPr>
        <w:object w:dxaOrig="1200" w:dyaOrig="1060" w14:anchorId="13ED2A29">
          <v:shape id="_x0000_i1279" type="#_x0000_t75" style="width:59.5pt;height:53.2pt" o:ole="">
            <v:imagedata r:id="rId513" o:title=""/>
          </v:shape>
          <o:OLEObject Type="Embed" ProgID="Equation.DSMT4" ShapeID="_x0000_i1279" DrawAspect="Content" ObjectID="_1680806100" r:id="rId514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48"/>
          <w:sz w:val="22"/>
          <w:szCs w:val="22"/>
        </w:rPr>
        <w:object w:dxaOrig="1200" w:dyaOrig="1060" w14:anchorId="0C771E1F">
          <v:shape id="_x0000_i1280" type="#_x0000_t75" style="width:59.5pt;height:53.2pt" o:ole="">
            <v:imagedata r:id="rId515" o:title=""/>
          </v:shape>
          <o:OLEObject Type="Embed" ProgID="Equation.DSMT4" ShapeID="_x0000_i1280" DrawAspect="Content" ObjectID="_1680806101" r:id="rId516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48"/>
          <w:sz w:val="22"/>
          <w:szCs w:val="22"/>
        </w:rPr>
        <w:object w:dxaOrig="1200" w:dyaOrig="1060" w14:anchorId="50CB39B7">
          <v:shape id="_x0000_i1281" type="#_x0000_t75" style="width:59.5pt;height:53.2pt" o:ole="">
            <v:imagedata r:id="rId517" o:title=""/>
          </v:shape>
          <o:OLEObject Type="Embed" ProgID="Equation.DSMT4" ShapeID="_x0000_i1281" DrawAspect="Content" ObjectID="_1680806102" r:id="rId518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48"/>
          <w:sz w:val="22"/>
          <w:szCs w:val="22"/>
        </w:rPr>
        <w:object w:dxaOrig="1320" w:dyaOrig="1060" w14:anchorId="1F721300">
          <v:shape id="_x0000_i1282" type="#_x0000_t75" style="width:65.75pt;height:53.2pt" o:ole="">
            <v:imagedata r:id="rId519" o:title=""/>
          </v:shape>
          <o:OLEObject Type="Embed" ProgID="Equation.DSMT4" ShapeID="_x0000_i1282" DrawAspect="Content" ObjectID="_1680806103" r:id="rId520"/>
        </w:object>
      </w:r>
    </w:p>
    <w:p w14:paraId="34CE91BA" w14:textId="754A23AB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47: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Trong không gian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Oxyz,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cho hai điểm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1980" w:dyaOrig="400" w14:anchorId="764FA197">
          <v:shape id="_x0000_i1283" type="#_x0000_t75" style="width:98.9pt;height:19.4pt" o:ole="">
            <v:imagedata r:id="rId521" o:title=""/>
          </v:shape>
          <o:OLEObject Type="Embed" ProgID="Equation.DSMT4" ShapeID="_x0000_i1283" DrawAspect="Content" ObjectID="_1680806104" r:id="rId522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Gọi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M,</w:t>
      </w:r>
      <w:r w:rsidR="00846D04">
        <w:rPr>
          <w:rFonts w:ascii="Palatino Linotype" w:eastAsia="Calibri" w:hAnsi="Palatino Linotype"/>
          <w:i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N,</w:t>
      </w:r>
      <w:r w:rsidR="00846D04">
        <w:rPr>
          <w:rFonts w:ascii="Palatino Linotype" w:eastAsia="Calibri" w:hAnsi="Palatino Linotype"/>
          <w:i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P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lần lượt là giao điểm của đường thẳng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AB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với các mặt phẳng tọa độ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1980" w:dyaOrig="400" w14:anchorId="67F71FB4">
          <v:shape id="_x0000_i1284" type="#_x0000_t75" style="width:98.9pt;height:19.4pt" o:ole="">
            <v:imagedata r:id="rId523" o:title=""/>
          </v:shape>
          <o:OLEObject Type="Embed" ProgID="Equation.DSMT4" ShapeID="_x0000_i1284" DrawAspect="Content" ObjectID="_1680806105" r:id="rId524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Biết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M,</w:t>
      </w:r>
      <w:r w:rsidR="00846D04">
        <w:rPr>
          <w:rFonts w:ascii="Palatino Linotype" w:eastAsia="Calibri" w:hAnsi="Palatino Linotype"/>
          <w:i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N,</w:t>
      </w:r>
      <w:r w:rsidR="00846D04">
        <w:rPr>
          <w:rFonts w:ascii="Palatino Linotype" w:eastAsia="Calibri" w:hAnsi="Palatino Linotype"/>
          <w:i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P</w:t>
      </w:r>
      <w:r w:rsidR="00846D04">
        <w:rPr>
          <w:rFonts w:ascii="Palatino Linotype" w:eastAsia="Calibri" w:hAnsi="Palatino Linotype"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nằm trên đoạn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AB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sao cho </w:t>
      </w:r>
      <w:r w:rsidR="00FE0986" w:rsidRPr="00FE0986">
        <w:rPr>
          <w:rFonts w:ascii="Palatino Linotype" w:eastAsia="Calibri" w:hAnsi="Palatino Linotype"/>
          <w:position w:val="-6"/>
          <w:sz w:val="22"/>
          <w:szCs w:val="22"/>
        </w:rPr>
        <w:object w:dxaOrig="2140" w:dyaOrig="260" w14:anchorId="0E88345B">
          <v:shape id="_x0000_i1285" type="#_x0000_t75" style="width:107.05pt;height:13.75pt" o:ole="">
            <v:imagedata r:id="rId525" o:title=""/>
          </v:shape>
          <o:OLEObject Type="Embed" ProgID="Equation.DSMT4" ShapeID="_x0000_i1285" DrawAspect="Content" ObjectID="_1680806106" r:id="rId526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Giá trị của </w:t>
      </w:r>
      <w:r w:rsidR="00FE0986" w:rsidRPr="00FE0986">
        <w:rPr>
          <w:rFonts w:ascii="Palatino Linotype" w:eastAsia="Calibri" w:hAnsi="Palatino Linotype"/>
          <w:position w:val="-6"/>
          <w:sz w:val="22"/>
          <w:szCs w:val="22"/>
        </w:rPr>
        <w:object w:dxaOrig="1219" w:dyaOrig="260" w14:anchorId="1A4D331E">
          <v:shape id="_x0000_i1286" type="#_x0000_t75" style="width:61.35pt;height:13.75pt" o:ole="">
            <v:imagedata r:id="rId527" o:title=""/>
          </v:shape>
          <o:OLEObject Type="Embed" ProgID="Equation.DSMT4" ShapeID="_x0000_i1286" DrawAspect="Content" ObjectID="_1680806107" r:id="rId528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bằng</w:t>
      </w:r>
    </w:p>
    <w:p w14:paraId="73B9607D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460" w:dyaOrig="260" w14:anchorId="1EAED83F">
          <v:shape id="_x0000_i1287" type="#_x0000_t75" style="width:23.15pt;height:13.75pt" o:ole="">
            <v:imagedata r:id="rId529" o:title=""/>
          </v:shape>
          <o:OLEObject Type="Embed" ProgID="Equation.DSMT4" ShapeID="_x0000_i1287" DrawAspect="Content" ObjectID="_1680806108" r:id="rId530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10.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5.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6"/>
          <w:sz w:val="22"/>
          <w:szCs w:val="22"/>
        </w:rPr>
        <w:object w:dxaOrig="360" w:dyaOrig="260" w14:anchorId="34AAB444">
          <v:shape id="_x0000_i1288" type="#_x0000_t75" style="width:18.15pt;height:13.75pt" o:ole="">
            <v:imagedata r:id="rId531" o:title=""/>
          </v:shape>
          <o:OLEObject Type="Embed" ProgID="Equation.DSMT4" ShapeID="_x0000_i1288" DrawAspect="Content" ObjectID="_1680806109" r:id="rId532"/>
        </w:object>
      </w:r>
    </w:p>
    <w:p w14:paraId="29B78609" w14:textId="2391E10A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48: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Trong không gian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Oxyz,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cho ba mặt phẳng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3960" w:dyaOrig="400" w14:anchorId="13D26434">
          <v:shape id="_x0000_i1289" type="#_x0000_t75" style="width:199.1pt;height:19.4pt" o:ole="">
            <v:imagedata r:id="rId533" o:title=""/>
          </v:shape>
          <o:OLEObject Type="Embed" ProgID="Equation.DSMT4" ShapeID="_x0000_i1289" DrawAspect="Content" ObjectID="_1680806110" r:id="rId534"/>
        </w:object>
      </w:r>
      <w:r w:rsidR="00FE0986" w:rsidRPr="00FE0986">
        <w:rPr>
          <w:rFonts w:ascii="Calibri" w:eastAsia="Calibri" w:hAnsi="Calibri"/>
          <w:position w:val="-14"/>
          <w:sz w:val="22"/>
          <w:szCs w:val="22"/>
        </w:rPr>
        <w:object w:dxaOrig="2000" w:dyaOrig="400" w14:anchorId="095AEE05">
          <v:shape id="_x0000_i1290" type="#_x0000_t75" style="width:100.8pt;height:19.4pt" o:ole="">
            <v:imagedata r:id="rId535" o:title=""/>
          </v:shape>
          <o:OLEObject Type="Embed" ProgID="Equation.DSMT4" ShapeID="_x0000_i1290" DrawAspect="Content" ObjectID="_1680806111" r:id="rId536"/>
        </w:object>
      </w:r>
      <w:r w:rsidR="00FE0986" w:rsidRPr="00FE0986">
        <w:rPr>
          <w:rFonts w:ascii="Calibri" w:eastAsia="Calibri" w:hAnsi="Calibri"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Gọi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M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 điểm thuộc mặt phẳng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460" w:dyaOrig="400" w14:anchorId="0069E21A">
          <v:shape id="_x0000_i1291" type="#_x0000_t75" style="width:23.15pt;height:19.4pt" o:ole="">
            <v:imagedata r:id="rId537" o:title=""/>
          </v:shape>
          <o:OLEObject Type="Embed" ProgID="Equation.DSMT4" ShapeID="_x0000_i1291" DrawAspect="Content" ObjectID="_1680806112" r:id="rId538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qua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M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kẻ đường thẳng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d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cắt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720" w:dyaOrig="400" w14:anchorId="7913C054">
          <v:shape id="_x0000_i1292" type="#_x0000_t75" style="width:36.3pt;height:19.4pt" o:ole="">
            <v:imagedata r:id="rId539" o:title=""/>
          </v:shape>
          <o:OLEObject Type="Embed" ProgID="Equation.DSMT4" ShapeID="_x0000_i1292" DrawAspect="Content" ObjectID="_1680806113" r:id="rId540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lần lượt tại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N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và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P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(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MN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không vuông góc với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499" w:dyaOrig="400" w14:anchorId="05C66243">
          <v:shape id="_x0000_i1293" type="#_x0000_t75" style="width:25.05pt;height:19.4pt" o:ole="">
            <v:imagedata r:id="rId541" o:title=""/>
          </v:shape>
          <o:OLEObject Type="Embed" ProgID="Equation.DSMT4" ShapeID="_x0000_i1293" DrawAspect="Content" ObjectID="_1680806114" r:id="rId542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Độ dài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 xml:space="preserve"> NP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khi </w:t>
      </w:r>
      <w:r w:rsidR="00FE0986" w:rsidRPr="00FE0986">
        <w:rPr>
          <w:rFonts w:ascii="Palatino Linotype" w:eastAsia="Calibri" w:hAnsi="Palatino Linotype"/>
          <w:position w:val="-22"/>
          <w:sz w:val="22"/>
          <w:szCs w:val="22"/>
        </w:rPr>
        <w:object w:dxaOrig="1579" w:dyaOrig="600" w14:anchorId="26B45D10">
          <v:shape id="_x0000_i1294" type="#_x0000_t75" style="width:78.9pt;height:30.05pt" o:ole="">
            <v:imagedata r:id="rId543" o:title=""/>
          </v:shape>
          <o:OLEObject Type="Embed" ProgID="Equation.DSMT4" ShapeID="_x0000_i1294" DrawAspect="Content" ObjectID="_1680806115" r:id="rId544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đạt giá trị nhỏ nhất bằng</w:t>
      </w:r>
    </w:p>
    <w:p w14:paraId="009DCD08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8"/>
          <w:sz w:val="22"/>
          <w:szCs w:val="22"/>
        </w:rPr>
        <w:object w:dxaOrig="400" w:dyaOrig="360" w14:anchorId="7062F58B">
          <v:shape id="_x0000_i1295" type="#_x0000_t75" style="width:19.4pt;height:18.15pt" o:ole="">
            <v:imagedata r:id="rId545" o:title=""/>
          </v:shape>
          <o:OLEObject Type="Embed" ProgID="Equation.DSMT4" ShapeID="_x0000_i1295" DrawAspect="Content" ObjectID="_1680806116" r:id="rId546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8"/>
          <w:sz w:val="22"/>
          <w:szCs w:val="22"/>
        </w:rPr>
        <w:object w:dxaOrig="520" w:dyaOrig="360" w14:anchorId="1F72C152">
          <v:shape id="_x0000_i1296" type="#_x0000_t75" style="width:25.65pt;height:18.15pt" o:ole="">
            <v:imagedata r:id="rId547" o:title=""/>
          </v:shape>
          <o:OLEObject Type="Embed" ProgID="Equation.DSMT4" ShapeID="_x0000_i1296" DrawAspect="Content" ObjectID="_1680806117" r:id="rId548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12.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22"/>
          <w:sz w:val="22"/>
          <w:szCs w:val="22"/>
        </w:rPr>
        <w:object w:dxaOrig="279" w:dyaOrig="600" w14:anchorId="106F28F4">
          <v:shape id="_x0000_i1297" type="#_x0000_t75" style="width:14.4pt;height:30.05pt" o:ole="">
            <v:imagedata r:id="rId549" o:title=""/>
          </v:shape>
          <o:OLEObject Type="Embed" ProgID="Equation.DSMT4" ShapeID="_x0000_i1297" DrawAspect="Content" ObjectID="_1680806118" r:id="rId550"/>
        </w:object>
      </w:r>
    </w:p>
    <w:p w14:paraId="40CF6381" w14:textId="0DF02BA0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49: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Gọi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440" w:dyaOrig="400" w14:anchorId="1382DB08">
          <v:shape id="_x0000_i1298" type="#_x0000_t75" style="width:21.9pt;height:19.4pt" o:ole="">
            <v:imagedata r:id="rId551" o:title=""/>
          </v:shape>
          <o:OLEObject Type="Embed" ProgID="Equation.DSMT4" ShapeID="_x0000_i1298" DrawAspect="Content" ObjectID="_1680806119" r:id="rId552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 hình phẳng giới hạn bởi đồ thị hàm số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1920" w:dyaOrig="400" w14:anchorId="1E1972D6">
          <v:shape id="_x0000_i1299" type="#_x0000_t75" style="width:95.8pt;height:19.4pt" o:ole="">
            <v:imagedata r:id="rId553" o:title=""/>
          </v:shape>
          <o:OLEObject Type="Embed" ProgID="Equation.DSMT4" ShapeID="_x0000_i1299" DrawAspect="Content" ObjectID="_1680806120" r:id="rId554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Biết diện tích hình phẳng </w:t>
      </w:r>
      <w:r w:rsidR="00FE0986" w:rsidRPr="00FE0986">
        <w:rPr>
          <w:rFonts w:ascii="Palatino Linotype" w:eastAsia="Calibri" w:hAnsi="Palatino Linotype"/>
          <w:position w:val="-14"/>
          <w:sz w:val="22"/>
          <w:szCs w:val="22"/>
        </w:rPr>
        <w:object w:dxaOrig="440" w:dyaOrig="400" w14:anchorId="515746AB">
          <v:shape id="_x0000_i1300" type="#_x0000_t75" style="width:21.9pt;height:19.4pt" o:ole="">
            <v:imagedata r:id="rId551" o:title=""/>
          </v:shape>
          <o:OLEObject Type="Embed" ProgID="Equation.DSMT4" ShapeID="_x0000_i1300" DrawAspect="Content" ObjectID="_1680806121" r:id="rId555"/>
        </w:object>
      </w:r>
      <w:r w:rsidR="00FB1F27">
        <w:rPr>
          <w:rFonts w:ascii="Palatino Linotype" w:eastAsia="Calibri" w:hAnsi="Palatino Linotype"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bằng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780" w:dyaOrig="380" w14:anchorId="1C3F008A">
          <v:shape id="_x0000_i1301" type="#_x0000_t75" style="width:38.8pt;height:18.8pt" o:ole="">
            <v:imagedata r:id="rId556" o:title=""/>
          </v:shape>
          <o:OLEObject Type="Embed" ProgID="Equation.DSMT4" ShapeID="_x0000_i1301" DrawAspect="Content" ObjectID="_1680806122" r:id="rId557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với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p,</w:t>
      </w:r>
      <w:r w:rsidR="00FB1F27">
        <w:rPr>
          <w:rFonts w:ascii="Palatino Linotype" w:eastAsia="Calibri" w:hAnsi="Palatino Linotype"/>
          <w:i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q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 các số hữu tỉ,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n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 số nguyên dương. Giá trị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999" w:dyaOrig="380" w14:anchorId="38046F9F">
          <v:shape id="_x0000_i1302" type="#_x0000_t75" style="width:50.1pt;height:18.8pt" o:ole="">
            <v:imagedata r:id="rId558" o:title=""/>
          </v:shape>
          <o:OLEObject Type="Embed" ProgID="Equation.DSMT4" ShapeID="_x0000_i1302" DrawAspect="Content" ObjectID="_1680806123" r:id="rId559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bằng</w:t>
      </w:r>
    </w:p>
    <w:p w14:paraId="6F291D29" w14:textId="77777777" w:rsidR="00FE0986" w:rsidRPr="00FE0986" w:rsidRDefault="00FE0986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9.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22"/>
          <w:sz w:val="22"/>
          <w:szCs w:val="22"/>
        </w:rPr>
        <w:object w:dxaOrig="400" w:dyaOrig="600" w14:anchorId="1D3AF72A">
          <v:shape id="_x0000_i1303" type="#_x0000_t75" style="width:19.4pt;height:30.05pt" o:ole="">
            <v:imagedata r:id="rId560" o:title=""/>
          </v:shape>
          <o:OLEObject Type="Embed" ProgID="Equation.DSMT4" ShapeID="_x0000_i1303" DrawAspect="Content" ObjectID="_1680806124" r:id="rId561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7.</w: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25.</w:t>
      </w:r>
    </w:p>
    <w:p w14:paraId="17509646" w14:textId="42CB3B35" w:rsidR="00FE0986" w:rsidRPr="00FE0986" w:rsidRDefault="00123C15" w:rsidP="00FE0986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>
        <w:rPr>
          <w:rFonts w:ascii="Palatino Linotype" w:eastAsia="Calibri" w:hAnsi="Palatino Linotype"/>
          <w:b/>
          <w:color w:val="187C8B"/>
          <w:sz w:val="22"/>
          <w:szCs w:val="22"/>
        </w:rPr>
        <w:t>Câu</w:t>
      </w:r>
      <w:r w:rsidR="00FE0986"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 xml:space="preserve"> 50: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Cho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900" w:dyaOrig="320" w14:anchorId="7A28B5E9">
          <v:shape id="_x0000_i1304" type="#_x0000_t75" style="width:45.1pt;height:16.3pt" o:ole="">
            <v:imagedata r:id="rId562" o:title=""/>
          </v:shape>
          <o:OLEObject Type="Embed" ProgID="Equation.DSMT4" ShapeID="_x0000_i1304" DrawAspect="Content" ObjectID="_1680806125" r:id="rId563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(với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840" w:dyaOrig="320" w14:anchorId="06D79991">
          <v:shape id="_x0000_i1305" type="#_x0000_t75" style="width:41.95pt;height:16.3pt" o:ole="">
            <v:imagedata r:id="rId564" o:title=""/>
          </v:shape>
          <o:OLEObject Type="Embed" ProgID="Equation.DSMT4" ShapeID="_x0000_i1305" DrawAspect="Content" ObjectID="_1680806126" r:id="rId565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là số phức thỏa mãn điều kiện </w:t>
      </w:r>
      <w:r w:rsidR="00FE0986" w:rsidRPr="00FE0986">
        <w:rPr>
          <w:rFonts w:ascii="Palatino Linotype" w:eastAsia="Calibri" w:hAnsi="Palatino Linotype"/>
          <w:position w:val="-18"/>
          <w:sz w:val="22"/>
          <w:szCs w:val="22"/>
        </w:rPr>
        <w:object w:dxaOrig="2040" w:dyaOrig="480" w14:anchorId="182B1523">
          <v:shape id="_x0000_i1306" type="#_x0000_t75" style="width:102.05pt;height:23.8pt" o:ole="">
            <v:imagedata r:id="rId566" o:title=""/>
          </v:shape>
          <o:OLEObject Type="Embed" ProgID="Equation.DSMT4" ShapeID="_x0000_i1306" DrawAspect="Content" ObjectID="_1680806127" r:id="rId567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Biết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M,</w:t>
      </w:r>
      <w:r w:rsidR="003715EB">
        <w:rPr>
          <w:rFonts w:ascii="Palatino Linotype" w:eastAsia="Calibri" w:hAnsi="Palatino Linotype"/>
          <w:i/>
          <w:sz w:val="22"/>
          <w:szCs w:val="22"/>
        </w:rPr>
        <w:t xml:space="preserve"> </w:t>
      </w:r>
      <w:r w:rsidR="00FE0986" w:rsidRPr="00FE0986">
        <w:rPr>
          <w:rFonts w:ascii="Palatino Linotype" w:eastAsia="Calibri" w:hAnsi="Palatino Linotype"/>
          <w:i/>
          <w:sz w:val="22"/>
          <w:szCs w:val="22"/>
        </w:rPr>
        <w:t>m</w: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lần lượt là giá trị lớn nhất và giá trị nhỏ nhất của biểu thức </w:t>
      </w:r>
      <w:r w:rsidR="00FE0986" w:rsidRPr="00FE0986">
        <w:rPr>
          <w:rFonts w:ascii="Palatino Linotype" w:eastAsia="Calibri" w:hAnsi="Palatino Linotype"/>
          <w:position w:val="-12"/>
          <w:sz w:val="22"/>
          <w:szCs w:val="22"/>
        </w:rPr>
        <w:object w:dxaOrig="2000" w:dyaOrig="380" w14:anchorId="47D6A1CD">
          <v:shape id="_x0000_i1307" type="#_x0000_t75" style="width:100.8pt;height:18.8pt" o:ole="">
            <v:imagedata r:id="rId568" o:title=""/>
          </v:shape>
          <o:OLEObject Type="Embed" ProgID="Equation.DSMT4" ShapeID="_x0000_i1307" DrawAspect="Content" ObjectID="_1680806128" r:id="rId569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Khi đó tổng </w:t>
      </w:r>
      <w:r w:rsidR="00FE0986" w:rsidRPr="00FE0986">
        <w:rPr>
          <w:rFonts w:ascii="Palatino Linotype" w:eastAsia="Calibri" w:hAnsi="Palatino Linotype"/>
          <w:position w:val="-6"/>
          <w:sz w:val="22"/>
          <w:szCs w:val="22"/>
        </w:rPr>
        <w:object w:dxaOrig="680" w:dyaOrig="260" w14:anchorId="100A1742">
          <v:shape id="_x0000_i1308" type="#_x0000_t75" style="width:33.8pt;height:13.75pt" o:ole="">
            <v:imagedata r:id="rId570" o:title=""/>
          </v:shape>
          <o:OLEObject Type="Embed" ProgID="Equation.DSMT4" ShapeID="_x0000_i1308" DrawAspect="Content" ObjectID="_1680806129" r:id="rId571"/>
        </w:object>
      </w:r>
      <w:r w:rsidR="00FE0986" w:rsidRPr="00FE0986">
        <w:rPr>
          <w:rFonts w:ascii="Palatino Linotype" w:eastAsia="Calibri" w:hAnsi="Palatino Linotype"/>
          <w:sz w:val="22"/>
          <w:szCs w:val="22"/>
        </w:rPr>
        <w:t xml:space="preserve"> bằng</w:t>
      </w:r>
    </w:p>
    <w:p w14:paraId="09A1AFF5" w14:textId="37E74CAA" w:rsidR="00FE0986" w:rsidRDefault="00FE0986" w:rsidP="00656E9C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both"/>
        <w:rPr>
          <w:rFonts w:ascii="Palatino Linotype" w:eastAsia="Calibri" w:hAnsi="Palatino Linotype"/>
          <w:sz w:val="22"/>
          <w:szCs w:val="22"/>
        </w:rPr>
      </w:pP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A.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8"/>
          <w:sz w:val="22"/>
          <w:szCs w:val="22"/>
        </w:rPr>
        <w:object w:dxaOrig="1240" w:dyaOrig="360" w14:anchorId="6E2AF406">
          <v:shape id="_x0000_i1309" type="#_x0000_t75" style="width:62pt;height:18.15pt" o:ole="">
            <v:imagedata r:id="rId572" o:title=""/>
          </v:shape>
          <o:OLEObject Type="Embed" ProgID="Equation.DSMT4" ShapeID="_x0000_i1309" DrawAspect="Content" ObjectID="_1680806130" r:id="rId573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B.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8"/>
          <w:sz w:val="22"/>
          <w:szCs w:val="22"/>
        </w:rPr>
        <w:object w:dxaOrig="1240" w:dyaOrig="360" w14:anchorId="00E07B1A">
          <v:shape id="_x0000_i1310" type="#_x0000_t75" style="width:62pt;height:18.15pt" o:ole="">
            <v:imagedata r:id="rId574" o:title=""/>
          </v:shape>
          <o:OLEObject Type="Embed" ProgID="Equation.DSMT4" ShapeID="_x0000_i1310" DrawAspect="Content" ObjectID="_1680806131" r:id="rId575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C.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8"/>
          <w:sz w:val="22"/>
          <w:szCs w:val="22"/>
        </w:rPr>
        <w:object w:dxaOrig="1120" w:dyaOrig="360" w14:anchorId="3EDF3DBB">
          <v:shape id="_x0000_i1311" type="#_x0000_t75" style="width:55.7pt;height:18.15pt" o:ole="">
            <v:imagedata r:id="rId576" o:title=""/>
          </v:shape>
          <o:OLEObject Type="Embed" ProgID="Equation.DSMT4" ShapeID="_x0000_i1311" DrawAspect="Content" ObjectID="_1680806132" r:id="rId577"/>
        </w:object>
      </w:r>
      <w:r w:rsidRPr="00FE0986">
        <w:rPr>
          <w:rFonts w:ascii="Palatino Linotype" w:eastAsia="Calibri" w:hAnsi="Palatino Linotype"/>
          <w:sz w:val="22"/>
          <w:szCs w:val="22"/>
        </w:rPr>
        <w:tab/>
      </w:r>
      <w:r w:rsidRPr="00FE0986">
        <w:rPr>
          <w:rFonts w:ascii="Palatino Linotype" w:eastAsia="Calibri" w:hAnsi="Palatino Linotype"/>
          <w:b/>
          <w:color w:val="187C8B"/>
          <w:sz w:val="22"/>
          <w:szCs w:val="22"/>
        </w:rPr>
        <w:t>D.</w:t>
      </w:r>
      <w:r w:rsidRPr="00FE0986">
        <w:rPr>
          <w:rFonts w:ascii="Palatino Linotype" w:eastAsia="Calibri" w:hAnsi="Palatino Linotype"/>
          <w:sz w:val="22"/>
          <w:szCs w:val="22"/>
        </w:rPr>
        <w:t xml:space="preserve"> </w:t>
      </w:r>
      <w:r w:rsidRPr="00FE0986">
        <w:rPr>
          <w:rFonts w:ascii="Palatino Linotype" w:eastAsia="Calibri" w:hAnsi="Palatino Linotype"/>
          <w:position w:val="-8"/>
          <w:sz w:val="22"/>
          <w:szCs w:val="22"/>
        </w:rPr>
        <w:object w:dxaOrig="1140" w:dyaOrig="360" w14:anchorId="15500C00">
          <v:shape id="_x0000_i1312" type="#_x0000_t75" style="width:56.95pt;height:18.15pt" o:ole="">
            <v:imagedata r:id="rId578" o:title=""/>
          </v:shape>
          <o:OLEObject Type="Embed" ProgID="Equation.DSMT4" ShapeID="_x0000_i1312" DrawAspect="Content" ObjectID="_1680806133" r:id="rId579"/>
        </w:object>
      </w:r>
    </w:p>
    <w:p w14:paraId="3F74E435" w14:textId="0127C9AF" w:rsidR="00EB7F79" w:rsidRPr="00EB7F79" w:rsidRDefault="00EB7F79" w:rsidP="00EB7F79">
      <w:pPr>
        <w:tabs>
          <w:tab w:val="left" w:pos="284"/>
          <w:tab w:val="left" w:pos="2835"/>
          <w:tab w:val="left" w:pos="5387"/>
          <w:tab w:val="left" w:pos="7938"/>
        </w:tabs>
        <w:spacing w:line="276" w:lineRule="auto"/>
        <w:jc w:val="center"/>
        <w:rPr>
          <w:rFonts w:ascii="Palatino Linotype" w:eastAsia="Calibri" w:hAnsi="Palatino Linotype"/>
          <w:b/>
          <w:bCs/>
          <w:color w:val="187C8B"/>
          <w:sz w:val="22"/>
          <w:szCs w:val="22"/>
        </w:rPr>
      </w:pPr>
      <w:r>
        <w:rPr>
          <w:rFonts w:ascii="Palatino Linotype" w:eastAsia="Calibri" w:hAnsi="Palatino Linotype"/>
          <w:sz w:val="22"/>
          <w:szCs w:val="22"/>
        </w:rPr>
        <w:br/>
      </w:r>
      <w:r w:rsidRPr="00EB7F79">
        <w:rPr>
          <w:rFonts w:ascii="Palatino Linotype" w:eastAsia="Calibri" w:hAnsi="Palatino Linotype"/>
          <w:b/>
          <w:bCs/>
          <w:sz w:val="22"/>
          <w:szCs w:val="22"/>
        </w:rPr>
        <w:t>_____</w:t>
      </w:r>
      <w:r w:rsidRPr="00EB7F79">
        <w:rPr>
          <w:rFonts w:ascii="Palatino Linotype" w:eastAsia="Calibri" w:hAnsi="Palatino Linotype"/>
          <w:b/>
          <w:bCs/>
          <w:sz w:val="22"/>
          <w:szCs w:val="22"/>
        </w:rPr>
        <w:t>____________________</w:t>
      </w:r>
      <w:r w:rsidRPr="00EB7F79">
        <w:rPr>
          <w:rFonts w:ascii="Palatino Linotype" w:eastAsia="Calibri" w:hAnsi="Palatino Linotype"/>
          <w:b/>
          <w:bCs/>
          <w:sz w:val="22"/>
          <w:szCs w:val="22"/>
        </w:rPr>
        <w:t xml:space="preserve"> HẾT </w:t>
      </w:r>
      <w:r w:rsidRPr="00EB7F79">
        <w:rPr>
          <w:rFonts w:ascii="Palatino Linotype" w:eastAsia="Calibri" w:hAnsi="Palatino Linotype"/>
          <w:b/>
          <w:bCs/>
          <w:sz w:val="22"/>
          <w:szCs w:val="22"/>
        </w:rPr>
        <w:t>_________________________</w:t>
      </w:r>
    </w:p>
    <w:sectPr w:rsidR="00EB7F79" w:rsidRPr="00EB7F79" w:rsidSect="00123C15">
      <w:type w:val="continuous"/>
      <w:pgSz w:w="11907" w:h="16840" w:code="9"/>
      <w:pgMar w:top="709" w:right="851" w:bottom="624" w:left="851" w:header="567" w:footer="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02AD2" w14:textId="77777777" w:rsidR="00365961" w:rsidRDefault="00365961">
      <w:r>
        <w:separator/>
      </w:r>
    </w:p>
  </w:endnote>
  <w:endnote w:type="continuationSeparator" w:id="0">
    <w:p w14:paraId="3C878CD5" w14:textId="77777777" w:rsidR="00365961" w:rsidRDefault="0036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UTM Swiss Condensed">
    <w:panose1 w:val="02000500000000000000"/>
    <w:charset w:val="00"/>
    <w:family w:val="auto"/>
    <w:pitch w:val="variable"/>
    <w:sig w:usb0="A00000A7" w:usb1="5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Palatino Linotype" w:hAnsi="Palatino Linotype"/>
        <w:sz w:val="22"/>
        <w:szCs w:val="22"/>
      </w:rPr>
      <w:id w:val="-1362424967"/>
      <w:docPartObj>
        <w:docPartGallery w:val="Page Numbers (Bottom of Page)"/>
        <w:docPartUnique/>
      </w:docPartObj>
    </w:sdtPr>
    <w:sdtContent>
      <w:p w14:paraId="66E415D1" w14:textId="2F870E99" w:rsidR="00123C15" w:rsidRPr="00123C15" w:rsidRDefault="00123C15" w:rsidP="00123C15">
        <w:pPr>
          <w:pStyle w:val="Chntrang"/>
          <w:pBdr>
            <w:top w:val="single" w:sz="4" w:space="1" w:color="auto"/>
          </w:pBdr>
          <w:jc w:val="right"/>
          <w:rPr>
            <w:rFonts w:ascii="Palatino Linotype" w:hAnsi="Palatino Linotype"/>
            <w:sz w:val="22"/>
            <w:szCs w:val="22"/>
          </w:rPr>
        </w:pPr>
        <w:r w:rsidRPr="00123C15">
          <w:rPr>
            <w:rFonts w:ascii="Palatino Linotype" w:hAnsi="Palatino Linotype"/>
            <w:sz w:val="22"/>
            <w:szCs w:val="22"/>
          </w:rPr>
          <w:t xml:space="preserve">Trang </w:t>
        </w:r>
        <w:r>
          <w:rPr>
            <w:rFonts w:ascii="Palatino Linotype" w:hAnsi="Palatino Linotype"/>
            <w:sz w:val="22"/>
            <w:szCs w:val="22"/>
          </w:rPr>
          <w:t>0</w:t>
        </w:r>
        <w:r w:rsidRPr="00123C15">
          <w:rPr>
            <w:rFonts w:ascii="Palatino Linotype" w:hAnsi="Palatino Linotype"/>
            <w:sz w:val="22"/>
            <w:szCs w:val="22"/>
          </w:rPr>
          <w:fldChar w:fldCharType="begin"/>
        </w:r>
        <w:r w:rsidRPr="00123C15">
          <w:rPr>
            <w:rFonts w:ascii="Palatino Linotype" w:hAnsi="Palatino Linotype"/>
            <w:sz w:val="22"/>
            <w:szCs w:val="22"/>
          </w:rPr>
          <w:instrText>PAGE   \* MERGEFORMAT</w:instrText>
        </w:r>
        <w:r w:rsidRPr="00123C15">
          <w:rPr>
            <w:rFonts w:ascii="Palatino Linotype" w:hAnsi="Palatino Linotype"/>
            <w:sz w:val="22"/>
            <w:szCs w:val="22"/>
          </w:rPr>
          <w:fldChar w:fldCharType="separate"/>
        </w:r>
        <w:r w:rsidRPr="00123C15">
          <w:rPr>
            <w:rFonts w:ascii="Palatino Linotype" w:hAnsi="Palatino Linotype"/>
            <w:sz w:val="22"/>
            <w:szCs w:val="22"/>
            <w:lang w:val="vi-VN"/>
          </w:rPr>
          <w:t>2</w:t>
        </w:r>
        <w:r w:rsidRPr="00123C15">
          <w:rPr>
            <w:rFonts w:ascii="Palatino Linotype" w:hAnsi="Palatino Linotype"/>
            <w:sz w:val="22"/>
            <w:szCs w:val="22"/>
          </w:rPr>
          <w:fldChar w:fldCharType="end"/>
        </w:r>
        <w:r w:rsidRPr="00123C15">
          <w:rPr>
            <w:rFonts w:ascii="Palatino Linotype" w:hAnsi="Palatino Linotype"/>
            <w:sz w:val="22"/>
            <w:szCs w:val="22"/>
          </w:rPr>
          <w:t>/</w:t>
        </w:r>
        <w:r>
          <w:rPr>
            <w:rFonts w:ascii="Palatino Linotype" w:hAnsi="Palatino Linotype"/>
            <w:sz w:val="22"/>
            <w:szCs w:val="22"/>
          </w:rPr>
          <w:t>0</w:t>
        </w:r>
        <w:r w:rsidRPr="00123C15">
          <w:rPr>
            <w:rFonts w:ascii="Palatino Linotype" w:hAnsi="Palatino Linotype"/>
            <w:sz w:val="22"/>
            <w:szCs w:val="22"/>
          </w:rPr>
          <w:t>6 – Mã đề 331</w:t>
        </w:r>
      </w:p>
    </w:sdtContent>
  </w:sdt>
  <w:p w14:paraId="08BA048E" w14:textId="07A738B2" w:rsidR="00123C15" w:rsidRPr="00D9797E" w:rsidRDefault="00123C15" w:rsidP="00F84FE6">
    <w:pPr>
      <w:tabs>
        <w:tab w:val="center" w:pos="4680"/>
        <w:tab w:val="right" w:pos="9360"/>
      </w:tabs>
      <w:jc w:val="center"/>
      <w:rPr>
        <w:rFonts w:ascii="UTM Swiss Condensed" w:eastAsia="Calibri" w:hAnsi="UTM Swiss Condensed"/>
        <w:b/>
        <w:noProof/>
        <w:color w:val="187C8B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05E1C" w14:textId="77777777" w:rsidR="00365961" w:rsidRDefault="00365961">
      <w:r>
        <w:separator/>
      </w:r>
    </w:p>
  </w:footnote>
  <w:footnote w:type="continuationSeparator" w:id="0">
    <w:p w14:paraId="123E3093" w14:textId="77777777" w:rsidR="00365961" w:rsidRDefault="0036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3F1"/>
    <w:rsid w:val="00001E36"/>
    <w:rsid w:val="00003453"/>
    <w:rsid w:val="00010ACB"/>
    <w:rsid w:val="00010B07"/>
    <w:rsid w:val="00014092"/>
    <w:rsid w:val="0002108C"/>
    <w:rsid w:val="00023F40"/>
    <w:rsid w:val="00031245"/>
    <w:rsid w:val="00035F88"/>
    <w:rsid w:val="000457EC"/>
    <w:rsid w:val="00050149"/>
    <w:rsid w:val="00076BCC"/>
    <w:rsid w:val="000773F1"/>
    <w:rsid w:val="0008610D"/>
    <w:rsid w:val="00090A80"/>
    <w:rsid w:val="000A0F7C"/>
    <w:rsid w:val="000A2240"/>
    <w:rsid w:val="000A2717"/>
    <w:rsid w:val="000B1A35"/>
    <w:rsid w:val="000C0543"/>
    <w:rsid w:val="000E7EEE"/>
    <w:rsid w:val="000F0867"/>
    <w:rsid w:val="00102E45"/>
    <w:rsid w:val="00105F0E"/>
    <w:rsid w:val="001148E1"/>
    <w:rsid w:val="0011583A"/>
    <w:rsid w:val="001210DA"/>
    <w:rsid w:val="00123C15"/>
    <w:rsid w:val="00131B6D"/>
    <w:rsid w:val="00146985"/>
    <w:rsid w:val="00181055"/>
    <w:rsid w:val="00181544"/>
    <w:rsid w:val="00181E19"/>
    <w:rsid w:val="00182910"/>
    <w:rsid w:val="00184EFE"/>
    <w:rsid w:val="001A35AB"/>
    <w:rsid w:val="001B2753"/>
    <w:rsid w:val="001B415E"/>
    <w:rsid w:val="001C0FAA"/>
    <w:rsid w:val="001D3277"/>
    <w:rsid w:val="001D389A"/>
    <w:rsid w:val="001E1858"/>
    <w:rsid w:val="001F0AA8"/>
    <w:rsid w:val="002103A6"/>
    <w:rsid w:val="00210FBB"/>
    <w:rsid w:val="002152C7"/>
    <w:rsid w:val="0023121C"/>
    <w:rsid w:val="00240C53"/>
    <w:rsid w:val="00240F98"/>
    <w:rsid w:val="00263CB9"/>
    <w:rsid w:val="00266B19"/>
    <w:rsid w:val="002769CD"/>
    <w:rsid w:val="0028235A"/>
    <w:rsid w:val="0029044F"/>
    <w:rsid w:val="00297C30"/>
    <w:rsid w:val="002A3E97"/>
    <w:rsid w:val="002A58DE"/>
    <w:rsid w:val="002B76A7"/>
    <w:rsid w:val="002C1D72"/>
    <w:rsid w:val="002E3EA7"/>
    <w:rsid w:val="002F08CF"/>
    <w:rsid w:val="002F115A"/>
    <w:rsid w:val="002F44FA"/>
    <w:rsid w:val="00306A3E"/>
    <w:rsid w:val="00312F2C"/>
    <w:rsid w:val="00313507"/>
    <w:rsid w:val="0032051C"/>
    <w:rsid w:val="00324D79"/>
    <w:rsid w:val="00327280"/>
    <w:rsid w:val="00327675"/>
    <w:rsid w:val="00327C2A"/>
    <w:rsid w:val="00327D43"/>
    <w:rsid w:val="00341755"/>
    <w:rsid w:val="00362ABA"/>
    <w:rsid w:val="00365961"/>
    <w:rsid w:val="003715EB"/>
    <w:rsid w:val="003856C1"/>
    <w:rsid w:val="00392084"/>
    <w:rsid w:val="003A42D2"/>
    <w:rsid w:val="003B057E"/>
    <w:rsid w:val="003B1347"/>
    <w:rsid w:val="003B23F1"/>
    <w:rsid w:val="003B4C0E"/>
    <w:rsid w:val="003E7582"/>
    <w:rsid w:val="004061CB"/>
    <w:rsid w:val="004109C5"/>
    <w:rsid w:val="00455725"/>
    <w:rsid w:val="00456E69"/>
    <w:rsid w:val="0045789F"/>
    <w:rsid w:val="00473117"/>
    <w:rsid w:val="004905ED"/>
    <w:rsid w:val="004A10D8"/>
    <w:rsid w:val="004A479B"/>
    <w:rsid w:val="004A54CC"/>
    <w:rsid w:val="004B213F"/>
    <w:rsid w:val="004C29FB"/>
    <w:rsid w:val="004D5B37"/>
    <w:rsid w:val="004E2BEC"/>
    <w:rsid w:val="004E57A4"/>
    <w:rsid w:val="004E7B05"/>
    <w:rsid w:val="004E7B5F"/>
    <w:rsid w:val="004F52AD"/>
    <w:rsid w:val="004F7762"/>
    <w:rsid w:val="00513266"/>
    <w:rsid w:val="0051633B"/>
    <w:rsid w:val="0053676C"/>
    <w:rsid w:val="005415E6"/>
    <w:rsid w:val="005422E2"/>
    <w:rsid w:val="00555392"/>
    <w:rsid w:val="0055796A"/>
    <w:rsid w:val="00590858"/>
    <w:rsid w:val="005971A8"/>
    <w:rsid w:val="00597608"/>
    <w:rsid w:val="005B5306"/>
    <w:rsid w:val="005C3F14"/>
    <w:rsid w:val="005D65D5"/>
    <w:rsid w:val="005E360D"/>
    <w:rsid w:val="005F6508"/>
    <w:rsid w:val="00610915"/>
    <w:rsid w:val="00613014"/>
    <w:rsid w:val="0064623D"/>
    <w:rsid w:val="00656E9C"/>
    <w:rsid w:val="00662CEC"/>
    <w:rsid w:val="006749C7"/>
    <w:rsid w:val="00676C9C"/>
    <w:rsid w:val="00694BBA"/>
    <w:rsid w:val="006B1BC3"/>
    <w:rsid w:val="006C7DDA"/>
    <w:rsid w:val="006D416F"/>
    <w:rsid w:val="006E2B90"/>
    <w:rsid w:val="006F0E94"/>
    <w:rsid w:val="006F447A"/>
    <w:rsid w:val="006F532A"/>
    <w:rsid w:val="006F54B6"/>
    <w:rsid w:val="006F618F"/>
    <w:rsid w:val="00703676"/>
    <w:rsid w:val="0071107F"/>
    <w:rsid w:val="007158E0"/>
    <w:rsid w:val="00727498"/>
    <w:rsid w:val="007317B7"/>
    <w:rsid w:val="0073522F"/>
    <w:rsid w:val="00740BAB"/>
    <w:rsid w:val="00747F1A"/>
    <w:rsid w:val="00755387"/>
    <w:rsid w:val="0076746B"/>
    <w:rsid w:val="00767B95"/>
    <w:rsid w:val="00772820"/>
    <w:rsid w:val="0077605C"/>
    <w:rsid w:val="00787E44"/>
    <w:rsid w:val="00790790"/>
    <w:rsid w:val="00791E6D"/>
    <w:rsid w:val="007A21B3"/>
    <w:rsid w:val="007A47C2"/>
    <w:rsid w:val="007B1CFE"/>
    <w:rsid w:val="007B6DF4"/>
    <w:rsid w:val="007D6204"/>
    <w:rsid w:val="007E1F13"/>
    <w:rsid w:val="00801B02"/>
    <w:rsid w:val="008053AB"/>
    <w:rsid w:val="0081022F"/>
    <w:rsid w:val="00811649"/>
    <w:rsid w:val="00814751"/>
    <w:rsid w:val="00816866"/>
    <w:rsid w:val="00817BBB"/>
    <w:rsid w:val="00826D11"/>
    <w:rsid w:val="00830932"/>
    <w:rsid w:val="00832457"/>
    <w:rsid w:val="00842778"/>
    <w:rsid w:val="00846D04"/>
    <w:rsid w:val="00847554"/>
    <w:rsid w:val="00856395"/>
    <w:rsid w:val="008571A8"/>
    <w:rsid w:val="00861302"/>
    <w:rsid w:val="0086593E"/>
    <w:rsid w:val="008939FA"/>
    <w:rsid w:val="00893DCC"/>
    <w:rsid w:val="00893FFA"/>
    <w:rsid w:val="008C0FAC"/>
    <w:rsid w:val="008C426A"/>
    <w:rsid w:val="008D2816"/>
    <w:rsid w:val="008E4509"/>
    <w:rsid w:val="00905E99"/>
    <w:rsid w:val="009135FE"/>
    <w:rsid w:val="00920055"/>
    <w:rsid w:val="009250CC"/>
    <w:rsid w:val="00927237"/>
    <w:rsid w:val="00932410"/>
    <w:rsid w:val="009377B5"/>
    <w:rsid w:val="00976DD7"/>
    <w:rsid w:val="009947C2"/>
    <w:rsid w:val="00995986"/>
    <w:rsid w:val="009D4F80"/>
    <w:rsid w:val="009E02DA"/>
    <w:rsid w:val="009F0824"/>
    <w:rsid w:val="009F324D"/>
    <w:rsid w:val="009F6DE1"/>
    <w:rsid w:val="00A15A8C"/>
    <w:rsid w:val="00A16ACB"/>
    <w:rsid w:val="00A30280"/>
    <w:rsid w:val="00A34CD5"/>
    <w:rsid w:val="00A43C72"/>
    <w:rsid w:val="00A55E1F"/>
    <w:rsid w:val="00A5788C"/>
    <w:rsid w:val="00A6112E"/>
    <w:rsid w:val="00A80C58"/>
    <w:rsid w:val="00A80E36"/>
    <w:rsid w:val="00A84350"/>
    <w:rsid w:val="00A90E9A"/>
    <w:rsid w:val="00AA7976"/>
    <w:rsid w:val="00AB4633"/>
    <w:rsid w:val="00AE554E"/>
    <w:rsid w:val="00AF3DDF"/>
    <w:rsid w:val="00B06DA7"/>
    <w:rsid w:val="00B123F2"/>
    <w:rsid w:val="00B175CC"/>
    <w:rsid w:val="00B22097"/>
    <w:rsid w:val="00B221A1"/>
    <w:rsid w:val="00B223C6"/>
    <w:rsid w:val="00B27946"/>
    <w:rsid w:val="00B3223E"/>
    <w:rsid w:val="00B32605"/>
    <w:rsid w:val="00B45F4A"/>
    <w:rsid w:val="00B47223"/>
    <w:rsid w:val="00B6428B"/>
    <w:rsid w:val="00B704DF"/>
    <w:rsid w:val="00B72BAF"/>
    <w:rsid w:val="00B80BDF"/>
    <w:rsid w:val="00B96F3F"/>
    <w:rsid w:val="00BA57A5"/>
    <w:rsid w:val="00BB0A5B"/>
    <w:rsid w:val="00BB3CFE"/>
    <w:rsid w:val="00BC4E7C"/>
    <w:rsid w:val="00BD6227"/>
    <w:rsid w:val="00BD6983"/>
    <w:rsid w:val="00BE4095"/>
    <w:rsid w:val="00BE4C15"/>
    <w:rsid w:val="00BF464F"/>
    <w:rsid w:val="00C03F0B"/>
    <w:rsid w:val="00C04B52"/>
    <w:rsid w:val="00C079B2"/>
    <w:rsid w:val="00C13837"/>
    <w:rsid w:val="00C22BBF"/>
    <w:rsid w:val="00C23F68"/>
    <w:rsid w:val="00C27FB5"/>
    <w:rsid w:val="00C368E9"/>
    <w:rsid w:val="00C5439F"/>
    <w:rsid w:val="00C60225"/>
    <w:rsid w:val="00C62B6D"/>
    <w:rsid w:val="00C86ABE"/>
    <w:rsid w:val="00C95C6A"/>
    <w:rsid w:val="00CA59CD"/>
    <w:rsid w:val="00CB5359"/>
    <w:rsid w:val="00CC7D1D"/>
    <w:rsid w:val="00CD771E"/>
    <w:rsid w:val="00D0354D"/>
    <w:rsid w:val="00D20182"/>
    <w:rsid w:val="00D2282B"/>
    <w:rsid w:val="00D3788D"/>
    <w:rsid w:val="00D42E3F"/>
    <w:rsid w:val="00D44C4B"/>
    <w:rsid w:val="00D506E5"/>
    <w:rsid w:val="00D723DB"/>
    <w:rsid w:val="00D9797E"/>
    <w:rsid w:val="00DA0964"/>
    <w:rsid w:val="00DA7477"/>
    <w:rsid w:val="00DB3152"/>
    <w:rsid w:val="00DB4A2A"/>
    <w:rsid w:val="00DB4F09"/>
    <w:rsid w:val="00DC5C1A"/>
    <w:rsid w:val="00DE2BB8"/>
    <w:rsid w:val="00DE668D"/>
    <w:rsid w:val="00DF53C9"/>
    <w:rsid w:val="00DF6154"/>
    <w:rsid w:val="00E002FD"/>
    <w:rsid w:val="00E07589"/>
    <w:rsid w:val="00E15AA3"/>
    <w:rsid w:val="00E169AF"/>
    <w:rsid w:val="00E16CBC"/>
    <w:rsid w:val="00E207A6"/>
    <w:rsid w:val="00E21D9C"/>
    <w:rsid w:val="00E27BFC"/>
    <w:rsid w:val="00E33944"/>
    <w:rsid w:val="00E348FD"/>
    <w:rsid w:val="00E47171"/>
    <w:rsid w:val="00E5583E"/>
    <w:rsid w:val="00E6148E"/>
    <w:rsid w:val="00E71EFB"/>
    <w:rsid w:val="00E8026C"/>
    <w:rsid w:val="00E92AEC"/>
    <w:rsid w:val="00EB2AB7"/>
    <w:rsid w:val="00EB6C31"/>
    <w:rsid w:val="00EB7F79"/>
    <w:rsid w:val="00EC0155"/>
    <w:rsid w:val="00EC69CB"/>
    <w:rsid w:val="00ED50F0"/>
    <w:rsid w:val="00ED53EC"/>
    <w:rsid w:val="00ED7DD7"/>
    <w:rsid w:val="00EE01D9"/>
    <w:rsid w:val="00EE5E49"/>
    <w:rsid w:val="00EF0861"/>
    <w:rsid w:val="00F007FC"/>
    <w:rsid w:val="00F02363"/>
    <w:rsid w:val="00F1060E"/>
    <w:rsid w:val="00F61BD6"/>
    <w:rsid w:val="00F63078"/>
    <w:rsid w:val="00F668A6"/>
    <w:rsid w:val="00F8069F"/>
    <w:rsid w:val="00F82FD7"/>
    <w:rsid w:val="00F84FE6"/>
    <w:rsid w:val="00F91AF6"/>
    <w:rsid w:val="00FA379A"/>
    <w:rsid w:val="00FA3EF6"/>
    <w:rsid w:val="00FB1F27"/>
    <w:rsid w:val="00FB1FCE"/>
    <w:rsid w:val="00FB2334"/>
    <w:rsid w:val="00FC11E9"/>
    <w:rsid w:val="00FC363B"/>
    <w:rsid w:val="00FD1ECC"/>
    <w:rsid w:val="00FD4AA3"/>
    <w:rsid w:val="00FE0986"/>
    <w:rsid w:val="00FE3945"/>
    <w:rsid w:val="00FE4C64"/>
    <w:rsid w:val="00FF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3A228D8E"/>
  <w15:docId w15:val="{67892465-E397-4D01-8717-32677FEC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sid w:val="00DC56CC"/>
    <w:rPr>
      <w:sz w:val="24"/>
      <w:szCs w:val="24"/>
    </w:rPr>
  </w:style>
  <w:style w:type="paragraph" w:styleId="u2">
    <w:name w:val="heading 2"/>
    <w:basedOn w:val="Binhthng"/>
    <w:next w:val="Binhthng"/>
    <w:link w:val="u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Binhthng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Siuktni">
    <w:name w:val="Hyperlink"/>
    <w:uiPriority w:val="99"/>
    <w:rsid w:val="00AD2BFB"/>
    <w:rPr>
      <w:rFonts w:cs="Times New Roman"/>
      <w:color w:val="0000FF"/>
      <w:u w:val="single"/>
    </w:rPr>
  </w:style>
  <w:style w:type="paragraph" w:styleId="utrang">
    <w:name w:val="header"/>
    <w:basedOn w:val="Binhthng"/>
    <w:link w:val="utrangChar"/>
    <w:rsid w:val="006152D6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link w:val="utrang"/>
    <w:rsid w:val="006152D6"/>
    <w:rPr>
      <w:sz w:val="24"/>
      <w:szCs w:val="24"/>
    </w:rPr>
  </w:style>
  <w:style w:type="paragraph" w:styleId="Chntrang">
    <w:name w:val="footer"/>
    <w:basedOn w:val="Binhthng"/>
    <w:link w:val="Chntrang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link w:val="Chntrang"/>
    <w:uiPriority w:val="99"/>
    <w:rsid w:val="006152D6"/>
    <w:rPr>
      <w:sz w:val="24"/>
      <w:szCs w:val="24"/>
    </w:rPr>
  </w:style>
  <w:style w:type="character" w:customStyle="1" w:styleId="u2Char">
    <w:name w:val="Đầu đề 2 Char"/>
    <w:link w:val="u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link w:val="Normal0Char"/>
    <w:qFormat/>
    <w:rsid w:val="00533E0C"/>
    <w:pPr>
      <w:widowControl w:val="0"/>
    </w:pPr>
    <w:rPr>
      <w:rFonts w:ascii="Calibri" w:eastAsia="Calibri" w:hAnsi="Calibri"/>
      <w:lang w:eastAsia="ja-JP"/>
    </w:rPr>
  </w:style>
  <w:style w:type="paragraph" w:styleId="Bongchuthich">
    <w:name w:val="Balloon Text"/>
    <w:basedOn w:val="Binhthng"/>
    <w:link w:val="BongchuthichChar"/>
    <w:rsid w:val="00010ACB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link w:val="Bongchuthich"/>
    <w:rsid w:val="00010ACB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0"/>
    <w:next w:val="Binhthng"/>
    <w:link w:val="MTDisplayEquationChar"/>
    <w:rsid w:val="00847554"/>
    <w:pPr>
      <w:tabs>
        <w:tab w:val="center" w:pos="5100"/>
        <w:tab w:val="right" w:pos="10200"/>
      </w:tabs>
      <w:spacing w:line="276" w:lineRule="auto"/>
      <w:jc w:val="both"/>
    </w:pPr>
    <w:rPr>
      <w:rFonts w:ascii="Palatino Linotype" w:hAnsi="Palatino Linotype"/>
      <w:sz w:val="22"/>
      <w:szCs w:val="22"/>
    </w:rPr>
  </w:style>
  <w:style w:type="character" w:customStyle="1" w:styleId="Normal0Char">
    <w:name w:val="Normal_0 Char"/>
    <w:basedOn w:val="Phngmcinhcuaoanvn"/>
    <w:link w:val="Normal0"/>
    <w:rsid w:val="00847554"/>
    <w:rPr>
      <w:rFonts w:ascii="Calibri" w:eastAsia="Calibri" w:hAnsi="Calibri"/>
      <w:lang w:eastAsia="ja-JP"/>
    </w:rPr>
  </w:style>
  <w:style w:type="character" w:customStyle="1" w:styleId="MTDisplayEquationChar">
    <w:name w:val="MTDisplayEquation Char"/>
    <w:basedOn w:val="Normal0Char"/>
    <w:link w:val="MTDisplayEquation"/>
    <w:rsid w:val="00847554"/>
    <w:rPr>
      <w:rFonts w:ascii="Palatino Linotype" w:eastAsia="Calibri" w:hAnsi="Palatino Linotype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59.wmf"/><Relationship Id="rId531" Type="http://schemas.openxmlformats.org/officeDocument/2006/relationships/image" Target="media/image261.wmf"/><Relationship Id="rId170" Type="http://schemas.openxmlformats.org/officeDocument/2006/relationships/image" Target="media/image82.wmf"/><Relationship Id="rId268" Type="http://schemas.openxmlformats.org/officeDocument/2006/relationships/image" Target="media/image131.wmf"/><Relationship Id="rId475" Type="http://schemas.openxmlformats.org/officeDocument/2006/relationships/oleObject" Target="embeddings/oleObject234.bin"/><Relationship Id="rId32" Type="http://schemas.openxmlformats.org/officeDocument/2006/relationships/image" Target="media/image13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4.bin"/><Relationship Id="rId542" Type="http://schemas.openxmlformats.org/officeDocument/2006/relationships/oleObject" Target="embeddings/oleObject269.bin"/><Relationship Id="rId181" Type="http://schemas.openxmlformats.org/officeDocument/2006/relationships/oleObject" Target="embeddings/oleObject87.bin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6.bin"/><Relationship Id="rId486" Type="http://schemas.openxmlformats.org/officeDocument/2006/relationships/oleObject" Target="embeddings/oleObject241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70.wmf"/><Relationship Id="rId553" Type="http://schemas.openxmlformats.org/officeDocument/2006/relationships/image" Target="media/image272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image" Target="media/image204.wmf"/><Relationship Id="rId497" Type="http://schemas.openxmlformats.org/officeDocument/2006/relationships/image" Target="media/image244.wmf"/><Relationship Id="rId357" Type="http://schemas.openxmlformats.org/officeDocument/2006/relationships/image" Target="media/image176.wmf"/><Relationship Id="rId54" Type="http://schemas.openxmlformats.org/officeDocument/2006/relationships/image" Target="media/image24.wmf"/><Relationship Id="rId217" Type="http://schemas.openxmlformats.org/officeDocument/2006/relationships/oleObject" Target="embeddings/oleObject105.bin"/><Relationship Id="rId564" Type="http://schemas.openxmlformats.org/officeDocument/2006/relationships/image" Target="media/image277.wmf"/><Relationship Id="rId424" Type="http://schemas.openxmlformats.org/officeDocument/2006/relationships/oleObject" Target="embeddings/oleObject208.bin"/><Relationship Id="rId270" Type="http://schemas.openxmlformats.org/officeDocument/2006/relationships/image" Target="media/image132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86.bin"/><Relationship Id="rId228" Type="http://schemas.openxmlformats.org/officeDocument/2006/relationships/image" Target="media/image111.wmf"/><Relationship Id="rId435" Type="http://schemas.openxmlformats.org/officeDocument/2006/relationships/image" Target="media/image215.wmf"/><Relationship Id="rId281" Type="http://schemas.openxmlformats.org/officeDocument/2006/relationships/oleObject" Target="embeddings/oleObject137.bin"/><Relationship Id="rId502" Type="http://schemas.openxmlformats.org/officeDocument/2006/relationships/oleObject" Target="embeddings/oleObject249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87.wmf"/><Relationship Id="rId7" Type="http://schemas.openxmlformats.org/officeDocument/2006/relationships/footer" Target="footer1.xml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446" Type="http://schemas.openxmlformats.org/officeDocument/2006/relationships/oleObject" Target="embeddings/oleObject219.bin"/><Relationship Id="rId250" Type="http://schemas.openxmlformats.org/officeDocument/2006/relationships/image" Target="media/image122.wmf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488" Type="http://schemas.openxmlformats.org/officeDocument/2006/relationships/oleObject" Target="embeddings/oleObject242.bin"/><Relationship Id="rId45" Type="http://schemas.openxmlformats.org/officeDocument/2006/relationships/oleObject" Target="embeddings/oleObject1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348" Type="http://schemas.openxmlformats.org/officeDocument/2006/relationships/image" Target="media/image171.gif"/><Relationship Id="rId513" Type="http://schemas.openxmlformats.org/officeDocument/2006/relationships/image" Target="media/image252.wmf"/><Relationship Id="rId555" Type="http://schemas.openxmlformats.org/officeDocument/2006/relationships/oleObject" Target="embeddings/oleObject276.bin"/><Relationship Id="rId152" Type="http://schemas.openxmlformats.org/officeDocument/2006/relationships/image" Target="media/image73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image" Target="media/image205.wmf"/><Relationship Id="rId457" Type="http://schemas.openxmlformats.org/officeDocument/2006/relationships/oleObject" Target="embeddings/oleObject225.bin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5.wmf"/><Relationship Id="rId14" Type="http://schemas.openxmlformats.org/officeDocument/2006/relationships/image" Target="media/image4.wmf"/><Relationship Id="rId56" Type="http://schemas.openxmlformats.org/officeDocument/2006/relationships/image" Target="media/image25.wmf"/><Relationship Id="rId317" Type="http://schemas.openxmlformats.org/officeDocument/2006/relationships/oleObject" Target="embeddings/oleObject155.bin"/><Relationship Id="rId359" Type="http://schemas.openxmlformats.org/officeDocument/2006/relationships/image" Target="media/image177.wmf"/><Relationship Id="rId524" Type="http://schemas.openxmlformats.org/officeDocument/2006/relationships/oleObject" Target="embeddings/oleObject260.bin"/><Relationship Id="rId566" Type="http://schemas.openxmlformats.org/officeDocument/2006/relationships/image" Target="media/image278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6.bin"/><Relationship Id="rId370" Type="http://schemas.openxmlformats.org/officeDocument/2006/relationships/oleObject" Target="embeddings/oleObject181.bin"/><Relationship Id="rId426" Type="http://schemas.openxmlformats.org/officeDocument/2006/relationships/oleObject" Target="embeddings/oleObject209.bin"/><Relationship Id="rId230" Type="http://schemas.openxmlformats.org/officeDocument/2006/relationships/image" Target="media/image112.wmf"/><Relationship Id="rId468" Type="http://schemas.openxmlformats.org/officeDocument/2006/relationships/image" Target="media/image231.wmf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33.wmf"/><Relationship Id="rId328" Type="http://schemas.openxmlformats.org/officeDocument/2006/relationships/image" Target="media/image161.wmf"/><Relationship Id="rId535" Type="http://schemas.openxmlformats.org/officeDocument/2006/relationships/image" Target="media/image263.wmf"/><Relationship Id="rId577" Type="http://schemas.openxmlformats.org/officeDocument/2006/relationships/oleObject" Target="embeddings/oleObject287.bin"/><Relationship Id="rId132" Type="http://schemas.openxmlformats.org/officeDocument/2006/relationships/image" Target="media/image63.wmf"/><Relationship Id="rId174" Type="http://schemas.openxmlformats.org/officeDocument/2006/relationships/image" Target="media/image84.wmf"/><Relationship Id="rId381" Type="http://schemas.openxmlformats.org/officeDocument/2006/relationships/image" Target="media/image188.wmf"/><Relationship Id="rId241" Type="http://schemas.openxmlformats.org/officeDocument/2006/relationships/oleObject" Target="embeddings/oleObject117.bin"/><Relationship Id="rId437" Type="http://schemas.openxmlformats.org/officeDocument/2006/relationships/image" Target="media/image216.wmf"/><Relationship Id="rId479" Type="http://schemas.openxmlformats.org/officeDocument/2006/relationships/image" Target="media/image236.wmf"/><Relationship Id="rId36" Type="http://schemas.openxmlformats.org/officeDocument/2006/relationships/image" Target="media/image15.wmf"/><Relationship Id="rId283" Type="http://schemas.openxmlformats.org/officeDocument/2006/relationships/oleObject" Target="embeddings/oleObject138.bin"/><Relationship Id="rId339" Type="http://schemas.openxmlformats.org/officeDocument/2006/relationships/oleObject" Target="embeddings/oleObject166.bin"/><Relationship Id="rId490" Type="http://schemas.openxmlformats.org/officeDocument/2006/relationships/oleObject" Target="embeddings/oleObject243.bin"/><Relationship Id="rId504" Type="http://schemas.openxmlformats.org/officeDocument/2006/relationships/oleObject" Target="embeddings/oleObject250.bin"/><Relationship Id="rId546" Type="http://schemas.openxmlformats.org/officeDocument/2006/relationships/oleObject" Target="embeddings/oleObject271.bin"/><Relationship Id="rId78" Type="http://schemas.openxmlformats.org/officeDocument/2006/relationships/image" Target="media/image36.wmf"/><Relationship Id="rId101" Type="http://schemas.openxmlformats.org/officeDocument/2006/relationships/oleObject" Target="embeddings/oleObject47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199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392" Type="http://schemas.openxmlformats.org/officeDocument/2006/relationships/oleObject" Target="embeddings/oleObject192.bin"/><Relationship Id="rId448" Type="http://schemas.openxmlformats.org/officeDocument/2006/relationships/oleObject" Target="embeddings/oleObject220.bin"/><Relationship Id="rId252" Type="http://schemas.openxmlformats.org/officeDocument/2006/relationships/image" Target="media/image123.wmf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image" Target="media/image253.wmf"/><Relationship Id="rId47" Type="http://schemas.openxmlformats.org/officeDocument/2006/relationships/oleObject" Target="embeddings/oleObject20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54" Type="http://schemas.openxmlformats.org/officeDocument/2006/relationships/image" Target="media/image74.wmf"/><Relationship Id="rId361" Type="http://schemas.openxmlformats.org/officeDocument/2006/relationships/image" Target="media/image178.wmf"/><Relationship Id="rId557" Type="http://schemas.openxmlformats.org/officeDocument/2006/relationships/oleObject" Target="embeddings/oleObject277.bin"/><Relationship Id="rId196" Type="http://schemas.openxmlformats.org/officeDocument/2006/relationships/image" Target="media/image95.wmf"/><Relationship Id="rId417" Type="http://schemas.openxmlformats.org/officeDocument/2006/relationships/image" Target="media/image206.wmf"/><Relationship Id="rId459" Type="http://schemas.openxmlformats.org/officeDocument/2006/relationships/oleObject" Target="embeddings/oleObject226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8.bin"/><Relationship Id="rId319" Type="http://schemas.openxmlformats.org/officeDocument/2006/relationships/oleObject" Target="embeddings/oleObject156.bin"/><Relationship Id="rId470" Type="http://schemas.openxmlformats.org/officeDocument/2006/relationships/image" Target="media/image232.wmf"/><Relationship Id="rId526" Type="http://schemas.openxmlformats.org/officeDocument/2006/relationships/oleObject" Target="embeddings/oleObject261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62.wmf"/><Relationship Id="rId568" Type="http://schemas.openxmlformats.org/officeDocument/2006/relationships/image" Target="media/image279.wmf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2.bin"/><Relationship Id="rId428" Type="http://schemas.openxmlformats.org/officeDocument/2006/relationships/oleObject" Target="embeddings/oleObject210.bin"/><Relationship Id="rId232" Type="http://schemas.openxmlformats.org/officeDocument/2006/relationships/image" Target="media/image113.wmf"/><Relationship Id="rId274" Type="http://schemas.openxmlformats.org/officeDocument/2006/relationships/image" Target="media/image134.wmf"/><Relationship Id="rId481" Type="http://schemas.openxmlformats.org/officeDocument/2006/relationships/oleObject" Target="embeddings/oleObject238.bin"/><Relationship Id="rId27" Type="http://schemas.openxmlformats.org/officeDocument/2006/relationships/oleObject" Target="embeddings/oleObject10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37" Type="http://schemas.openxmlformats.org/officeDocument/2006/relationships/image" Target="media/image264.wmf"/><Relationship Id="rId579" Type="http://schemas.openxmlformats.org/officeDocument/2006/relationships/oleObject" Target="embeddings/oleObject288.bin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41" Type="http://schemas.openxmlformats.org/officeDocument/2006/relationships/oleObject" Target="embeddings/oleObject167.bin"/><Relationship Id="rId383" Type="http://schemas.openxmlformats.org/officeDocument/2006/relationships/image" Target="media/image189.wmf"/><Relationship Id="rId439" Type="http://schemas.openxmlformats.org/officeDocument/2006/relationships/image" Target="media/image217.wmf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39.bin"/><Relationship Id="rId450" Type="http://schemas.openxmlformats.org/officeDocument/2006/relationships/oleObject" Target="embeddings/oleObject221.bin"/><Relationship Id="rId506" Type="http://schemas.openxmlformats.org/officeDocument/2006/relationships/oleObject" Target="embeddings/oleObject251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2.wmf"/><Relationship Id="rId492" Type="http://schemas.openxmlformats.org/officeDocument/2006/relationships/oleObject" Target="embeddings/oleObject244.bin"/><Relationship Id="rId548" Type="http://schemas.openxmlformats.org/officeDocument/2006/relationships/oleObject" Target="embeddings/oleObject272.bin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212" Type="http://schemas.openxmlformats.org/officeDocument/2006/relationships/image" Target="media/image103.wmf"/><Relationship Id="rId254" Type="http://schemas.openxmlformats.org/officeDocument/2006/relationships/image" Target="media/image124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96" Type="http://schemas.openxmlformats.org/officeDocument/2006/relationships/image" Target="media/image145.wmf"/><Relationship Id="rId461" Type="http://schemas.openxmlformats.org/officeDocument/2006/relationships/oleObject" Target="embeddings/oleObject227.bin"/><Relationship Id="rId517" Type="http://schemas.openxmlformats.org/officeDocument/2006/relationships/image" Target="media/image254.wmf"/><Relationship Id="rId559" Type="http://schemas.openxmlformats.org/officeDocument/2006/relationships/oleObject" Target="embeddings/oleObject278.bin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198" Type="http://schemas.openxmlformats.org/officeDocument/2006/relationships/image" Target="media/image96.wmf"/><Relationship Id="rId321" Type="http://schemas.openxmlformats.org/officeDocument/2006/relationships/oleObject" Target="embeddings/oleObject157.bin"/><Relationship Id="rId363" Type="http://schemas.openxmlformats.org/officeDocument/2006/relationships/image" Target="media/image179.wmf"/><Relationship Id="rId419" Type="http://schemas.openxmlformats.org/officeDocument/2006/relationships/image" Target="media/image207.wmf"/><Relationship Id="rId570" Type="http://schemas.openxmlformats.org/officeDocument/2006/relationships/image" Target="media/image280.wmf"/><Relationship Id="rId223" Type="http://schemas.openxmlformats.org/officeDocument/2006/relationships/oleObject" Target="embeddings/oleObject108.bin"/><Relationship Id="rId430" Type="http://schemas.openxmlformats.org/officeDocument/2006/relationships/oleObject" Target="embeddings/oleObject211.bin"/><Relationship Id="rId18" Type="http://schemas.openxmlformats.org/officeDocument/2006/relationships/image" Target="media/image6.wmf"/><Relationship Id="rId265" Type="http://schemas.openxmlformats.org/officeDocument/2006/relationships/oleObject" Target="embeddings/oleObject129.bin"/><Relationship Id="rId472" Type="http://schemas.openxmlformats.org/officeDocument/2006/relationships/image" Target="media/image233.wmf"/><Relationship Id="rId528" Type="http://schemas.openxmlformats.org/officeDocument/2006/relationships/oleObject" Target="embeddings/oleObject262.bin"/><Relationship Id="rId125" Type="http://schemas.openxmlformats.org/officeDocument/2006/relationships/oleObject" Target="embeddings/oleObject59.bin"/><Relationship Id="rId167" Type="http://schemas.openxmlformats.org/officeDocument/2006/relationships/oleObject" Target="embeddings/oleObject80.bin"/><Relationship Id="rId332" Type="http://schemas.openxmlformats.org/officeDocument/2006/relationships/image" Target="media/image163.wmf"/><Relationship Id="rId374" Type="http://schemas.openxmlformats.org/officeDocument/2006/relationships/oleObject" Target="embeddings/oleObject183.bin"/><Relationship Id="rId581" Type="http://schemas.openxmlformats.org/officeDocument/2006/relationships/theme" Target="theme/theme1.xml"/><Relationship Id="rId71" Type="http://schemas.openxmlformats.org/officeDocument/2006/relationships/oleObject" Target="embeddings/oleObject32.bin"/><Relationship Id="rId234" Type="http://schemas.openxmlformats.org/officeDocument/2006/relationships/image" Target="media/image114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5.wmf"/><Relationship Id="rId441" Type="http://schemas.openxmlformats.org/officeDocument/2006/relationships/image" Target="media/image218.wmf"/><Relationship Id="rId483" Type="http://schemas.openxmlformats.org/officeDocument/2006/relationships/oleObject" Target="embeddings/oleObject239.bin"/><Relationship Id="rId539" Type="http://schemas.openxmlformats.org/officeDocument/2006/relationships/image" Target="media/image265.wmf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178" Type="http://schemas.openxmlformats.org/officeDocument/2006/relationships/image" Target="media/image86.wmf"/><Relationship Id="rId301" Type="http://schemas.openxmlformats.org/officeDocument/2006/relationships/oleObject" Target="embeddings/oleObject147.bin"/><Relationship Id="rId343" Type="http://schemas.openxmlformats.org/officeDocument/2006/relationships/oleObject" Target="embeddings/oleObject168.bin"/><Relationship Id="rId550" Type="http://schemas.openxmlformats.org/officeDocument/2006/relationships/oleObject" Target="embeddings/oleObject273.bin"/><Relationship Id="rId82" Type="http://schemas.openxmlformats.org/officeDocument/2006/relationships/image" Target="media/image38.wmf"/><Relationship Id="rId203" Type="http://schemas.openxmlformats.org/officeDocument/2006/relationships/oleObject" Target="embeddings/oleObject98.bin"/><Relationship Id="rId385" Type="http://schemas.openxmlformats.org/officeDocument/2006/relationships/image" Target="media/image190.wmf"/><Relationship Id="rId245" Type="http://schemas.openxmlformats.org/officeDocument/2006/relationships/oleObject" Target="embeddings/oleObject119.bin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1.bin"/><Relationship Id="rId452" Type="http://schemas.openxmlformats.org/officeDocument/2006/relationships/image" Target="media/image223.wmf"/><Relationship Id="rId494" Type="http://schemas.openxmlformats.org/officeDocument/2006/relationships/oleObject" Target="embeddings/oleObject245.bin"/><Relationship Id="rId508" Type="http://schemas.openxmlformats.org/officeDocument/2006/relationships/oleObject" Target="embeddings/oleObject252.bin"/><Relationship Id="rId105" Type="http://schemas.openxmlformats.org/officeDocument/2006/relationships/oleObject" Target="embeddings/oleObject49.bin"/><Relationship Id="rId147" Type="http://schemas.openxmlformats.org/officeDocument/2006/relationships/oleObject" Target="embeddings/oleObject70.bin"/><Relationship Id="rId312" Type="http://schemas.openxmlformats.org/officeDocument/2006/relationships/image" Target="media/image153.wmf"/><Relationship Id="rId354" Type="http://schemas.openxmlformats.org/officeDocument/2006/relationships/oleObject" Target="embeddings/oleObject173.bin"/><Relationship Id="rId51" Type="http://schemas.openxmlformats.org/officeDocument/2006/relationships/oleObject" Target="embeddings/oleObject22.bin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94.bin"/><Relationship Id="rId561" Type="http://schemas.openxmlformats.org/officeDocument/2006/relationships/oleObject" Target="embeddings/oleObject279.bin"/><Relationship Id="rId214" Type="http://schemas.openxmlformats.org/officeDocument/2006/relationships/image" Target="media/image104.wmf"/><Relationship Id="rId256" Type="http://schemas.openxmlformats.org/officeDocument/2006/relationships/image" Target="media/image125.wmf"/><Relationship Id="rId298" Type="http://schemas.openxmlformats.org/officeDocument/2006/relationships/image" Target="media/image146.wmf"/><Relationship Id="rId421" Type="http://schemas.openxmlformats.org/officeDocument/2006/relationships/image" Target="media/image208.wmf"/><Relationship Id="rId463" Type="http://schemas.openxmlformats.org/officeDocument/2006/relationships/oleObject" Target="embeddings/oleObject228.bin"/><Relationship Id="rId519" Type="http://schemas.openxmlformats.org/officeDocument/2006/relationships/image" Target="media/image255.wmf"/><Relationship Id="rId116" Type="http://schemas.openxmlformats.org/officeDocument/2006/relationships/image" Target="media/image55.wmf"/><Relationship Id="rId158" Type="http://schemas.openxmlformats.org/officeDocument/2006/relationships/image" Target="media/image76.wmf"/><Relationship Id="rId323" Type="http://schemas.openxmlformats.org/officeDocument/2006/relationships/oleObject" Target="embeddings/oleObject158.bin"/><Relationship Id="rId530" Type="http://schemas.openxmlformats.org/officeDocument/2006/relationships/oleObject" Target="embeddings/oleObject263.bin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image" Target="media/image180.wmf"/><Relationship Id="rId572" Type="http://schemas.openxmlformats.org/officeDocument/2006/relationships/image" Target="media/image281.wmf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oleObject" Target="embeddings/oleObject212.bin"/><Relationship Id="rId474" Type="http://schemas.openxmlformats.org/officeDocument/2006/relationships/image" Target="media/image234.wmf"/><Relationship Id="rId127" Type="http://schemas.openxmlformats.org/officeDocument/2006/relationships/oleObject" Target="embeddings/oleObject60.bin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1.bin"/><Relationship Id="rId334" Type="http://schemas.openxmlformats.org/officeDocument/2006/relationships/image" Target="media/image164.wmf"/><Relationship Id="rId376" Type="http://schemas.openxmlformats.org/officeDocument/2006/relationships/oleObject" Target="embeddings/oleObject184.bin"/><Relationship Id="rId541" Type="http://schemas.openxmlformats.org/officeDocument/2006/relationships/image" Target="media/image266.wmf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36" Type="http://schemas.openxmlformats.org/officeDocument/2006/relationships/image" Target="media/image115.wmf"/><Relationship Id="rId278" Type="http://schemas.openxmlformats.org/officeDocument/2006/relationships/image" Target="media/image136.wmf"/><Relationship Id="rId401" Type="http://schemas.openxmlformats.org/officeDocument/2006/relationships/image" Target="media/image198.wmf"/><Relationship Id="rId443" Type="http://schemas.openxmlformats.org/officeDocument/2006/relationships/image" Target="media/image219.wmf"/><Relationship Id="rId303" Type="http://schemas.openxmlformats.org/officeDocument/2006/relationships/oleObject" Target="embeddings/oleObject148.bin"/><Relationship Id="rId485" Type="http://schemas.openxmlformats.org/officeDocument/2006/relationships/image" Target="media/image238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69.bin"/><Relationship Id="rId387" Type="http://schemas.openxmlformats.org/officeDocument/2006/relationships/image" Target="media/image191.wmf"/><Relationship Id="rId510" Type="http://schemas.openxmlformats.org/officeDocument/2006/relationships/oleObject" Target="embeddings/oleObject253.bin"/><Relationship Id="rId552" Type="http://schemas.openxmlformats.org/officeDocument/2006/relationships/oleObject" Target="embeddings/oleObject274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02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454" Type="http://schemas.openxmlformats.org/officeDocument/2006/relationships/image" Target="media/image224.wmf"/><Relationship Id="rId496" Type="http://schemas.openxmlformats.org/officeDocument/2006/relationships/oleObject" Target="embeddings/oleObject246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4.wmf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56.wmf"/><Relationship Id="rId563" Type="http://schemas.openxmlformats.org/officeDocument/2006/relationships/oleObject" Target="embeddings/oleObject280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image" Target="media/image209.wmf"/><Relationship Id="rId258" Type="http://schemas.openxmlformats.org/officeDocument/2006/relationships/image" Target="media/image126.wmf"/><Relationship Id="rId465" Type="http://schemas.openxmlformats.org/officeDocument/2006/relationships/oleObject" Target="embeddings/oleObject229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59.bin"/><Relationship Id="rId367" Type="http://schemas.openxmlformats.org/officeDocument/2006/relationships/image" Target="media/image181.wmf"/><Relationship Id="rId532" Type="http://schemas.openxmlformats.org/officeDocument/2006/relationships/oleObject" Target="embeddings/oleObject264.bin"/><Relationship Id="rId574" Type="http://schemas.openxmlformats.org/officeDocument/2006/relationships/image" Target="media/image282.wmf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434" Type="http://schemas.openxmlformats.org/officeDocument/2006/relationships/oleObject" Target="embeddings/oleObject213.bin"/><Relationship Id="rId476" Type="http://schemas.openxmlformats.org/officeDocument/2006/relationships/image" Target="media/image235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7.wmf"/><Relationship Id="rId336" Type="http://schemas.openxmlformats.org/officeDocument/2006/relationships/image" Target="media/image165.wmf"/><Relationship Id="rId501" Type="http://schemas.openxmlformats.org/officeDocument/2006/relationships/image" Target="media/image246.wmf"/><Relationship Id="rId543" Type="http://schemas.openxmlformats.org/officeDocument/2006/relationships/image" Target="media/image267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oleObject" Target="embeddings/oleObject185.bin"/><Relationship Id="rId403" Type="http://schemas.openxmlformats.org/officeDocument/2006/relationships/image" Target="media/image199.wmf"/><Relationship Id="rId6" Type="http://schemas.openxmlformats.org/officeDocument/2006/relationships/endnotes" Target="endnotes.xml"/><Relationship Id="rId238" Type="http://schemas.openxmlformats.org/officeDocument/2006/relationships/image" Target="media/image116.wmf"/><Relationship Id="rId445" Type="http://schemas.openxmlformats.org/officeDocument/2006/relationships/image" Target="media/image220.wmf"/><Relationship Id="rId487" Type="http://schemas.openxmlformats.org/officeDocument/2006/relationships/image" Target="media/image239.wmf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0.bin"/><Relationship Id="rId512" Type="http://schemas.openxmlformats.org/officeDocument/2006/relationships/oleObject" Target="embeddings/oleObject254.bin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image" Target="media/image192.wmf"/><Relationship Id="rId554" Type="http://schemas.openxmlformats.org/officeDocument/2006/relationships/oleObject" Target="embeddings/oleObject275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oleObject" Target="embeddings/oleObject203.bin"/><Relationship Id="rId456" Type="http://schemas.openxmlformats.org/officeDocument/2006/relationships/image" Target="media/image225.wmf"/><Relationship Id="rId498" Type="http://schemas.openxmlformats.org/officeDocument/2006/relationships/oleObject" Target="embeddings/oleObject247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23" Type="http://schemas.openxmlformats.org/officeDocument/2006/relationships/image" Target="media/image257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81.bin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image" Target="media/image210.wmf"/><Relationship Id="rId467" Type="http://schemas.openxmlformats.org/officeDocument/2006/relationships/oleObject" Target="embeddings/oleObject230.bin"/><Relationship Id="rId271" Type="http://schemas.openxmlformats.org/officeDocument/2006/relationships/oleObject" Target="embeddings/oleObject132.bin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69" Type="http://schemas.openxmlformats.org/officeDocument/2006/relationships/image" Target="media/image182.wmf"/><Relationship Id="rId534" Type="http://schemas.openxmlformats.org/officeDocument/2006/relationships/oleObject" Target="embeddings/oleObject265.bin"/><Relationship Id="rId576" Type="http://schemas.openxmlformats.org/officeDocument/2006/relationships/image" Target="media/image283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240" Type="http://schemas.openxmlformats.org/officeDocument/2006/relationships/image" Target="media/image117.wmf"/><Relationship Id="rId478" Type="http://schemas.openxmlformats.org/officeDocument/2006/relationships/oleObject" Target="embeddings/oleObject236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38" Type="http://schemas.openxmlformats.org/officeDocument/2006/relationships/image" Target="media/image166.wmf"/><Relationship Id="rId503" Type="http://schemas.openxmlformats.org/officeDocument/2006/relationships/image" Target="media/image247.wmf"/><Relationship Id="rId545" Type="http://schemas.openxmlformats.org/officeDocument/2006/relationships/image" Target="media/image268.wmf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image" Target="media/image193.wmf"/><Relationship Id="rId405" Type="http://schemas.openxmlformats.org/officeDocument/2006/relationships/image" Target="media/image200.wmf"/><Relationship Id="rId447" Type="http://schemas.openxmlformats.org/officeDocument/2006/relationships/image" Target="media/image221.wmf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0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image" Target="media/image172.wmf"/><Relationship Id="rId514" Type="http://schemas.openxmlformats.org/officeDocument/2006/relationships/oleObject" Target="embeddings/oleObject255.bin"/><Relationship Id="rId556" Type="http://schemas.openxmlformats.org/officeDocument/2006/relationships/image" Target="media/image273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220" Type="http://schemas.openxmlformats.org/officeDocument/2006/relationships/image" Target="media/image107.wmf"/><Relationship Id="rId458" Type="http://schemas.openxmlformats.org/officeDocument/2006/relationships/image" Target="media/image226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8.wmf"/><Relationship Id="rId318" Type="http://schemas.openxmlformats.org/officeDocument/2006/relationships/image" Target="media/image156.wmf"/><Relationship Id="rId525" Type="http://schemas.openxmlformats.org/officeDocument/2006/relationships/image" Target="media/image258.wmf"/><Relationship Id="rId567" Type="http://schemas.openxmlformats.org/officeDocument/2006/relationships/oleObject" Target="embeddings/oleObject282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83.wmf"/><Relationship Id="rId427" Type="http://schemas.openxmlformats.org/officeDocument/2006/relationships/image" Target="media/image211.wmf"/><Relationship Id="rId469" Type="http://schemas.openxmlformats.org/officeDocument/2006/relationships/oleObject" Target="embeddings/oleObject231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oleObject" Target="embeddings/oleObject237.bin"/><Relationship Id="rId536" Type="http://schemas.openxmlformats.org/officeDocument/2006/relationships/oleObject" Target="embeddings/oleObject266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7.wmf"/><Relationship Id="rId578" Type="http://schemas.openxmlformats.org/officeDocument/2006/relationships/image" Target="media/image284.wmf"/><Relationship Id="rId200" Type="http://schemas.openxmlformats.org/officeDocument/2006/relationships/image" Target="media/image97.wmf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image" Target="media/image241.wmf"/><Relationship Id="rId505" Type="http://schemas.openxmlformats.org/officeDocument/2006/relationships/image" Target="media/image248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image" Target="media/image269.wmf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image" Target="media/image173.wmf"/><Relationship Id="rId393" Type="http://schemas.openxmlformats.org/officeDocument/2006/relationships/image" Target="media/image194.wmf"/><Relationship Id="rId407" Type="http://schemas.openxmlformats.org/officeDocument/2006/relationships/image" Target="media/image201.wmf"/><Relationship Id="rId449" Type="http://schemas.openxmlformats.org/officeDocument/2006/relationships/image" Target="media/image222.wmf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27.wmf"/><Relationship Id="rId516" Type="http://schemas.openxmlformats.org/officeDocument/2006/relationships/oleObject" Target="embeddings/oleObject256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image" Target="media/image157.wmf"/><Relationship Id="rId558" Type="http://schemas.openxmlformats.org/officeDocument/2006/relationships/image" Target="media/image274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oleObject" Target="embeddings/oleObject232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image" Target="media/image259.wmf"/><Relationship Id="rId569" Type="http://schemas.openxmlformats.org/officeDocument/2006/relationships/oleObject" Target="embeddings/oleObject283.bin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oleObject" Target="embeddings/oleObject162.bin"/><Relationship Id="rId373" Type="http://schemas.openxmlformats.org/officeDocument/2006/relationships/image" Target="media/image184.wmf"/><Relationship Id="rId429" Type="http://schemas.openxmlformats.org/officeDocument/2006/relationships/image" Target="media/image212.wmf"/><Relationship Id="rId580" Type="http://schemas.openxmlformats.org/officeDocument/2006/relationships/fontTable" Target="fontTable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3.bin"/><Relationship Id="rId440" Type="http://schemas.openxmlformats.org/officeDocument/2006/relationships/oleObject" Target="embeddings/oleObject216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7.wmf"/><Relationship Id="rId482" Type="http://schemas.openxmlformats.org/officeDocument/2006/relationships/image" Target="media/image237.wmf"/><Relationship Id="rId538" Type="http://schemas.openxmlformats.org/officeDocument/2006/relationships/oleObject" Target="embeddings/oleObject267.bin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68.wmf"/><Relationship Id="rId384" Type="http://schemas.openxmlformats.org/officeDocument/2006/relationships/oleObject" Target="embeddings/oleObject188.bin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39" Type="http://schemas.openxmlformats.org/officeDocument/2006/relationships/oleObject" Target="embeddings/oleObject16.bin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2.bin"/><Relationship Id="rId493" Type="http://schemas.openxmlformats.org/officeDocument/2006/relationships/image" Target="media/image242.wmf"/><Relationship Id="rId507" Type="http://schemas.openxmlformats.org/officeDocument/2006/relationships/image" Target="media/image249.wmf"/><Relationship Id="rId549" Type="http://schemas.openxmlformats.org/officeDocument/2006/relationships/image" Target="media/image270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52.bin"/><Relationship Id="rId353" Type="http://schemas.openxmlformats.org/officeDocument/2006/relationships/image" Target="media/image174.wmf"/><Relationship Id="rId395" Type="http://schemas.openxmlformats.org/officeDocument/2006/relationships/image" Target="media/image195.wmf"/><Relationship Id="rId409" Type="http://schemas.openxmlformats.org/officeDocument/2006/relationships/image" Target="media/image202.wmf"/><Relationship Id="rId560" Type="http://schemas.openxmlformats.org/officeDocument/2006/relationships/image" Target="media/image275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6.bin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28.wmf"/><Relationship Id="rId518" Type="http://schemas.openxmlformats.org/officeDocument/2006/relationships/oleObject" Target="embeddings/oleObject257.bin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58.wmf"/><Relationship Id="rId364" Type="http://schemas.openxmlformats.org/officeDocument/2006/relationships/oleObject" Target="embeddings/oleObject178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4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image" Target="media/image213.wmf"/><Relationship Id="rId473" Type="http://schemas.openxmlformats.org/officeDocument/2006/relationships/oleObject" Target="embeddings/oleObject233.bin"/><Relationship Id="rId529" Type="http://schemas.openxmlformats.org/officeDocument/2006/relationships/image" Target="media/image260.wmf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oleObject" Target="embeddings/oleObject163.bin"/><Relationship Id="rId540" Type="http://schemas.openxmlformats.org/officeDocument/2006/relationships/oleObject" Target="embeddings/oleObject268.bin"/><Relationship Id="rId72" Type="http://schemas.openxmlformats.org/officeDocument/2006/relationships/image" Target="media/image33.wmf"/><Relationship Id="rId375" Type="http://schemas.openxmlformats.org/officeDocument/2006/relationships/image" Target="media/image185.wmf"/><Relationship Id="rId3" Type="http://schemas.openxmlformats.org/officeDocument/2006/relationships/settings" Target="setting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oleObject" Target="embeddings/oleObject196.bin"/><Relationship Id="rId442" Type="http://schemas.openxmlformats.org/officeDocument/2006/relationships/oleObject" Target="embeddings/oleObject217.bin"/><Relationship Id="rId484" Type="http://schemas.openxmlformats.org/officeDocument/2006/relationships/oleObject" Target="embeddings/oleObject240.bin"/><Relationship Id="rId137" Type="http://schemas.openxmlformats.org/officeDocument/2006/relationships/oleObject" Target="embeddings/oleObject65.bin"/><Relationship Id="rId302" Type="http://schemas.openxmlformats.org/officeDocument/2006/relationships/image" Target="media/image148.wmf"/><Relationship Id="rId344" Type="http://schemas.openxmlformats.org/officeDocument/2006/relationships/image" Target="media/image169.wmf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89.bin"/><Relationship Id="rId551" Type="http://schemas.openxmlformats.org/officeDocument/2006/relationships/image" Target="media/image271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image" Target="media/image203.wmf"/><Relationship Id="rId453" Type="http://schemas.openxmlformats.org/officeDocument/2006/relationships/oleObject" Target="embeddings/oleObject223.bin"/><Relationship Id="rId509" Type="http://schemas.openxmlformats.org/officeDocument/2006/relationships/image" Target="media/image250.wmf"/><Relationship Id="rId106" Type="http://schemas.openxmlformats.org/officeDocument/2006/relationships/image" Target="media/image50.wmf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3.wmf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image" Target="media/image175.wmf"/><Relationship Id="rId397" Type="http://schemas.openxmlformats.org/officeDocument/2006/relationships/image" Target="media/image196.wmf"/><Relationship Id="rId520" Type="http://schemas.openxmlformats.org/officeDocument/2006/relationships/oleObject" Target="embeddings/oleObject258.bin"/><Relationship Id="rId562" Type="http://schemas.openxmlformats.org/officeDocument/2006/relationships/image" Target="media/image276.wmf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oleObject" Target="embeddings/oleObject207.bin"/><Relationship Id="rId464" Type="http://schemas.openxmlformats.org/officeDocument/2006/relationships/image" Target="media/image229.wmf"/><Relationship Id="rId299" Type="http://schemas.openxmlformats.org/officeDocument/2006/relationships/oleObject" Target="embeddings/oleObject146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85.bin"/><Relationship Id="rId226" Type="http://schemas.openxmlformats.org/officeDocument/2006/relationships/image" Target="media/image110.wmf"/><Relationship Id="rId433" Type="http://schemas.openxmlformats.org/officeDocument/2006/relationships/image" Target="media/image214.wmf"/><Relationship Id="rId74" Type="http://schemas.openxmlformats.org/officeDocument/2006/relationships/image" Target="media/image34.wmf"/><Relationship Id="rId377" Type="http://schemas.openxmlformats.org/officeDocument/2006/relationships/image" Target="media/image186.wmf"/><Relationship Id="rId500" Type="http://schemas.openxmlformats.org/officeDocument/2006/relationships/oleObject" Target="embeddings/oleObject248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5.bin"/><Relationship Id="rId444" Type="http://schemas.openxmlformats.org/officeDocument/2006/relationships/oleObject" Target="embeddings/oleObject218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1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4.bin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4.bin"/><Relationship Id="rId522" Type="http://schemas.openxmlformats.org/officeDocument/2006/relationships/oleObject" Target="embeddings/oleObject259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399" Type="http://schemas.openxmlformats.org/officeDocument/2006/relationships/image" Target="media/image197.wmf"/><Relationship Id="rId259" Type="http://schemas.openxmlformats.org/officeDocument/2006/relationships/oleObject" Target="embeddings/oleObject126.bin"/><Relationship Id="rId466" Type="http://schemas.openxmlformats.org/officeDocument/2006/relationships/image" Target="media/image230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326" Type="http://schemas.openxmlformats.org/officeDocument/2006/relationships/image" Target="media/image160.wmf"/><Relationship Id="rId533" Type="http://schemas.openxmlformats.org/officeDocument/2006/relationships/image" Target="media/image262.wmf"/><Relationship Id="rId172" Type="http://schemas.openxmlformats.org/officeDocument/2006/relationships/image" Target="media/image83.wmf"/><Relationship Id="rId477" Type="http://schemas.openxmlformats.org/officeDocument/2006/relationships/oleObject" Target="embeddings/oleObject235.bin"/><Relationship Id="rId337" Type="http://schemas.openxmlformats.org/officeDocument/2006/relationships/oleObject" Target="embeddings/oleObject165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270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738DC-B984-43C1-BA7D-37EE94C63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137</TotalTime>
  <Pages>6</Pages>
  <Words>2106</Words>
  <Characters>12010</Characters>
  <Application>Microsoft Office Word</Application>
  <DocSecurity>0</DocSecurity>
  <Lines>100</Lines>
  <Paragraphs>28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HHT39</cp:lastModifiedBy>
  <cp:revision>18</cp:revision>
  <cp:lastPrinted>2021-03-21T16:12:00Z</cp:lastPrinted>
  <dcterms:created xsi:type="dcterms:W3CDTF">2021-04-24T02:47:00Z</dcterms:created>
  <dcterms:modified xsi:type="dcterms:W3CDTF">2021-04-24T14:40:00Z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