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3336EB" w14:paraId="468D9E7D" w14:textId="77777777" w:rsidTr="00F50294">
        <w:tc>
          <w:tcPr>
            <w:tcW w:w="2654" w:type="pct"/>
          </w:tcPr>
          <w:p w14:paraId="1ED6F591" w14:textId="77777777" w:rsidR="00DC56CC" w:rsidRPr="00B520DD" w:rsidRDefault="00BB07D5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16EB14FB">
                <v:line id="_x0000_s1177" style="position:absolute;left:0;text-align:left;z-index:3" from="66.85pt,51.1pt" to="182.3pt,51.1pt" o:allowincell="f"/>
              </w:pict>
            </w:r>
            <w:r w:rsidR="004B777E" w:rsidRPr="00B520DD">
              <w:rPr>
                <w:sz w:val="26"/>
                <w:szCs w:val="26"/>
              </w:rPr>
              <w:t>SỞ GD&amp;ĐT ĐẮK LẮK</w:t>
            </w:r>
            <w:bookmarkEnd w:id="0"/>
          </w:p>
          <w:p w14:paraId="37977093" w14:textId="77777777" w:rsidR="0034597B" w:rsidRPr="00B520DD" w:rsidRDefault="004B777E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47C69A62" w14:textId="77777777" w:rsidR="00EB59FA" w:rsidRPr="00B520DD" w:rsidRDefault="00BB07D5" w:rsidP="004A4C36">
            <w:pPr>
              <w:jc w:val="center"/>
              <w:rPr>
                <w:sz w:val="26"/>
                <w:szCs w:val="26"/>
              </w:rPr>
            </w:pPr>
          </w:p>
          <w:p w14:paraId="291D796B" w14:textId="77777777" w:rsidR="0022770D" w:rsidRPr="00B520DD" w:rsidRDefault="00BB07D5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6AC7D336" w14:textId="77777777" w:rsidR="00DC56CC" w:rsidRPr="00B520DD" w:rsidRDefault="004B777E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thi có 04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0EFEBA8D" w14:textId="77777777" w:rsidR="000F2D8B" w:rsidRDefault="004B777E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KIỂM TRA GIỮA HỌC KỲ 2</w:t>
            </w:r>
          </w:p>
          <w:p w14:paraId="5D47777B" w14:textId="77777777" w:rsidR="00DC56CC" w:rsidRPr="00B520DD" w:rsidRDefault="004B777E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NĂM HỌC 2021 - 2022</w:t>
            </w:r>
          </w:p>
          <w:p w14:paraId="19BF95BC" w14:textId="77777777" w:rsidR="005843D9" w:rsidRPr="00B520DD" w:rsidRDefault="004B777E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 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– Khối lớp 12</w:t>
            </w:r>
          </w:p>
          <w:p w14:paraId="65DFFDEC" w14:textId="77777777" w:rsidR="00DC56CC" w:rsidRPr="00ED7FB6" w:rsidRDefault="004B777E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 : 60 phút</w:t>
            </w:r>
          </w:p>
          <w:p w14:paraId="5D1D4284" w14:textId="77777777" w:rsidR="00DC56CC" w:rsidRPr="00B520DD" w:rsidRDefault="004B777E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14:paraId="420607C3" w14:textId="77777777" w:rsidR="00DC56CC" w:rsidRPr="00B520DD" w:rsidRDefault="00BB07D5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5390AC1C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30BEDD6B" w14:textId="77777777" w:rsidR="00DC56CC" w:rsidRPr="00B520DD" w:rsidRDefault="004B777E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001</w:t>
                  </w:r>
                </w:p>
              </w:txbxContent>
            </v:textbox>
          </v:rect>
        </w:pict>
      </w:r>
      <w:r w:rsidR="004B777E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7C64A252" w14:textId="77777777" w:rsidR="00DC56CC" w:rsidRPr="00B520DD" w:rsidRDefault="004B777E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3BB425DD" w14:textId="77777777" w:rsidR="00DA6820" w:rsidRPr="00B520DD" w:rsidRDefault="00BB07D5" w:rsidP="00DC56CC">
      <w:pPr>
        <w:rPr>
          <w:sz w:val="26"/>
          <w:szCs w:val="26"/>
        </w:rPr>
      </w:pPr>
    </w:p>
    <w:p w14:paraId="091D75B7" w14:textId="77777777" w:rsidR="0089595D" w:rsidRPr="00B520DD" w:rsidRDefault="00BB07D5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7027A096">
          <v:line id="_x0000_s1027" style="position:absolute;z-index:2" from="3.75pt,1.4pt" to="499.8pt,1.4pt"/>
        </w:pict>
      </w:r>
    </w:p>
    <w:p w14:paraId="4A39AC92" w14:textId="77777777" w:rsidR="00EF3AC1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bookmarkStart w:id="2" w:name="note"/>
      <w:bookmarkEnd w:id="2"/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7678FA">
        <w:rPr>
          <w:rFonts w:ascii="Times New Roman" w:hAnsi="Times New Roman"/>
          <w:sz w:val="24"/>
          <w:szCs w:val="26"/>
          <w:lang w:eastAsia="en-US"/>
        </w:rPr>
        <w:t>Kí hiệu S là diện tích hình phẳng gới hạn bởi đồ thị hàm số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10"/>
          <w:sz w:val="26"/>
          <w:szCs w:val="26"/>
        </w:rPr>
        <w:object w:dxaOrig="911" w:dyaOrig="314" w14:anchorId="3B488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15.65pt" o:ole="">
            <v:imagedata r:id="rId7" o:title=""/>
          </v:shape>
          <o:OLEObject Type="Embed" ProgID="Equation.DSMT4" ShapeID="_x0000_i1025" DrawAspect="Content" ObjectID="_1709033173" r:id="rId8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trục hoành và hai đường thẳng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>x = a , x = b như hình bên. Tìm khẳng định đúng</w:t>
      </w:r>
      <w:r>
        <w:rPr>
          <w:rFonts w:ascii="Times New Roman" w:hAnsi="Times New Roman"/>
          <w:sz w:val="24"/>
          <w:szCs w:val="26"/>
          <w:lang w:eastAsia="en-US"/>
        </w:rPr>
        <w:t>?</w:t>
      </w:r>
    </w:p>
    <w:p w14:paraId="219E34A2" w14:textId="77777777" w:rsidR="00EF3AC1" w:rsidRPr="007678FA" w:rsidRDefault="00BB07D5" w:rsidP="007678FA">
      <w:pPr>
        <w:pStyle w:val="Normal0"/>
        <w:spacing w:before="60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noProof/>
          <w:sz w:val="26"/>
          <w:szCs w:val="26"/>
        </w:rPr>
        <w:pict w14:anchorId="67BD3A84">
          <v:shape id="Picture 1" o:spid="_x0000_i1026" type="#_x0000_t75" style="width:169.65pt;height:141.5pt;mso-wrap-distance-left:0;mso-wrap-distance-top:0;mso-wrap-distance-right:0;mso-wrap-distance-bottom:0">
            <v:imagedata r:id="rId9" o:title=""/>
          </v:shape>
        </w:pict>
      </w:r>
    </w:p>
    <w:p w14:paraId="4D55EB4A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380" w:dyaOrig="768" w14:anchorId="617ABDE8">
          <v:shape id="_x0000_i1027" type="#_x0000_t75" style="width:68.85pt;height:38.2pt" o:ole="">
            <v:imagedata r:id="rId10" o:title=""/>
          </v:shape>
          <o:OLEObject Type="Embed" ProgID="Equation.DSMT4" ShapeID="_x0000_i1027" DrawAspect="Content" ObjectID="_1709033174" r:id="rId11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300" w:dyaOrig="740" w14:anchorId="3CD452F6">
          <v:shape id="_x0000_i1028" type="#_x0000_t75" style="width:65.1pt;height:36.95pt" o:ole="">
            <v:imagedata r:id="rId12" o:title=""/>
          </v:shape>
          <o:OLEObject Type="Embed" ProgID="Equation.DSMT4" ShapeID="_x0000_i1028" DrawAspect="Content" ObjectID="_1709033175" r:id="rId13"/>
        </w:object>
      </w:r>
    </w:p>
    <w:p w14:paraId="743057D0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2360" w:dyaOrig="740" w14:anchorId="387F6D80">
          <v:shape id="_x0000_i1029" type="#_x0000_t75" style="width:117.7pt;height:36.95pt" o:ole="">
            <v:imagedata r:id="rId14" o:title=""/>
          </v:shape>
          <o:OLEObject Type="Embed" ProgID="Equation.DSMT4" ShapeID="_x0000_i1029" DrawAspect="Content" ObjectID="_1709033176" r:id="rId15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2340" w:dyaOrig="740" w14:anchorId="0B98A1F1">
          <v:shape id="_x0000_i1030" type="#_x0000_t75" style="width:117.1pt;height:36.95pt" o:ole="">
            <v:imagedata r:id="rId16" o:title=""/>
          </v:shape>
          <o:OLEObject Type="Embed" ProgID="Equation.DSMT4" ShapeID="_x0000_i1030" DrawAspect="Content" ObjectID="_1709033177" r:id="rId17"/>
        </w:object>
      </w:r>
    </w:p>
    <w:p w14:paraId="7DA5AFE9" w14:textId="77777777" w:rsidR="00A02508" w:rsidRPr="007678FA" w:rsidRDefault="004B777E" w:rsidP="00A02508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Cho hàm số f(x) thỏa mãn </w:t>
      </w:r>
      <w:r>
        <w:rPr>
          <w:rFonts w:ascii="Times New Roman" w:hAnsi="Times New Roman"/>
          <w:position w:val="-30"/>
          <w:sz w:val="26"/>
          <w:szCs w:val="26"/>
        </w:rPr>
        <w:object w:dxaOrig="1260" w:dyaOrig="727" w14:anchorId="7989573D">
          <v:shape id="_x0000_i1031" type="#_x0000_t75" style="width:63.25pt;height:35.7pt" o:ole="">
            <v:imagedata r:id="rId18" o:title=""/>
          </v:shape>
          <o:OLEObject Type="Embed" ProgID="Equation.DSMT4" ShapeID="_x0000_i1031" DrawAspect="Content" ObjectID="_1709033178" r:id="rId19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. Tính tích phân </w:t>
      </w:r>
      <w:r>
        <w:rPr>
          <w:rFonts w:ascii="Times New Roman" w:hAnsi="Times New Roman"/>
          <w:position w:val="-32"/>
          <w:sz w:val="26"/>
          <w:szCs w:val="26"/>
        </w:rPr>
        <w:object w:dxaOrig="1320" w:dyaOrig="740" w14:anchorId="24E4C44F">
          <v:shape id="_x0000_i1032" type="#_x0000_t75" style="width:65.75pt;height:36.95pt" o:ole="">
            <v:imagedata r:id="rId20" o:title=""/>
          </v:shape>
          <o:OLEObject Type="Embed" ProgID="Equation.DSMT4" ShapeID="_x0000_i1032" DrawAspect="Content" ObjectID="_1709033179" r:id="rId21"/>
        </w:object>
      </w:r>
      <w:r>
        <w:rPr>
          <w:rFonts w:ascii="Times New Roman" w:hAnsi="Times New Roman"/>
          <w:sz w:val="24"/>
          <w:szCs w:val="26"/>
          <w:lang w:eastAsia="en-US"/>
        </w:rPr>
        <w:t>?</w:t>
      </w:r>
    </w:p>
    <w:p w14:paraId="585A6678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38" w:dyaOrig="614" w14:anchorId="774BDBFE">
          <v:shape id="_x0000_i1033" type="#_x0000_t75" style="width:11.9pt;height:30.7pt" o:ole="">
            <v:imagedata r:id="rId22" o:title=""/>
          </v:shape>
          <o:OLEObject Type="Embed" ProgID="Equation.DSMT4" ShapeID="_x0000_i1033" DrawAspect="Content" ObjectID="_1709033180" r:id="rId2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38" w:dyaOrig="614" w14:anchorId="3443A28D">
          <v:shape id="_x0000_i1034" type="#_x0000_t75" style="width:11.9pt;height:30.7pt" o:ole="">
            <v:imagedata r:id="rId24" o:title=""/>
          </v:shape>
          <o:OLEObject Type="Embed" ProgID="Equation.DSMT4" ShapeID="_x0000_i1034" DrawAspect="Content" ObjectID="_1709033181" r:id="rId2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188" w:dyaOrig="276" w14:anchorId="21BFB7B1">
          <v:shape id="_x0000_i1035" type="#_x0000_t75" style="width:10pt;height:13.75pt" o:ole="">
            <v:imagedata r:id="rId26" o:title=""/>
          </v:shape>
          <o:OLEObject Type="Embed" ProgID="Equation.DSMT4" ShapeID="_x0000_i1035" DrawAspect="Content" ObjectID="_1709033182" r:id="rId27"/>
        </w:objec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2</w:t>
      </w:r>
    </w:p>
    <w:p w14:paraId="1F19E7EE" w14:textId="77777777" w:rsidR="00BB5C37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Tính tích phân </w:t>
      </w:r>
      <w:r>
        <w:rPr>
          <w:rFonts w:ascii="Times New Roman" w:hAnsi="Times New Roman"/>
          <w:position w:val="-30"/>
          <w:sz w:val="26"/>
          <w:szCs w:val="26"/>
        </w:rPr>
        <w:object w:dxaOrig="549" w:dyaOrig="727" w14:anchorId="52F6CB2E">
          <v:shape id="_x0000_i1036" type="#_x0000_t75" style="width:27.55pt;height:35.7pt" o:ole="">
            <v:imagedata r:id="rId28" o:title=""/>
          </v:shape>
          <o:OLEObject Type="Embed" ProgID="Equation.DSMT4" ShapeID="_x0000_i1036" DrawAspect="Content" ObjectID="_1709033183" r:id="rId29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bằng </w:t>
      </w:r>
    </w:p>
    <w:p w14:paraId="3FE3633D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7678FA">
        <w:rPr>
          <w:color w:val="000000"/>
          <w:szCs w:val="26"/>
        </w:rPr>
        <w:t>-</w:t>
      </w:r>
      <w:r>
        <w:rPr>
          <w:color w:val="000000"/>
          <w:szCs w:val="26"/>
        </w:rPr>
        <w:t xml:space="preserve"> </w:t>
      </w:r>
      <w:r w:rsidRPr="007678FA">
        <w:rPr>
          <w:color w:val="000000"/>
          <w:szCs w:val="26"/>
        </w:rPr>
        <w:t>5</w:t>
      </w:r>
      <w:r>
        <w:rPr>
          <w:b/>
        </w:rPr>
        <w:tab/>
        <w:t>B.</w:t>
      </w:r>
      <w:r>
        <w:t xml:space="preserve"> </w:t>
      </w:r>
      <w:r w:rsidRPr="007678FA">
        <w:rPr>
          <w:color w:val="000000"/>
          <w:szCs w:val="26"/>
        </w:rPr>
        <w:t>5</w:t>
      </w:r>
      <w:r>
        <w:rPr>
          <w:color w:val="000000"/>
          <w:szCs w:val="26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7678FA">
        <w:rPr>
          <w:color w:val="000000"/>
          <w:szCs w:val="26"/>
        </w:rPr>
        <w:t>– 10</w:t>
      </w:r>
      <w:r>
        <w:rPr>
          <w:color w:val="000000"/>
          <w:szCs w:val="26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10</w:t>
      </w:r>
      <w:r>
        <w:rPr>
          <w:color w:val="000000"/>
          <w:szCs w:val="26"/>
        </w:rPr>
        <w:t xml:space="preserve"> </w:t>
      </w:r>
    </w:p>
    <w:p w14:paraId="1162E378" w14:textId="77777777" w:rsidR="00846838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7678FA">
        <w:rPr>
          <w:rFonts w:ascii="Times New Roman" w:hAnsi="Times New Roman"/>
          <w:sz w:val="24"/>
          <w:szCs w:val="26"/>
          <w:lang w:eastAsia="en-US"/>
        </w:rPr>
        <w:t>Trong không gian oxyz , cho mặt cầu ( S ) có phương trình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10"/>
          <w:sz w:val="26"/>
          <w:szCs w:val="26"/>
        </w:rPr>
        <w:object w:dxaOrig="3060" w:dyaOrig="364" w14:anchorId="60DD814B">
          <v:shape id="_x0000_i1037" type="#_x0000_t75" style="width:152.75pt;height:18.15pt" o:ole="">
            <v:imagedata r:id="rId30" o:title=""/>
          </v:shape>
          <o:OLEObject Type="Embed" ProgID="Equation.DSMT4" ShapeID="_x0000_i1037" DrawAspect="Content" ObjectID="_1709033184" r:id="rId31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Tìm tọa độ tâm I và bán kính R của mặt cầu ( S)</w:t>
      </w:r>
      <w:r>
        <w:rPr>
          <w:rFonts w:ascii="Times New Roman" w:hAnsi="Times New Roman"/>
          <w:sz w:val="24"/>
          <w:szCs w:val="26"/>
          <w:lang w:eastAsia="en-US"/>
        </w:rPr>
        <w:t>?</w:t>
      </w:r>
    </w:p>
    <w:p w14:paraId="19BD30F0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839" w:dyaOrig="314" w14:anchorId="2CB6156E">
          <v:shape id="_x0000_i1038" type="#_x0000_t75" style="width:92.05pt;height:15.65pt" o:ole="">
            <v:imagedata r:id="rId32" o:title=""/>
          </v:shape>
          <o:OLEObject Type="Embed" ProgID="Equation.DSMT4" ShapeID="_x0000_i1038" DrawAspect="Content" ObjectID="_1709033185" r:id="rId3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679" w:dyaOrig="314" w14:anchorId="6060E81D">
          <v:shape id="_x0000_i1039" type="#_x0000_t75" style="width:83.9pt;height:15.65pt" o:ole="">
            <v:imagedata r:id="rId34" o:title=""/>
          </v:shape>
          <o:OLEObject Type="Embed" ProgID="Equation.DSMT4" ShapeID="_x0000_i1039" DrawAspect="Content" ObjectID="_1709033186" r:id="rId3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579" w:dyaOrig="314" w14:anchorId="00B5817F">
          <v:shape id="_x0000_i1040" type="#_x0000_t75" style="width:78.9pt;height:15.65pt" o:ole="">
            <v:imagedata r:id="rId36" o:title=""/>
          </v:shape>
          <o:OLEObject Type="Embed" ProgID="Equation.DSMT4" ShapeID="_x0000_i1040" DrawAspect="Content" ObjectID="_1709033187" r:id="rId3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740" w:dyaOrig="314" w14:anchorId="4E359A43">
          <v:shape id="_x0000_i1041" type="#_x0000_t75" style="width:87.05pt;height:15.65pt" o:ole="">
            <v:imagedata r:id="rId38" o:title=""/>
          </v:shape>
          <o:OLEObject Type="Embed" ProgID="Equation.DSMT4" ShapeID="_x0000_i1041" DrawAspect="Content" ObjectID="_1709033188" r:id="rId39"/>
        </w:object>
      </w:r>
    </w:p>
    <w:p w14:paraId="0A0B1F76" w14:textId="77777777" w:rsidR="00513B76" w:rsidRPr="007678FA" w:rsidRDefault="004B777E" w:rsidP="00513B7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7678FA">
        <w:rPr>
          <w:rFonts w:ascii="Times New Roman" w:hAnsi="Times New Roman"/>
          <w:sz w:val="24"/>
          <w:szCs w:val="26"/>
          <w:lang w:eastAsia="en-US"/>
        </w:rPr>
        <w:t>Giả sử H là hình phẳng giới hạn bởi đường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10"/>
          <w:sz w:val="26"/>
          <w:szCs w:val="26"/>
        </w:rPr>
        <w:object w:dxaOrig="911" w:dyaOrig="314" w14:anchorId="796BCDDC">
          <v:shape id="_x0000_i1042" type="#_x0000_t75" style="width:45.7pt;height:15.65pt" o:ole="">
            <v:imagedata r:id="rId40" o:title=""/>
          </v:shape>
          <o:OLEObject Type="Embed" ProgID="Equation.DSMT4" ShapeID="_x0000_i1042" DrawAspect="Content" ObjectID="_1709033189" r:id="rId41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liên tục trên đoạn </w:t>
      </w:r>
      <w:r>
        <w:rPr>
          <w:rFonts w:ascii="Times New Roman" w:hAnsi="Times New Roman"/>
          <w:position w:val="-14"/>
          <w:sz w:val="26"/>
          <w:szCs w:val="26"/>
        </w:rPr>
        <w:object w:dxaOrig="549" w:dyaOrig="400" w14:anchorId="37C56E34">
          <v:shape id="_x0000_i1043" type="#_x0000_t75" style="width:27.55pt;height:20.05pt" o:ole="">
            <v:imagedata r:id="rId42" o:title=""/>
          </v:shape>
          <o:OLEObject Type="Embed" ProgID="Equation.DSMT4" ShapeID="_x0000_i1043" DrawAspect="Content" ObjectID="_1709033190" r:id="rId43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, trục ox và các đường thẳng x = a, x = b . Khi đó nếu H được xoay tròn quanh trục ox sẽ tạo thành một khối có thể tích là: </w:t>
      </w:r>
    </w:p>
    <w:p w14:paraId="67C2B527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199" w:dyaOrig="740" w14:anchorId="2C218F58">
          <v:shape id="_x0000_i1044" type="#_x0000_t75" style="width:60.1pt;height:36.95pt" o:ole="">
            <v:imagedata r:id="rId44" o:title=""/>
          </v:shape>
          <o:OLEObject Type="Embed" ProgID="Equation.DSMT4" ShapeID="_x0000_i1044" DrawAspect="Content" ObjectID="_1709033191" r:id="rId45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499" w:dyaOrig="740" w14:anchorId="1E84DD44">
          <v:shape id="_x0000_i1045" type="#_x0000_t75" style="width:75.15pt;height:36.95pt" o:ole="">
            <v:imagedata r:id="rId46" o:title=""/>
          </v:shape>
          <o:OLEObject Type="Embed" ProgID="Equation.DSMT4" ShapeID="_x0000_i1045" DrawAspect="Content" ObjectID="_1709033192" r:id="rId47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386" w:dyaOrig="740" w14:anchorId="6A293951">
          <v:shape id="_x0000_i1046" type="#_x0000_t75" style="width:68.85pt;height:36.95pt" o:ole="">
            <v:imagedata r:id="rId48" o:title=""/>
          </v:shape>
          <o:OLEObject Type="Embed" ProgID="Equation.DSMT4" ShapeID="_x0000_i1046" DrawAspect="Content" ObjectID="_1709033193" r:id="rId4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359" w:dyaOrig="740" w14:anchorId="4A88BA6F">
          <v:shape id="_x0000_i1047" type="#_x0000_t75" style="width:68.25pt;height:36.95pt" o:ole="">
            <v:imagedata r:id="rId50" o:title=""/>
          </v:shape>
          <o:OLEObject Type="Embed" ProgID="Equation.DSMT4" ShapeID="_x0000_i1047" DrawAspect="Content" ObjectID="_1709033194" r:id="rId51"/>
        </w:object>
      </w:r>
    </w:p>
    <w:p w14:paraId="33AC775B" w14:textId="77777777" w:rsidR="00CD4FF5" w:rsidRPr="007678FA" w:rsidRDefault="004B777E" w:rsidP="00CD4FF5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Trong không gian oxyz cho hai điểm </w:t>
      </w:r>
      <w:r>
        <w:rPr>
          <w:rFonts w:ascii="Times New Roman" w:hAnsi="Times New Roman"/>
          <w:position w:val="-10"/>
          <w:sz w:val="26"/>
          <w:szCs w:val="26"/>
        </w:rPr>
        <w:object w:dxaOrig="2359" w:dyaOrig="314" w14:anchorId="7A64FE46">
          <v:shape id="_x0000_i1048" type="#_x0000_t75" style="width:117.7pt;height:15.65pt" o:ole="">
            <v:imagedata r:id="rId52" o:title=""/>
          </v:shape>
          <o:OLEObject Type="Embed" ProgID="Equation.DSMT4" ShapeID="_x0000_i1048" DrawAspect="Content" ObjectID="_1709033195" r:id="rId53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Tính khoảng cách giữa hai điểm A và B?</w:t>
      </w:r>
    </w:p>
    <w:p w14:paraId="7A6B9DE5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8"/>
          <w:sz w:val="26"/>
          <w:szCs w:val="26"/>
        </w:rPr>
        <w:object w:dxaOrig="475" w:dyaOrig="364" w14:anchorId="0F7BCE5A">
          <v:shape id="_x0000_i1049" type="#_x0000_t75" style="width:23.8pt;height:18.15pt" o:ole="">
            <v:imagedata r:id="rId54" o:title=""/>
          </v:shape>
          <o:OLEObject Type="Embed" ProgID="Equation.DSMT4" ShapeID="_x0000_i1049" DrawAspect="Content" ObjectID="_1709033196" r:id="rId55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499" w:dyaOrig="350" w14:anchorId="1BA7FD2F">
          <v:shape id="_x0000_i1050" type="#_x0000_t75" style="width:25.05pt;height:17.55pt" o:ole="">
            <v:imagedata r:id="rId56" o:title=""/>
          </v:shape>
          <o:OLEObject Type="Embed" ProgID="Equation.DSMT4" ShapeID="_x0000_i1050" DrawAspect="Content" ObjectID="_1709033197" r:id="rId57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8"/>
          <w:sz w:val="26"/>
          <w:szCs w:val="26"/>
        </w:rPr>
        <w:object w:dxaOrig="500" w:dyaOrig="364" w14:anchorId="16A8A72E">
          <v:shape id="_x0000_i1051" type="#_x0000_t75" style="width:25.05pt;height:18.15pt" o:ole="">
            <v:imagedata r:id="rId58" o:title=""/>
          </v:shape>
          <o:OLEObject Type="Embed" ProgID="Equation.DSMT4" ShapeID="_x0000_i1051" DrawAspect="Content" ObjectID="_1709033198" r:id="rId5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499" w:dyaOrig="350" w14:anchorId="5F223E8A">
          <v:shape id="_x0000_i1052" type="#_x0000_t75" style="width:25.05pt;height:17.55pt" o:ole="">
            <v:imagedata r:id="rId60" o:title=""/>
          </v:shape>
          <o:OLEObject Type="Embed" ProgID="Equation.DSMT4" ShapeID="_x0000_i1052" DrawAspect="Content" ObjectID="_1709033199" r:id="rId61"/>
        </w:object>
      </w:r>
    </w:p>
    <w:p w14:paraId="0D95511B" w14:textId="77777777" w:rsidR="00892A41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7678FA">
        <w:rPr>
          <w:rFonts w:ascii="Times New Roman" w:hAnsi="Times New Roman"/>
          <w:sz w:val="24"/>
          <w:szCs w:val="26"/>
          <w:lang w:eastAsia="en-US"/>
        </w:rPr>
        <w:t>Cho hàm số f(x)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liên tục trên đoạn </w:t>
      </w:r>
      <w:r>
        <w:rPr>
          <w:rFonts w:ascii="Times New Roman" w:hAnsi="Times New Roman"/>
          <w:position w:val="-14"/>
          <w:sz w:val="26"/>
          <w:szCs w:val="26"/>
        </w:rPr>
        <w:object w:dxaOrig="549" w:dyaOrig="400" w14:anchorId="3FC62221">
          <v:shape id="_x0000_i1053" type="#_x0000_t75" style="width:27.55pt;height:20.05pt" o:ole="">
            <v:imagedata r:id="rId62" o:title=""/>
          </v:shape>
          <o:OLEObject Type="Embed" ProgID="Equation.DSMT4" ShapeID="_x0000_i1053" DrawAspect="Content" ObjectID="_1709033200" r:id="rId63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Hãy chọn khẳng định sai?</w:t>
      </w:r>
    </w:p>
    <w:p w14:paraId="3455367A" w14:textId="77777777" w:rsidR="00A77B3E" w:rsidRDefault="004B777E">
      <w:pPr>
        <w:tabs>
          <w:tab w:val="left" w:pos="280"/>
        </w:tabs>
        <w:spacing w:before="60"/>
        <w:ind w:left="292" w:hanging="292"/>
      </w:pPr>
      <w:r>
        <w:rPr>
          <w:b/>
        </w:rPr>
        <w:lastRenderedPageBreak/>
        <w:tab/>
        <w:t>A.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2140" w:dyaOrig="740" w14:anchorId="2F181857">
          <v:shape id="_x0000_i1054" type="#_x0000_t75" style="width:107.05pt;height:36.95pt" o:ole="">
            <v:imagedata r:id="rId64" o:title=""/>
          </v:shape>
          <o:OLEObject Type="Embed" ProgID="Equation.DSMT4" ShapeID="_x0000_i1054" DrawAspect="Content" ObjectID="_1709033201" r:id="rId65"/>
        </w:object>
      </w:r>
    </w:p>
    <w:p w14:paraId="4417AC9A" w14:textId="77777777" w:rsidR="00A77B3E" w:rsidRDefault="004B777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999" w:dyaOrig="740" w14:anchorId="4A6A9EF7">
          <v:shape id="_x0000_i1055" type="#_x0000_t75" style="width:100.15pt;height:36.95pt" o:ole="">
            <v:imagedata r:id="rId66" o:title=""/>
          </v:shape>
          <o:OLEObject Type="Embed" ProgID="Equation.DSMT4" ShapeID="_x0000_i1055" DrawAspect="Content" ObjectID="_1709033202" r:id="rId67"/>
        </w:object>
      </w:r>
    </w:p>
    <w:p w14:paraId="5B457852" w14:textId="77777777" w:rsidR="00A77B3E" w:rsidRDefault="004B777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3040" w:dyaOrig="740" w14:anchorId="77615001">
          <v:shape id="_x0000_i1056" type="#_x0000_t75" style="width:152.15pt;height:36.95pt" o:ole="">
            <v:imagedata r:id="rId68" o:title=""/>
          </v:shape>
          <o:OLEObject Type="Embed" ProgID="Equation.DSMT4" ShapeID="_x0000_i1056" DrawAspect="Content" ObjectID="_1709033203" r:id="rId69"/>
        </w:object>
      </w:r>
      <w:r w:rsidRPr="007678FA">
        <w:rPr>
          <w:color w:val="000000"/>
          <w:szCs w:val="26"/>
        </w:rPr>
        <w:t>với a &lt; c &lt; b</w:t>
      </w:r>
    </w:p>
    <w:p w14:paraId="1325BC9B" w14:textId="77777777" w:rsidR="00A77B3E" w:rsidRDefault="004B777E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3040" w:dyaOrig="740" w14:anchorId="6B47343E">
          <v:shape id="_x0000_i1057" type="#_x0000_t75" style="width:152.15pt;height:36.95pt" o:ole="">
            <v:imagedata r:id="rId68" o:title=""/>
          </v:shape>
          <o:OLEObject Type="Embed" ProgID="Equation.DSMT4" ShapeID="_x0000_i1057" DrawAspect="Content" ObjectID="_1709033204" r:id="rId70"/>
        </w:object>
      </w:r>
    </w:p>
    <w:p w14:paraId="29C13F7B" w14:textId="77777777" w:rsidR="009436ED" w:rsidRPr="007678FA" w:rsidRDefault="004B777E" w:rsidP="00E87CD5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Cho hàm số </w:t>
      </w:r>
      <w:r>
        <w:rPr>
          <w:rFonts w:ascii="Times New Roman" w:hAnsi="Times New Roman"/>
          <w:position w:val="-24"/>
          <w:sz w:val="26"/>
          <w:szCs w:val="26"/>
        </w:rPr>
        <w:object w:dxaOrig="1279" w:dyaOrig="614" w14:anchorId="25AC0E5C">
          <v:shape id="_x0000_i1058" type="#_x0000_t75" style="width:63.85pt;height:30.7pt" o:ole="">
            <v:imagedata r:id="rId71" o:title=""/>
          </v:shape>
          <o:OLEObject Type="Embed" ProgID="Equation.DSMT4" ShapeID="_x0000_i1058" DrawAspect="Content" ObjectID="_1709033205" r:id="rId72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với </w:t>
      </w:r>
      <w:r>
        <w:rPr>
          <w:rFonts w:ascii="Times New Roman" w:hAnsi="Times New Roman"/>
          <w:position w:val="-6"/>
          <w:sz w:val="26"/>
          <w:szCs w:val="26"/>
        </w:rPr>
        <w:object w:dxaOrig="553" w:dyaOrig="288" w14:anchorId="54AF9F2F">
          <v:shape id="_x0000_i1059" type="#_x0000_t75" style="width:27.55pt;height:14.4pt" o:ole="">
            <v:imagedata r:id="rId73" o:title=""/>
          </v:shape>
          <o:OLEObject Type="Embed" ProgID="Equation.DSMT4" ShapeID="_x0000_i1059" DrawAspect="Content" ObjectID="_1709033206" r:id="rId74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Tìm khẳng định đúng?</w:t>
      </w:r>
    </w:p>
    <w:p w14:paraId="75AD1BDC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460" w:dyaOrig="667" w14:anchorId="707ABE04">
          <v:shape id="_x0000_i1060" type="#_x0000_t75" style="width:122.7pt;height:33.2pt" o:ole="">
            <v:imagedata r:id="rId75" o:title=""/>
          </v:shape>
          <o:OLEObject Type="Embed" ProgID="Equation.DSMT4" ShapeID="_x0000_i1060" DrawAspect="Content" ObjectID="_1709033207" r:id="rId76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1800" w:dyaOrig="614" w14:anchorId="2FD88788">
          <v:shape id="_x0000_i1061" type="#_x0000_t75" style="width:90.15pt;height:30.7pt" o:ole="">
            <v:imagedata r:id="rId77" o:title=""/>
          </v:shape>
          <o:OLEObject Type="Embed" ProgID="Equation.DSMT4" ShapeID="_x0000_i1061" DrawAspect="Content" ObjectID="_1709033208" r:id="rId78"/>
        </w:object>
      </w:r>
    </w:p>
    <w:p w14:paraId="0D12C062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6"/>
          <w:sz w:val="26"/>
          <w:szCs w:val="26"/>
        </w:rPr>
        <w:object w:dxaOrig="2500" w:dyaOrig="440" w14:anchorId="20D42B6C">
          <v:shape id="_x0000_i1062" type="#_x0000_t75" style="width:125.2pt;height:21.9pt" o:ole="">
            <v:imagedata r:id="rId79" o:title=""/>
          </v:shape>
          <o:OLEObject Type="Embed" ProgID="Equation.DSMT4" ShapeID="_x0000_i1062" DrawAspect="Content" ObjectID="_1709033209" r:id="rId80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540" w:dyaOrig="667" w14:anchorId="06929EDC">
          <v:shape id="_x0000_i1063" type="#_x0000_t75" style="width:127.1pt;height:33.2pt" o:ole="">
            <v:imagedata r:id="rId81" o:title=""/>
          </v:shape>
          <o:OLEObject Type="Embed" ProgID="Equation.DSMT4" ShapeID="_x0000_i1063" DrawAspect="Content" ObjectID="_1709033210" r:id="rId82"/>
        </w:object>
      </w:r>
    </w:p>
    <w:p w14:paraId="236B3403" w14:textId="77777777" w:rsidR="00533794" w:rsidRPr="007678FA" w:rsidRDefault="004B777E" w:rsidP="00533794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7678FA">
        <w:rPr>
          <w:rFonts w:ascii="Times New Roman" w:hAnsi="Times New Roman"/>
          <w:sz w:val="24"/>
          <w:szCs w:val="26"/>
          <w:lang w:eastAsia="en-US"/>
        </w:rPr>
        <w:t>Tìm thể tích của khối T tạo thành khi xoay hình H bao bởi đường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position w:val="-10"/>
          <w:sz w:val="26"/>
          <w:szCs w:val="26"/>
        </w:rPr>
        <w:object w:dxaOrig="960" w:dyaOrig="364" w14:anchorId="41E5227B">
          <v:shape id="_x0000_i1064" type="#_x0000_t75" style="width:48.2pt;height:18.15pt" o:ole="">
            <v:imagedata r:id="rId83" o:title=""/>
          </v:shape>
          <o:OLEObject Type="Embed" ProgID="Equation.DSMT4" ShapeID="_x0000_i1064" DrawAspect="Content" ObjectID="_1709033211" r:id="rId84"/>
        </w:objec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>, trục hoành và hai đường x = 0 , x = 2 quanh trục ox?</w:t>
      </w:r>
    </w:p>
    <w:p w14:paraId="62B72AB5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727" w:dyaOrig="614" w14:anchorId="0E68AA3E">
          <v:shape id="_x0000_i1065" type="#_x0000_t75" style="width:36.3pt;height:30.7pt" o:ole="">
            <v:imagedata r:id="rId85" o:title=""/>
          </v:shape>
          <o:OLEObject Type="Embed" ProgID="Equation.DSMT4" ShapeID="_x0000_i1065" DrawAspect="Content" ObjectID="_1709033212" r:id="rId86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1040" w:dyaOrig="614" w14:anchorId="6057D308">
          <v:shape id="_x0000_i1066" type="#_x0000_t75" style="width:51.95pt;height:30.7pt" o:ole="">
            <v:imagedata r:id="rId87" o:title=""/>
          </v:shape>
          <o:OLEObject Type="Embed" ProgID="Equation.DSMT4" ShapeID="_x0000_i1066" DrawAspect="Content" ObjectID="_1709033213" r:id="rId88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880" w:dyaOrig="614" w14:anchorId="2447B0D3">
          <v:shape id="_x0000_i1067" type="#_x0000_t75" style="width:43.85pt;height:30.7pt" o:ole="">
            <v:imagedata r:id="rId89" o:title=""/>
          </v:shape>
          <o:OLEObject Type="Embed" ProgID="Equation.DSMT4" ShapeID="_x0000_i1067" DrawAspect="Content" ObjectID="_1709033214" r:id="rId90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880" w:dyaOrig="614" w14:anchorId="6D575D1A">
          <v:shape id="_x0000_i1068" type="#_x0000_t75" style="width:43.85pt;height:30.7pt" o:ole="">
            <v:imagedata r:id="rId91" o:title=""/>
          </v:shape>
          <o:OLEObject Type="Embed" ProgID="Equation.DSMT4" ShapeID="_x0000_i1068" DrawAspect="Content" ObjectID="_1709033215" r:id="rId92"/>
        </w:object>
      </w:r>
    </w:p>
    <w:p w14:paraId="27EE56DE" w14:textId="77777777" w:rsidR="00AA3C5E" w:rsidRPr="007678FA" w:rsidRDefault="004B777E" w:rsidP="00AA3C5E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Tìm họ nguyên hàm của hàm số </w:t>
      </w:r>
      <w:r>
        <w:rPr>
          <w:rFonts w:ascii="Times New Roman" w:hAnsi="Times New Roman"/>
          <w:position w:val="-10"/>
          <w:sz w:val="26"/>
          <w:szCs w:val="26"/>
        </w:rPr>
        <w:object w:dxaOrig="1251" w:dyaOrig="314" w14:anchorId="4B9B8F1A">
          <v:shape id="_x0000_i1069" type="#_x0000_t75" style="width:62.6pt;height:15.65pt" o:ole="">
            <v:imagedata r:id="rId93" o:title=""/>
          </v:shape>
          <o:OLEObject Type="Embed" ProgID="Equation.DSMT4" ShapeID="_x0000_i1069" DrawAspect="Content" ObjectID="_1709033216" r:id="rId94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?</w:t>
      </w:r>
    </w:p>
    <w:p w14:paraId="7D8758D0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827" w:dyaOrig="274" w14:anchorId="29CDBE93">
          <v:shape id="_x0000_i1070" type="#_x0000_t75" style="width:41.3pt;height:13.75pt" o:ole="">
            <v:imagedata r:id="rId95" o:title=""/>
          </v:shape>
          <o:OLEObject Type="Embed" ProgID="Equation.DSMT4" ShapeID="_x0000_i1070" DrawAspect="Content" ObjectID="_1709033217" r:id="rId96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1219" w:dyaOrig="614" w14:anchorId="5514D6FB">
          <v:shape id="_x0000_i1071" type="#_x0000_t75" style="width:60.75pt;height:30.7pt" o:ole="">
            <v:imagedata r:id="rId97" o:title=""/>
          </v:shape>
          <o:OLEObject Type="Embed" ProgID="Equation.DSMT4" ShapeID="_x0000_i1071" DrawAspect="Content" ObjectID="_1709033218" r:id="rId98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999" w:dyaOrig="274" w14:anchorId="1B884343">
          <v:shape id="_x0000_i1072" type="#_x0000_t75" style="width:50.1pt;height:13.75pt" o:ole="">
            <v:imagedata r:id="rId99" o:title=""/>
          </v:shape>
          <o:OLEObject Type="Embed" ProgID="Equation.DSMT4" ShapeID="_x0000_i1072" DrawAspect="Content" ObjectID="_1709033219" r:id="rId100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1111" w:dyaOrig="274" w14:anchorId="55892047">
          <v:shape id="_x0000_i1073" type="#_x0000_t75" style="width:55.7pt;height:13.75pt" o:ole="">
            <v:imagedata r:id="rId101" o:title=""/>
          </v:shape>
          <o:OLEObject Type="Embed" ProgID="Equation.DSMT4" ShapeID="_x0000_i1073" DrawAspect="Content" ObjectID="_1709033220" r:id="rId102"/>
        </w:object>
      </w:r>
    </w:p>
    <w:p w14:paraId="4C671F6B" w14:textId="77777777" w:rsidR="00907601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Pr="007678FA">
        <w:rPr>
          <w:rFonts w:ascii="Times New Roman" w:hAnsi="Times New Roman"/>
          <w:sz w:val="24"/>
          <w:szCs w:val="26"/>
          <w:lang w:eastAsia="en-US"/>
        </w:rPr>
        <w:t>Kí hiệu S là diện tích hình phẳng gới hạn bởi các đồ thị hàm số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10"/>
          <w:sz w:val="26"/>
          <w:szCs w:val="26"/>
        </w:rPr>
        <w:object w:dxaOrig="911" w:dyaOrig="314" w14:anchorId="08A833D1">
          <v:shape id="_x0000_i1074" type="#_x0000_t75" style="width:45.7pt;height:15.65pt" o:ole="">
            <v:imagedata r:id="rId7" o:title=""/>
          </v:shape>
          <o:OLEObject Type="Embed" ProgID="Equation.DSMT4" ShapeID="_x0000_i1074" DrawAspect="Content" ObjectID="_1709033221" r:id="rId103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, </w:t>
      </w:r>
      <w:r>
        <w:rPr>
          <w:rFonts w:ascii="Times New Roman" w:hAnsi="Times New Roman"/>
          <w:position w:val="-10"/>
          <w:sz w:val="26"/>
          <w:szCs w:val="26"/>
        </w:rPr>
        <w:object w:dxaOrig="900" w:dyaOrig="314" w14:anchorId="37D87B3E">
          <v:shape id="_x0000_i1075" type="#_x0000_t75" style="width:45.1pt;height:15.65pt" o:ole="">
            <v:imagedata r:id="rId104" o:title=""/>
          </v:shape>
          <o:OLEObject Type="Embed" ProgID="Equation.DSMT4" ShapeID="_x0000_i1075" DrawAspect="Content" ObjectID="_1709033222" r:id="rId105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 hai đường thẳng x = a, x = b như hình bên. Tìm khẳng định sai</w:t>
      </w:r>
      <w:r>
        <w:rPr>
          <w:rFonts w:ascii="Times New Roman" w:hAnsi="Times New Roman"/>
          <w:sz w:val="24"/>
          <w:szCs w:val="26"/>
          <w:lang w:eastAsia="en-US"/>
        </w:rPr>
        <w:t>?</w:t>
      </w:r>
    </w:p>
    <w:p w14:paraId="2B2D2F74" w14:textId="77777777" w:rsidR="00907601" w:rsidRPr="007678FA" w:rsidRDefault="00BB07D5" w:rsidP="007678FA">
      <w:pPr>
        <w:pStyle w:val="Normal0"/>
        <w:spacing w:before="60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noProof/>
          <w:sz w:val="26"/>
          <w:szCs w:val="26"/>
        </w:rPr>
        <w:pict w14:anchorId="06FCDAB6">
          <v:shape id="Picture 2" o:spid="_x0000_i1076" type="#_x0000_t75" style="width:157.75pt;height:125.85pt;mso-wrap-distance-left:0;mso-wrap-distance-top:0;mso-wrap-distance-right:0;mso-wrap-distance-bottom:0">
            <v:imagedata r:id="rId106" o:title=""/>
          </v:shape>
        </w:pict>
      </w:r>
    </w:p>
    <w:p w14:paraId="7F8237F9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2060" w:dyaOrig="740" w14:anchorId="2D5F1BC9">
          <v:shape id="_x0000_i1077" type="#_x0000_t75" style="width:103.3pt;height:36.95pt" o:ole="">
            <v:imagedata r:id="rId107" o:title=""/>
          </v:shape>
          <o:OLEObject Type="Embed" ProgID="Equation.DSMT4" ShapeID="_x0000_i1077" DrawAspect="Content" ObjectID="_1709033223" r:id="rId10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4080" w:dyaOrig="752" w14:anchorId="34B9B32E">
          <v:shape id="_x0000_i1078" type="#_x0000_t75" style="width:204.1pt;height:37.55pt" o:ole="">
            <v:imagedata r:id="rId109" o:title=""/>
          </v:shape>
          <o:OLEObject Type="Embed" ProgID="Equation.DSMT4" ShapeID="_x0000_i1078" DrawAspect="Content" ObjectID="_1709033224" r:id="rId110"/>
        </w:object>
      </w:r>
    </w:p>
    <w:p w14:paraId="41AA4C8F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3960" w:dyaOrig="740" w14:anchorId="531BB849">
          <v:shape id="_x0000_i1079" type="#_x0000_t75" style="width:197.85pt;height:36.95pt" o:ole="">
            <v:imagedata r:id="rId111" o:title=""/>
          </v:shape>
          <o:OLEObject Type="Embed" ProgID="Equation.DSMT4" ShapeID="_x0000_i1079" DrawAspect="Content" ObjectID="_1709033225" r:id="rId11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3960" w:dyaOrig="740" w14:anchorId="6979BAC8">
          <v:shape id="_x0000_i1080" type="#_x0000_t75" style="width:197.85pt;height:36.95pt" o:ole="">
            <v:imagedata r:id="rId113" o:title=""/>
          </v:shape>
          <o:OLEObject Type="Embed" ProgID="Equation.DSMT4" ShapeID="_x0000_i1080" DrawAspect="Content" ObjectID="_1709033226" r:id="rId114"/>
        </w:object>
      </w:r>
    </w:p>
    <w:p w14:paraId="3D47E297" w14:textId="77777777" w:rsidR="00EE7861" w:rsidRPr="007678FA" w:rsidRDefault="004B777E" w:rsidP="00364654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>
        <w:rPr>
          <w:rFonts w:ascii="Times New Roman" w:hAnsi="Times New Roman"/>
          <w:sz w:val="24"/>
          <w:szCs w:val="26"/>
          <w:lang w:eastAsia="en-US"/>
        </w:rPr>
        <w:t>Giả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sử một vật từ trạng thái nghỉ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>khi t = 0 chuyển động thẳng với vận tốc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position w:val="-10"/>
          <w:sz w:val="26"/>
          <w:szCs w:val="26"/>
        </w:rPr>
        <w:object w:dxaOrig="1736" w:dyaOrig="314" w14:anchorId="7DFF8AEE">
          <v:shape id="_x0000_i1081" type="#_x0000_t75" style="width:87.05pt;height:15.65pt" o:ole="">
            <v:imagedata r:id="rId115" o:title=""/>
          </v:shape>
          <o:OLEObject Type="Embed" ProgID="Equation.DSMT4" ShapeID="_x0000_i1081" DrawAspect="Content" ObjectID="_1709033227" r:id="rId116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Tìm quãng đường vật đi dược cho tới khi nó dừng lại?</w:t>
      </w:r>
    </w:p>
    <w:p w14:paraId="09CC9021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800" w:dyaOrig="314" w14:anchorId="4F81CB77">
          <v:shape id="_x0000_i1082" type="#_x0000_t75" style="width:40.05pt;height:15.65pt" o:ole="">
            <v:imagedata r:id="rId117" o:title=""/>
          </v:shape>
          <o:OLEObject Type="Embed" ProgID="Equation.DSMT4" ShapeID="_x0000_i1082" DrawAspect="Content" ObjectID="_1709033228" r:id="rId11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673" w:dyaOrig="314" w14:anchorId="41676993">
          <v:shape id="_x0000_i1083" type="#_x0000_t75" style="width:33.8pt;height:15.65pt" o:ole="">
            <v:imagedata r:id="rId119" o:title=""/>
          </v:shape>
          <o:OLEObject Type="Embed" ProgID="Equation.DSMT4" ShapeID="_x0000_i1083" DrawAspect="Content" ObjectID="_1709033229" r:id="rId12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626" w:dyaOrig="613" w14:anchorId="374A01F9">
          <v:shape id="_x0000_i1084" type="#_x0000_t75" style="width:31.3pt;height:30.7pt" o:ole="">
            <v:imagedata r:id="rId121" o:title=""/>
          </v:shape>
          <o:OLEObject Type="Embed" ProgID="Equation.DSMT4" ShapeID="_x0000_i1084" DrawAspect="Content" ObjectID="_1709033230" r:id="rId12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385" w:dyaOrig="314" w14:anchorId="2D3A7191">
          <v:shape id="_x0000_i1085" type="#_x0000_t75" style="width:69.5pt;height:15.65pt" o:ole="">
            <v:imagedata r:id="rId123" o:title=""/>
          </v:shape>
          <o:OLEObject Type="Embed" ProgID="Equation.DSMT4" ShapeID="_x0000_i1085" DrawAspect="Content" ObjectID="_1709033231" r:id="rId124"/>
        </w:object>
      </w:r>
    </w:p>
    <w:p w14:paraId="07C1EA3B" w14:textId="77777777" w:rsidR="00D46A02" w:rsidRPr="007678FA" w:rsidRDefault="004B777E" w:rsidP="00D46A02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13.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Diện tích của hình phẳng bao bởi đường </w:t>
      </w:r>
      <w:r>
        <w:rPr>
          <w:rFonts w:ascii="Times New Roman" w:hAnsi="Times New Roman"/>
          <w:position w:val="-10"/>
          <w:sz w:val="26"/>
          <w:szCs w:val="26"/>
        </w:rPr>
        <w:object w:dxaOrig="850" w:dyaOrig="314" w14:anchorId="3623A5C9">
          <v:shape id="_x0000_i1086" type="#_x0000_t75" style="width:42.55pt;height:15.65pt" o:ole="">
            <v:imagedata r:id="rId125" o:title=""/>
          </v:shape>
          <o:OLEObject Type="Embed" ProgID="Equation.DSMT4" ShapeID="_x0000_i1086" DrawAspect="Content" ObjectID="_1709033232" r:id="rId126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,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trục ox và hai đường thẳng </w:t>
      </w:r>
      <w:r>
        <w:rPr>
          <w:rFonts w:ascii="Times New Roman" w:hAnsi="Times New Roman"/>
          <w:position w:val="-24"/>
          <w:sz w:val="26"/>
          <w:szCs w:val="26"/>
        </w:rPr>
        <w:object w:dxaOrig="800" w:dyaOrig="614" w14:anchorId="109BEF42">
          <v:shape id="_x0000_i1087" type="#_x0000_t75" style="width:40.05pt;height:30.7pt" o:ole="">
            <v:imagedata r:id="rId127" o:title=""/>
          </v:shape>
          <o:OLEObject Type="Embed" ProgID="Equation.DSMT4" ShapeID="_x0000_i1087" DrawAspect="Content" ObjectID="_1709033233" r:id="rId128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 </w:t>
      </w:r>
      <w:r>
        <w:rPr>
          <w:rFonts w:ascii="Times New Roman" w:hAnsi="Times New Roman"/>
          <w:position w:val="-24"/>
          <w:sz w:val="26"/>
          <w:szCs w:val="26"/>
        </w:rPr>
        <w:object w:dxaOrig="614" w:dyaOrig="614" w14:anchorId="49366548">
          <v:shape id="_x0000_i1088" type="#_x0000_t75" style="width:30.7pt;height:30.7pt" o:ole="">
            <v:imagedata r:id="rId129" o:title=""/>
          </v:shape>
          <o:OLEObject Type="Embed" ProgID="Equation.DSMT4" ShapeID="_x0000_i1088" DrawAspect="Content" ObjectID="_1709033234" r:id="rId13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bằng</w:t>
      </w:r>
    </w:p>
    <w:p w14:paraId="35437B4D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7678FA">
        <w:rPr>
          <w:color w:val="000000"/>
          <w:szCs w:val="26"/>
        </w:rPr>
        <w:t>3</w:t>
      </w:r>
      <w:r>
        <w:rPr>
          <w:color w:val="000000"/>
          <w:szCs w:val="26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6369A8">
        <w:rPr>
          <w:color w:val="000000"/>
          <w:szCs w:val="26"/>
        </w:rPr>
        <w:t xml:space="preserve">2 </w:t>
      </w:r>
      <w:r>
        <w:rPr>
          <w:b/>
        </w:rPr>
        <w:tab/>
        <w:t>C.</w:t>
      </w:r>
      <w:r>
        <w:t xml:space="preserve"> </w:t>
      </w:r>
      <w:r w:rsidRPr="007678FA">
        <w:rPr>
          <w:color w:val="000000"/>
          <w:szCs w:val="26"/>
        </w:rPr>
        <w:t>1</w:t>
      </w:r>
      <w:r>
        <w:rPr>
          <w:color w:val="000000"/>
          <w:szCs w:val="26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5</w:t>
      </w:r>
    </w:p>
    <w:p w14:paraId="78DE16B4" w14:textId="77777777" w:rsidR="00562675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14.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Cho hàm số f(x) thỏa mãn </w:t>
      </w:r>
      <w:r>
        <w:rPr>
          <w:rFonts w:ascii="Times New Roman" w:hAnsi="Times New Roman"/>
          <w:position w:val="-32"/>
          <w:sz w:val="26"/>
          <w:szCs w:val="26"/>
        </w:rPr>
        <w:object w:dxaOrig="2100" w:dyaOrig="740" w14:anchorId="46D85EBC">
          <v:shape id="_x0000_i1089" type="#_x0000_t75" style="width:105.2pt;height:36.95pt" o:ole="">
            <v:imagedata r:id="rId131" o:title=""/>
          </v:shape>
          <o:OLEObject Type="Embed" ProgID="Equation.DSMT4" ShapeID="_x0000_i1089" DrawAspect="Content" ObjectID="_1709033235" r:id="rId132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10"/>
          <w:sz w:val="26"/>
          <w:szCs w:val="26"/>
        </w:rPr>
        <w:object w:dxaOrig="1740" w:dyaOrig="314" w14:anchorId="75B73B7E">
          <v:shape id="_x0000_i1090" type="#_x0000_t75" style="width:87.05pt;height:15.65pt" o:ole="">
            <v:imagedata r:id="rId133" o:title=""/>
          </v:shape>
          <o:OLEObject Type="Embed" ProgID="Equation.DSMT4" ShapeID="_x0000_i1090" DrawAspect="Content" ObjectID="_1709033236" r:id="rId134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Tính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32"/>
          <w:sz w:val="26"/>
          <w:szCs w:val="26"/>
        </w:rPr>
        <w:object w:dxaOrig="960" w:dyaOrig="740" w14:anchorId="117251E1">
          <v:shape id="_x0000_i1091" type="#_x0000_t75" style="width:48.2pt;height:36.95pt" o:ole="">
            <v:imagedata r:id="rId135" o:title=""/>
          </v:shape>
          <o:OLEObject Type="Embed" ProgID="Equation.DSMT4" ShapeID="_x0000_i1091" DrawAspect="Content" ObjectID="_1709033237" r:id="rId136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?</w:t>
      </w:r>
    </w:p>
    <w:p w14:paraId="7B1A0082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440" w:dyaOrig="288" w14:anchorId="69BBD703">
          <v:shape id="_x0000_i1092" type="#_x0000_t75" style="width:21.9pt;height:14.4pt" o:ole="">
            <v:imagedata r:id="rId137" o:title=""/>
          </v:shape>
          <o:OLEObject Type="Embed" ProgID="Equation.DSMT4" ShapeID="_x0000_i1092" DrawAspect="Content" ObjectID="_1709033238" r:id="rId138"/>
        </w:object>
      </w:r>
      <w:r>
        <w:rPr>
          <w:b/>
        </w:rPr>
        <w:tab/>
        <w:t>B.</w:t>
      </w:r>
      <w:r>
        <w:t xml:space="preserve"> </w:t>
      </w:r>
      <w:r w:rsidRPr="007678FA">
        <w:rPr>
          <w:color w:val="000000"/>
          <w:szCs w:val="26"/>
        </w:rPr>
        <w:t>13</w:t>
      </w:r>
      <w:r>
        <w:rPr>
          <w:color w:val="000000"/>
          <w:szCs w:val="26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7678FA">
        <w:rPr>
          <w:color w:val="000000"/>
          <w:szCs w:val="26"/>
        </w:rPr>
        <w:t>8</w: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1</w:t>
      </w:r>
      <w:r>
        <w:rPr>
          <w:color w:val="000000"/>
          <w:szCs w:val="26"/>
        </w:rPr>
        <w:t xml:space="preserve"> </w:t>
      </w:r>
    </w:p>
    <w:p w14:paraId="2F9264A7" w14:textId="77777777" w:rsidR="007971C8" w:rsidRPr="007678FA" w:rsidRDefault="004B777E" w:rsidP="00E87CD5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15.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Cho hàm số </w:t>
      </w:r>
      <w:r>
        <w:rPr>
          <w:rFonts w:ascii="Times New Roman" w:hAnsi="Times New Roman"/>
          <w:position w:val="-10"/>
          <w:sz w:val="26"/>
          <w:szCs w:val="26"/>
        </w:rPr>
        <w:object w:dxaOrig="1180" w:dyaOrig="364" w14:anchorId="663489B8">
          <v:shape id="_x0000_i1093" type="#_x0000_t75" style="width:58.85pt;height:18.15pt" o:ole="">
            <v:imagedata r:id="rId139" o:title=""/>
          </v:shape>
          <o:OLEObject Type="Embed" ProgID="Equation.DSMT4" ShapeID="_x0000_i1093" DrawAspect="Content" ObjectID="_1709033239" r:id="rId14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Tìm khẳng định đúng?</w:t>
      </w:r>
    </w:p>
    <w:p w14:paraId="1B4B907C" w14:textId="77777777" w:rsidR="00EF0F8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rFonts w:eastAsia="Calibri"/>
          <w:sz w:val="26"/>
          <w:szCs w:val="26"/>
        </w:rPr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6"/>
          <w:sz w:val="26"/>
          <w:szCs w:val="26"/>
        </w:rPr>
        <w:object w:dxaOrig="2040" w:dyaOrig="440" w14:anchorId="08944CCF">
          <v:shape id="_x0000_i1094" type="#_x0000_t75" style="width:102.05pt;height:21.9pt" o:ole="">
            <v:imagedata r:id="rId141" o:title=""/>
          </v:shape>
          <o:OLEObject Type="Embed" ProgID="Equation.DSMT4" ShapeID="_x0000_i1094" DrawAspect="Content" ObjectID="_1709033240" r:id="rId14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6"/>
          <w:sz w:val="26"/>
          <w:szCs w:val="26"/>
        </w:rPr>
        <w:object w:dxaOrig="1899" w:dyaOrig="440" w14:anchorId="3C53696E">
          <v:shape id="_x0000_i1095" type="#_x0000_t75" style="width:95.15pt;height:21.9pt" o:ole="">
            <v:imagedata r:id="rId143" o:title=""/>
          </v:shape>
          <o:OLEObject Type="Embed" ProgID="Equation.DSMT4" ShapeID="_x0000_i1095" DrawAspect="Content" ObjectID="_1709033241" r:id="rId144"/>
        </w:object>
      </w:r>
    </w:p>
    <w:p w14:paraId="1E2C2406" w14:textId="3CF2B392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1979" w:dyaOrig="614" w14:anchorId="67007EB2">
          <v:shape id="_x0000_i1096" type="#_x0000_t75" style="width:98.9pt;height:30.7pt" o:ole="">
            <v:imagedata r:id="rId145" o:title=""/>
          </v:shape>
          <o:OLEObject Type="Embed" ProgID="Equation.DSMT4" ShapeID="_x0000_i1096" DrawAspect="Content" ObjectID="_1709033242" r:id="rId146"/>
        </w:object>
      </w:r>
      <w:r>
        <w:rPr>
          <w:b/>
        </w:rPr>
        <w:tab/>
      </w:r>
      <w:r w:rsidR="00EF0F8E">
        <w:rPr>
          <w:b/>
        </w:rPr>
        <w:tab/>
      </w:r>
      <w:r>
        <w:rPr>
          <w:b/>
        </w:rPr>
        <w:t>D.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119" w:dyaOrig="614" w14:anchorId="1909556C">
          <v:shape id="_x0000_i1097" type="#_x0000_t75" style="width:105.8pt;height:30.7pt" o:ole="">
            <v:imagedata r:id="rId147" o:title=""/>
          </v:shape>
          <o:OLEObject Type="Embed" ProgID="Equation.DSMT4" ShapeID="_x0000_i1097" DrawAspect="Content" ObjectID="_1709033243" r:id="rId148"/>
        </w:object>
      </w:r>
    </w:p>
    <w:p w14:paraId="1E6ECD5A" w14:textId="77777777" w:rsidR="00582BE1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Tìm họ nguyên hàm của hàm số </w:t>
      </w:r>
      <w:r>
        <w:rPr>
          <w:rFonts w:ascii="Times New Roman" w:hAnsi="Times New Roman"/>
          <w:position w:val="-10"/>
          <w:sz w:val="26"/>
          <w:szCs w:val="26"/>
        </w:rPr>
        <w:object w:dxaOrig="990" w:dyaOrig="364" w14:anchorId="161ED326">
          <v:shape id="_x0000_i1098" type="#_x0000_t75" style="width:49.45pt;height:18.15pt" o:ole="">
            <v:imagedata r:id="rId149" o:title=""/>
          </v:shape>
          <o:OLEObject Type="Embed" ProgID="Equation.DSMT4" ShapeID="_x0000_i1098" DrawAspect="Content" ObjectID="_1709033244" r:id="rId15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?</w:t>
      </w:r>
    </w:p>
    <w:p w14:paraId="1BC8C100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800" w:dyaOrig="314" w14:anchorId="37971426">
          <v:shape id="_x0000_i1099" type="#_x0000_t75" style="width:40.05pt;height:15.65pt" o:ole="">
            <v:imagedata r:id="rId151" o:title=""/>
          </v:shape>
          <o:OLEObject Type="Embed" ProgID="Equation.DSMT4" ShapeID="_x0000_i1099" DrawAspect="Content" ObjectID="_1709033245" r:id="rId15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673" w:dyaOrig="314" w14:anchorId="39ECCA40">
          <v:shape id="_x0000_i1100" type="#_x0000_t75" style="width:33.8pt;height:15.65pt" o:ole="">
            <v:imagedata r:id="rId153" o:title=""/>
          </v:shape>
          <o:OLEObject Type="Embed" ProgID="Equation.DSMT4" ShapeID="_x0000_i1100" DrawAspect="Content" ObjectID="_1709033246" r:id="rId15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800" w:dyaOrig="314" w14:anchorId="4C17C7ED">
          <v:shape id="_x0000_i1101" type="#_x0000_t75" style="width:40.05pt;height:15.65pt" o:ole="">
            <v:imagedata r:id="rId155" o:title=""/>
          </v:shape>
          <o:OLEObject Type="Embed" ProgID="Equation.DSMT4" ShapeID="_x0000_i1101" DrawAspect="Content" ObjectID="_1709033247" r:id="rId15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880" w:dyaOrig="614" w14:anchorId="475D9E4C">
          <v:shape id="_x0000_i1102" type="#_x0000_t75" style="width:43.85pt;height:30.7pt" o:ole="">
            <v:imagedata r:id="rId157" o:title=""/>
          </v:shape>
          <o:OLEObject Type="Embed" ProgID="Equation.DSMT4" ShapeID="_x0000_i1102" DrawAspect="Content" ObjectID="_1709033248" r:id="rId158"/>
        </w:object>
      </w:r>
    </w:p>
    <w:p w14:paraId="7FA0E587" w14:textId="77777777" w:rsidR="009F051A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17.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Cho </w:t>
      </w:r>
      <w:r>
        <w:rPr>
          <w:rFonts w:ascii="Times New Roman" w:hAnsi="Times New Roman"/>
          <w:position w:val="-30"/>
          <w:sz w:val="26"/>
          <w:szCs w:val="26"/>
        </w:rPr>
        <w:object w:dxaOrig="1899" w:dyaOrig="727" w14:anchorId="6D8EA339">
          <v:shape id="_x0000_i1103" type="#_x0000_t75" style="width:95.15pt;height:36.3pt" o:ole="">
            <v:imagedata r:id="rId159" o:title=""/>
          </v:shape>
          <o:OLEObject Type="Embed" ProgID="Equation.DSMT4" ShapeID="_x0000_i1103" DrawAspect="Content" ObjectID="_1709033249" r:id="rId16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Tính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tích phân </w:t>
      </w:r>
      <w:r>
        <w:rPr>
          <w:rFonts w:ascii="Times New Roman" w:hAnsi="Times New Roman"/>
          <w:position w:val="-30"/>
          <w:sz w:val="26"/>
          <w:szCs w:val="26"/>
        </w:rPr>
        <w:object w:dxaOrig="929" w:dyaOrig="727" w14:anchorId="1418A4D7">
          <v:shape id="_x0000_i1104" type="#_x0000_t75" style="width:46.35pt;height:36.3pt" o:ole="">
            <v:imagedata r:id="rId161" o:title=""/>
          </v:shape>
          <o:OLEObject Type="Embed" ProgID="Equation.DSMT4" ShapeID="_x0000_i1104" DrawAspect="Content" ObjectID="_1709033250" r:id="rId162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?</w:t>
      </w:r>
    </w:p>
    <w:p w14:paraId="5A9265A6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24" w:dyaOrig="614" w14:anchorId="10788B93">
          <v:shape id="_x0000_i1105" type="#_x0000_t75" style="width:11.25pt;height:30.7pt" o:ole="">
            <v:imagedata r:id="rId163" o:title=""/>
          </v:shape>
          <o:OLEObject Type="Embed" ProgID="Equation.DSMT4" ShapeID="_x0000_i1105" DrawAspect="Content" ObjectID="_1709033251" r:id="rId164"/>
        </w:object>
      </w:r>
      <w:r>
        <w:rPr>
          <w:b/>
        </w:rPr>
        <w:tab/>
        <w:t>B.</w:t>
      </w:r>
      <w:r>
        <w:t xml:space="preserve"> </w:t>
      </w:r>
      <w:r w:rsidRPr="007678FA">
        <w:rPr>
          <w:color w:val="000000"/>
          <w:szCs w:val="26"/>
        </w:rPr>
        <w:t>1</w:t>
      </w:r>
      <w:r>
        <w:rPr>
          <w:color w:val="000000"/>
          <w:szCs w:val="26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24"/>
          <w:sz w:val="26"/>
          <w:szCs w:val="26"/>
        </w:rPr>
        <w:object w:dxaOrig="224" w:dyaOrig="614" w14:anchorId="7B8F341B">
          <v:shape id="_x0000_i1106" type="#_x0000_t75" style="width:11.25pt;height:30.7pt" o:ole="">
            <v:imagedata r:id="rId165" o:title=""/>
          </v:shape>
          <o:OLEObject Type="Embed" ProgID="Equation.DSMT4" ShapeID="_x0000_i1106" DrawAspect="Content" ObjectID="_1709033252" r:id="rId166"/>
        </w:objec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-1</w:t>
      </w:r>
      <w:r>
        <w:rPr>
          <w:color w:val="000000"/>
          <w:szCs w:val="26"/>
        </w:rPr>
        <w:t xml:space="preserve"> </w:t>
      </w:r>
    </w:p>
    <w:p w14:paraId="3D528A04" w14:textId="77777777" w:rsidR="004D04B2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18.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Trong không gian oxyz, mặt phẳng ( P) đi qua </w:t>
      </w:r>
      <w:r>
        <w:rPr>
          <w:rFonts w:ascii="Times New Roman" w:hAnsi="Times New Roman"/>
          <w:position w:val="-10"/>
          <w:sz w:val="26"/>
          <w:szCs w:val="26"/>
        </w:rPr>
        <w:object w:dxaOrig="1131" w:dyaOrig="314" w14:anchorId="3FCEE85E">
          <v:shape id="_x0000_i1107" type="#_x0000_t75" style="width:56.35pt;height:15.65pt" o:ole="">
            <v:imagedata r:id="rId167" o:title=""/>
          </v:shape>
          <o:OLEObject Type="Embed" ProgID="Equation.DSMT4" ShapeID="_x0000_i1107" DrawAspect="Content" ObjectID="_1709033253" r:id="rId168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 song song với mặt phẳng </w:t>
      </w:r>
      <w:r>
        <w:rPr>
          <w:rFonts w:ascii="Times New Roman" w:hAnsi="Times New Roman"/>
          <w:position w:val="-10"/>
          <w:sz w:val="26"/>
          <w:szCs w:val="26"/>
        </w:rPr>
        <w:object w:dxaOrig="2260" w:dyaOrig="314" w14:anchorId="7FB54206">
          <v:shape id="_x0000_i1108" type="#_x0000_t75" style="width:112.7pt;height:15.65pt" o:ole="">
            <v:imagedata r:id="rId169" o:title=""/>
          </v:shape>
          <o:OLEObject Type="Embed" ProgID="Equation.DSMT4" ShapeID="_x0000_i1108" DrawAspect="Content" ObjectID="_1709033254" r:id="rId17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có phương trình là:</w:t>
      </w:r>
    </w:p>
    <w:p w14:paraId="228586D5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761" w:dyaOrig="314" w14:anchorId="67B2E540">
          <v:shape id="_x0000_i1109" type="#_x0000_t75" style="width:88.3pt;height:15.65pt" o:ole="">
            <v:imagedata r:id="rId171" o:title=""/>
          </v:shape>
          <o:OLEObject Type="Embed" ProgID="Equation.DSMT4" ShapeID="_x0000_i1109" DrawAspect="Content" ObjectID="_1709033255" r:id="rId17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759" w:dyaOrig="314" w14:anchorId="5511B8DE">
          <v:shape id="_x0000_i1110" type="#_x0000_t75" style="width:87.65pt;height:15.65pt" o:ole="">
            <v:imagedata r:id="rId173" o:title=""/>
          </v:shape>
          <o:OLEObject Type="Embed" ProgID="Equation.DSMT4" ShapeID="_x0000_i1110" DrawAspect="Content" ObjectID="_1709033256" r:id="rId17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459" w:dyaOrig="314" w14:anchorId="23EDF6B7">
          <v:shape id="_x0000_i1111" type="#_x0000_t75" style="width:73.25pt;height:15.65pt" o:ole="">
            <v:imagedata r:id="rId175" o:title=""/>
          </v:shape>
          <o:OLEObject Type="Embed" ProgID="Equation.DSMT4" ShapeID="_x0000_i1111" DrawAspect="Content" ObjectID="_1709033257" r:id="rId17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759" w:dyaOrig="314" w14:anchorId="7B1E8AB1">
          <v:shape id="_x0000_i1112" type="#_x0000_t75" style="width:87.65pt;height:15.65pt" o:ole="">
            <v:imagedata r:id="rId177" o:title=""/>
          </v:shape>
          <o:OLEObject Type="Embed" ProgID="Equation.DSMT4" ShapeID="_x0000_i1112" DrawAspect="Content" ObjectID="_1709033258" r:id="rId178"/>
        </w:object>
      </w:r>
    </w:p>
    <w:p w14:paraId="779268E0" w14:textId="77777777" w:rsidR="000D4116" w:rsidRPr="007678FA" w:rsidRDefault="004B777E" w:rsidP="00E87CD5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19.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Cho hàm số </w:t>
      </w:r>
      <w:r>
        <w:rPr>
          <w:rFonts w:ascii="Times New Roman" w:hAnsi="Times New Roman"/>
          <w:position w:val="-10"/>
          <w:sz w:val="26"/>
          <w:szCs w:val="26"/>
        </w:rPr>
        <w:object w:dxaOrig="1080" w:dyaOrig="364" w14:anchorId="5DBB9BB0">
          <v:shape id="_x0000_i1113" type="#_x0000_t75" style="width:53.85pt;height:18.15pt" o:ole="">
            <v:imagedata r:id="rId179" o:title=""/>
          </v:shape>
          <o:OLEObject Type="Embed" ProgID="Equation.DSMT4" ShapeID="_x0000_i1113" DrawAspect="Content" ObjectID="_1709033259" r:id="rId18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biết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>F(x) là một nguyên hàm của f(x) và F(0) = 2. Khi đó F(x) bằng</w:t>
      </w:r>
    </w:p>
    <w:p w14:paraId="46CE4EDD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840" w:dyaOrig="364" w14:anchorId="0150A4A7">
          <v:shape id="_x0000_i1114" type="#_x0000_t75" style="width:92.05pt;height:18.15pt" o:ole="">
            <v:imagedata r:id="rId181" o:title=""/>
          </v:shape>
          <o:OLEObject Type="Embed" ProgID="Equation.DSMT4" ShapeID="_x0000_i1114" DrawAspect="Content" ObjectID="_1709033260" r:id="rId18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900" w:dyaOrig="364" w14:anchorId="0DC95BDC">
          <v:shape id="_x0000_i1115" type="#_x0000_t75" style="width:95.15pt;height:18.15pt" o:ole="">
            <v:imagedata r:id="rId183" o:title=""/>
          </v:shape>
          <o:OLEObject Type="Embed" ProgID="Equation.DSMT4" ShapeID="_x0000_i1115" DrawAspect="Content" ObjectID="_1709033261" r:id="rId18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840" w:dyaOrig="364" w14:anchorId="00D5BB74">
          <v:shape id="_x0000_i1116" type="#_x0000_t75" style="width:92.05pt;height:18.15pt" o:ole="">
            <v:imagedata r:id="rId185" o:title=""/>
          </v:shape>
          <o:OLEObject Type="Embed" ProgID="Equation.DSMT4" ShapeID="_x0000_i1116" DrawAspect="Content" ObjectID="_1709033262" r:id="rId18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440" w:dyaOrig="364" w14:anchorId="2284F66B">
          <v:shape id="_x0000_i1117" type="#_x0000_t75" style="width:1in;height:18.15pt" o:ole="">
            <v:imagedata r:id="rId187" o:title=""/>
          </v:shape>
          <o:OLEObject Type="Embed" ProgID="Equation.DSMT4" ShapeID="_x0000_i1117" DrawAspect="Content" ObjectID="_1709033263" r:id="rId188"/>
        </w:object>
      </w:r>
    </w:p>
    <w:p w14:paraId="73B446EE" w14:textId="77777777" w:rsidR="00D279E6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20.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Tìm diện tích của hình phẳng nằm giữa các đường </w:t>
      </w:r>
      <w:r>
        <w:rPr>
          <w:rFonts w:ascii="Times New Roman" w:hAnsi="Times New Roman"/>
          <w:position w:val="-10"/>
          <w:sz w:val="26"/>
          <w:szCs w:val="26"/>
        </w:rPr>
        <w:object w:dxaOrig="592" w:dyaOrig="250" w14:anchorId="61EE3B94">
          <v:shape id="_x0000_i1118" type="#_x0000_t75" style="width:29.45pt;height:12.5pt" o:ole="">
            <v:imagedata r:id="rId189" o:title=""/>
          </v:shape>
          <o:OLEObject Type="Embed" ProgID="Equation.DSMT4" ShapeID="_x0000_i1118" DrawAspect="Content" ObjectID="_1709033264" r:id="rId19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 </w:t>
      </w:r>
      <w:r>
        <w:rPr>
          <w:rFonts w:ascii="Times New Roman" w:hAnsi="Times New Roman"/>
          <w:position w:val="-10"/>
          <w:sz w:val="26"/>
          <w:szCs w:val="26"/>
        </w:rPr>
        <w:object w:dxaOrig="1131" w:dyaOrig="364" w14:anchorId="0B707C27">
          <v:shape id="_x0000_i1119" type="#_x0000_t75" style="width:56.35pt;height:18.15pt" o:ole="">
            <v:imagedata r:id="rId191" o:title=""/>
          </v:shape>
          <o:OLEObject Type="Embed" ProgID="Equation.DSMT4" ShapeID="_x0000_i1119" DrawAspect="Content" ObjectID="_1709033265" r:id="rId192"/>
        </w:object>
      </w:r>
      <w:r>
        <w:rPr>
          <w:rFonts w:ascii="Times New Roman" w:hAnsi="Times New Roman"/>
          <w:sz w:val="24"/>
          <w:szCs w:val="26"/>
          <w:lang w:eastAsia="en-US"/>
        </w:rPr>
        <w:t>?</w:t>
      </w:r>
    </w:p>
    <w:p w14:paraId="6611FFB6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175" w:dyaOrig="274" w14:anchorId="7557A068">
          <v:shape id="_x0000_i1120" type="#_x0000_t75" style="width:8.75pt;height:13.75pt" o:ole="">
            <v:imagedata r:id="rId193" o:title=""/>
          </v:shape>
          <o:OLEObject Type="Embed" ProgID="Equation.DSMT4" ShapeID="_x0000_i1120" DrawAspect="Content" ObjectID="_1709033266" r:id="rId194"/>
        </w:object>
      </w:r>
      <w:r>
        <w:rPr>
          <w:b/>
        </w:rPr>
        <w:tab/>
        <w:t>B.</w:t>
      </w:r>
      <w:r>
        <w:t xml:space="preserve"> </w:t>
      </w:r>
      <w:r w:rsidRPr="007678FA">
        <w:rPr>
          <w:color w:val="000000"/>
          <w:szCs w:val="26"/>
        </w:rPr>
        <w:t xml:space="preserve">5 </w:t>
      </w:r>
      <w:r>
        <w:rPr>
          <w:b/>
        </w:rPr>
        <w:tab/>
        <w:t>C.</w:t>
      </w:r>
      <w:r>
        <w:t xml:space="preserve"> </w:t>
      </w:r>
      <w:r w:rsidRPr="007678FA">
        <w:rPr>
          <w:color w:val="000000"/>
          <w:szCs w:val="26"/>
        </w:rPr>
        <w:t>4</w:t>
      </w:r>
      <w:r>
        <w:rPr>
          <w:color w:val="000000"/>
          <w:szCs w:val="26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6"/>
          <w:sz w:val="26"/>
          <w:szCs w:val="26"/>
        </w:rPr>
        <w:object w:dxaOrig="188" w:dyaOrig="276" w14:anchorId="3DB1B77C">
          <v:shape id="_x0000_i1121" type="#_x0000_t75" style="width:9.4pt;height:13.75pt" o:ole="">
            <v:imagedata r:id="rId195" o:title=""/>
          </v:shape>
          <o:OLEObject Type="Embed" ProgID="Equation.DSMT4" ShapeID="_x0000_i1121" DrawAspect="Content" ObjectID="_1709033267" r:id="rId196"/>
        </w:object>
      </w:r>
    </w:p>
    <w:p w14:paraId="5B8BCEA5" w14:textId="77777777" w:rsidR="00116EFB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21. </w:t>
      </w:r>
      <w:r w:rsidRPr="007678FA">
        <w:rPr>
          <w:rFonts w:ascii="Times New Roman" w:hAnsi="Times New Roman"/>
          <w:sz w:val="24"/>
          <w:szCs w:val="26"/>
          <w:lang w:eastAsia="en-US"/>
        </w:rPr>
        <w:t>Cho hàm số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bậc ba </w:t>
      </w:r>
      <w:r>
        <w:rPr>
          <w:rFonts w:ascii="Times New Roman" w:hAnsi="Times New Roman"/>
          <w:position w:val="-10"/>
          <w:sz w:val="26"/>
          <w:szCs w:val="26"/>
        </w:rPr>
        <w:object w:dxaOrig="929" w:dyaOrig="314" w14:anchorId="65D8D3B5">
          <v:shape id="_x0000_i1122" type="#_x0000_t75" style="width:46.35pt;height:15.65pt" o:ole="">
            <v:imagedata r:id="rId197" o:title=""/>
          </v:shape>
          <o:OLEObject Type="Embed" ProgID="Equation.DSMT4" ShapeID="_x0000_i1122" DrawAspect="Content" ObjectID="_1709033268" r:id="rId198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có đồ thị là đường cong ( C) trong hình vẽ bên , biết hàm số f(x) đạt cực trị tại hai điểm </w:t>
      </w:r>
      <w:r>
        <w:rPr>
          <w:rFonts w:ascii="Times New Roman" w:hAnsi="Times New Roman"/>
          <w:position w:val="-12"/>
          <w:sz w:val="26"/>
          <w:szCs w:val="26"/>
        </w:rPr>
        <w:object w:dxaOrig="238" w:dyaOrig="364" w14:anchorId="4A3EA16B">
          <v:shape id="_x0000_i1123" type="#_x0000_t75" style="width:11.9pt;height:18.15pt" o:ole="">
            <v:imagedata r:id="rId199" o:title=""/>
          </v:shape>
          <o:OLEObject Type="Embed" ProgID="Equation.DSMT4" ShapeID="_x0000_i1123" DrawAspect="Content" ObjectID="_1709033269" r:id="rId20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, </w:t>
      </w:r>
      <w:r>
        <w:rPr>
          <w:rFonts w:ascii="Times New Roman" w:hAnsi="Times New Roman"/>
          <w:position w:val="-12"/>
          <w:sz w:val="26"/>
          <w:szCs w:val="26"/>
        </w:rPr>
        <w:object w:dxaOrig="250" w:dyaOrig="364" w14:anchorId="5FC35777">
          <v:shape id="_x0000_i1124" type="#_x0000_t75" style="width:12.5pt;height:18.15pt" o:ole="">
            <v:imagedata r:id="rId201" o:title=""/>
          </v:shape>
          <o:OLEObject Type="Embed" ProgID="Equation.DSMT4" ShapeID="_x0000_i1124" DrawAspect="Content" ObjectID="_1709033270" r:id="rId202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thỏa </w:t>
      </w:r>
      <w:r>
        <w:rPr>
          <w:rFonts w:ascii="Times New Roman" w:hAnsi="Times New Roman"/>
          <w:position w:val="-12"/>
          <w:sz w:val="26"/>
          <w:szCs w:val="26"/>
        </w:rPr>
        <w:object w:dxaOrig="1040" w:dyaOrig="364" w14:anchorId="63FF6903">
          <v:shape id="_x0000_i1125" type="#_x0000_t75" style="width:51.95pt;height:18.15pt" o:ole="">
            <v:imagedata r:id="rId203" o:title=""/>
          </v:shape>
          <o:OLEObject Type="Embed" ProgID="Equation.DSMT4" ShapeID="_x0000_i1125" DrawAspect="Content" ObjectID="_1709033271" r:id="rId204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 </w:t>
      </w:r>
      <w:r>
        <w:rPr>
          <w:rFonts w:ascii="Times New Roman" w:hAnsi="Times New Roman"/>
          <w:position w:val="-24"/>
          <w:sz w:val="26"/>
          <w:szCs w:val="26"/>
        </w:rPr>
        <w:object w:dxaOrig="1736" w:dyaOrig="614" w14:anchorId="586C90CC">
          <v:shape id="_x0000_i1126" type="#_x0000_t75" style="width:87.05pt;height:30.7pt" o:ole="">
            <v:imagedata r:id="rId205" o:title=""/>
          </v:shape>
          <o:OLEObject Type="Embed" ProgID="Equation.DSMT4" ShapeID="_x0000_i1126" DrawAspect="Content" ObjectID="_1709033272" r:id="rId206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Gọi d là đường thẳng đi qua hai điểm cựu trị của đồ thị ( C ) . Diện tích hình phẳng gới hạn bởi ( C ) và d bằng</w:t>
      </w:r>
    </w:p>
    <w:p w14:paraId="1D836E81" w14:textId="77777777" w:rsidR="00116EFB" w:rsidRPr="007678FA" w:rsidRDefault="00BB07D5" w:rsidP="00F4142C">
      <w:pPr>
        <w:pStyle w:val="Normal0"/>
        <w:spacing w:before="60"/>
        <w:jc w:val="center"/>
        <w:rPr>
          <w:rFonts w:ascii="Times New Roman" w:hAnsi="Times New Roman"/>
          <w:sz w:val="26"/>
          <w:szCs w:val="26"/>
          <w:lang w:eastAsia="en-US"/>
        </w:rPr>
      </w:pPr>
      <w:r>
        <w:rPr>
          <w:noProof/>
          <w:sz w:val="26"/>
          <w:szCs w:val="26"/>
        </w:rPr>
        <w:pict w14:anchorId="57FBD3D9">
          <v:shape id="Picture 4" o:spid="_x0000_i1127" type="#_x0000_t75" style="width:205.35pt;height:129.6pt;mso-wrap-distance-left:0;mso-wrap-distance-top:0;mso-wrap-distance-right:0;mso-wrap-distance-bottom:0">
            <v:imagedata r:id="rId207" o:title=""/>
          </v:shape>
        </w:pict>
      </w:r>
    </w:p>
    <w:p w14:paraId="5633072E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7678FA">
        <w:rPr>
          <w:color w:val="000000"/>
          <w:szCs w:val="26"/>
        </w:rPr>
        <w:t xml:space="preserve">8 </w:t>
      </w:r>
      <w:r>
        <w:rPr>
          <w:b/>
        </w:rPr>
        <w:tab/>
        <w:t>B.</w:t>
      </w:r>
      <w:r>
        <w:t xml:space="preserve"> </w:t>
      </w:r>
      <w:r w:rsidRPr="007678FA">
        <w:rPr>
          <w:color w:val="000000"/>
          <w:szCs w:val="26"/>
        </w:rPr>
        <w:t xml:space="preserve">4 </w:t>
      </w:r>
      <w:r>
        <w:rPr>
          <w:b/>
        </w:rPr>
        <w:tab/>
        <w:t>C.</w:t>
      </w:r>
      <w:r>
        <w:t xml:space="preserve"> </w:t>
      </w:r>
      <w:r w:rsidRPr="007678FA">
        <w:rPr>
          <w:color w:val="000000"/>
          <w:szCs w:val="26"/>
        </w:rPr>
        <w:t>2</w:t>
      </w:r>
      <w:r>
        <w:rPr>
          <w:color w:val="000000"/>
          <w:szCs w:val="26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1</w:t>
      </w:r>
    </w:p>
    <w:p w14:paraId="7EA75203" w14:textId="77777777" w:rsidR="008824DD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Trong không gian oxyz , mặt phẳng nào dưới đây đi qua điểm </w:t>
      </w:r>
      <w:r>
        <w:rPr>
          <w:rFonts w:ascii="Times New Roman" w:hAnsi="Times New Roman"/>
          <w:position w:val="-10"/>
          <w:sz w:val="26"/>
          <w:szCs w:val="26"/>
        </w:rPr>
        <w:object w:dxaOrig="1499" w:dyaOrig="314" w14:anchorId="72FB21B1">
          <v:shape id="_x0000_i1128" type="#_x0000_t75" style="width:75.15pt;height:15.65pt" o:ole="">
            <v:imagedata r:id="rId208" o:title=""/>
          </v:shape>
          <o:OLEObject Type="Embed" ProgID="Equation.DSMT4" ShapeID="_x0000_i1128" DrawAspect="Content" ObjectID="_1709033273" r:id="rId209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nhận véc tơ </w:t>
      </w:r>
      <w:r>
        <w:rPr>
          <w:rFonts w:ascii="Times New Roman" w:hAnsi="Times New Roman"/>
          <w:position w:val="-10"/>
          <w:sz w:val="26"/>
          <w:szCs w:val="26"/>
        </w:rPr>
        <w:object w:dxaOrig="1199" w:dyaOrig="376" w14:anchorId="274878CA">
          <v:shape id="_x0000_i1129" type="#_x0000_t75" style="width:60.1pt;height:18.8pt" o:ole="">
            <v:imagedata r:id="rId210" o:title=""/>
          </v:shape>
          <o:OLEObject Type="Embed" ProgID="Equation.DSMT4" ShapeID="_x0000_i1129" DrawAspect="Content" ObjectID="_1709033274" r:id="rId211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làm véc tơ pháp tuyến?</w:t>
      </w:r>
    </w:p>
    <w:p w14:paraId="74024947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345" w:dyaOrig="314" w14:anchorId="224EB008">
          <v:shape id="_x0000_i1130" type="#_x0000_t75" style="width:67pt;height:15.65pt" o:ole="">
            <v:imagedata r:id="rId212" o:title=""/>
          </v:shape>
          <o:OLEObject Type="Embed" ProgID="Equation.DSMT4" ShapeID="_x0000_i1130" DrawAspect="Content" ObjectID="_1709033275" r:id="rId21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740" w:dyaOrig="314" w14:anchorId="3FC3E3CB">
          <v:shape id="_x0000_i1131" type="#_x0000_t75" style="width:87.05pt;height:15.65pt" o:ole="">
            <v:imagedata r:id="rId214" o:title=""/>
          </v:shape>
          <o:OLEObject Type="Embed" ProgID="Equation.DSMT4" ShapeID="_x0000_i1131" DrawAspect="Content" ObjectID="_1709033276" r:id="rId21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759" w:dyaOrig="314" w14:anchorId="5906C81F">
          <v:shape id="_x0000_i1132" type="#_x0000_t75" style="width:87.65pt;height:15.65pt" o:ole="">
            <v:imagedata r:id="rId216" o:title=""/>
          </v:shape>
          <o:OLEObject Type="Embed" ProgID="Equation.DSMT4" ShapeID="_x0000_i1132" DrawAspect="Content" ObjectID="_1709033277" r:id="rId21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880" w:dyaOrig="314" w14:anchorId="7438443F">
          <v:shape id="_x0000_i1133" type="#_x0000_t75" style="width:93.9pt;height:15.65pt" o:ole="">
            <v:imagedata r:id="rId218" o:title=""/>
          </v:shape>
          <o:OLEObject Type="Embed" ProgID="Equation.DSMT4" ShapeID="_x0000_i1133" DrawAspect="Content" ObjectID="_1709033278" r:id="rId219"/>
        </w:object>
      </w:r>
    </w:p>
    <w:p w14:paraId="362E8E9D" w14:textId="77777777" w:rsidR="00EF0F8E" w:rsidRDefault="00EF0F8E" w:rsidP="00CD4FF5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07500A3C" w14:textId="77777777" w:rsidR="00EF0F8E" w:rsidRDefault="00EF0F8E" w:rsidP="00CD4FF5">
      <w:pPr>
        <w:pStyle w:val="Normal0"/>
        <w:spacing w:before="60"/>
        <w:rPr>
          <w:rFonts w:ascii="Times New Roman" w:eastAsia="Times New Roman" w:hAnsi="Times New Roman"/>
          <w:b/>
          <w:sz w:val="24"/>
          <w:szCs w:val="26"/>
        </w:rPr>
      </w:pPr>
    </w:p>
    <w:p w14:paraId="16C2234E" w14:textId="4902B113" w:rsidR="00CD4FF5" w:rsidRPr="007678FA" w:rsidRDefault="004B777E" w:rsidP="00CD4FF5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23. </w:t>
      </w:r>
      <w:r w:rsidRPr="007678FA">
        <w:rPr>
          <w:rFonts w:ascii="Times New Roman" w:hAnsi="Times New Roman"/>
          <w:sz w:val="24"/>
          <w:szCs w:val="26"/>
          <w:lang w:eastAsia="en-US"/>
        </w:rPr>
        <w:t>Cho mặt phẳng ( Q )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có phương trình </w:t>
      </w:r>
      <w:r>
        <w:rPr>
          <w:rFonts w:ascii="Times New Roman" w:hAnsi="Times New Roman"/>
          <w:position w:val="-10"/>
          <w:sz w:val="26"/>
          <w:szCs w:val="26"/>
        </w:rPr>
        <w:object w:dxaOrig="1619" w:dyaOrig="314" w14:anchorId="2D9F0FD0">
          <v:shape id="_x0000_i1134" type="#_x0000_t75" style="width:80.75pt;height:15.65pt" o:ole="">
            <v:imagedata r:id="rId220" o:title=""/>
          </v:shape>
          <o:OLEObject Type="Embed" ProgID="Equation.DSMT4" ShapeID="_x0000_i1134" DrawAspect="Content" ObjectID="_1709033279" r:id="rId221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. Mặt phẳng ( Q ) đi qua điểm </w:t>
      </w:r>
    </w:p>
    <w:p w14:paraId="30D11A37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459" w:dyaOrig="314" w14:anchorId="4A2E59D5">
          <v:shape id="_x0000_i1135" type="#_x0000_t75" style="width:73.25pt;height:15.65pt" o:ole="">
            <v:imagedata r:id="rId222" o:title=""/>
          </v:shape>
          <o:OLEObject Type="Embed" ProgID="Equation.DSMT4" ShapeID="_x0000_i1135" DrawAspect="Content" ObjectID="_1709033280" r:id="rId22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160" w:dyaOrig="314" w14:anchorId="6F390DDA">
          <v:shape id="_x0000_i1136" type="#_x0000_t75" style="width:58.25pt;height:15.65pt" o:ole="">
            <v:imagedata r:id="rId224" o:title=""/>
          </v:shape>
          <o:OLEObject Type="Embed" ProgID="Equation.DSMT4" ShapeID="_x0000_i1136" DrawAspect="Content" ObjectID="_1709033281" r:id="rId22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160" w:dyaOrig="314" w14:anchorId="7AD55D5A">
          <v:shape id="_x0000_i1137" type="#_x0000_t75" style="width:58.25pt;height:15.65pt" o:ole="">
            <v:imagedata r:id="rId226" o:title=""/>
          </v:shape>
          <o:OLEObject Type="Embed" ProgID="Equation.DSMT4" ShapeID="_x0000_i1137" DrawAspect="Content" ObjectID="_1709033282" r:id="rId22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454" w:dyaOrig="314" w14:anchorId="666B3AF5">
          <v:shape id="_x0000_i1138" type="#_x0000_t75" style="width:72.65pt;height:15.65pt" o:ole="">
            <v:imagedata r:id="rId228" o:title=""/>
          </v:shape>
          <o:OLEObject Type="Embed" ProgID="Equation.DSMT4" ShapeID="_x0000_i1138" DrawAspect="Content" ObjectID="_1709033283" r:id="rId229"/>
        </w:object>
      </w:r>
    </w:p>
    <w:p w14:paraId="29CADB10" w14:textId="77777777" w:rsidR="00CD4FF5" w:rsidRPr="007678FA" w:rsidRDefault="004B777E" w:rsidP="00CD4FF5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24. </w:t>
      </w:r>
      <w:r w:rsidRPr="007678FA">
        <w:rPr>
          <w:rFonts w:ascii="Times New Roman" w:hAnsi="Times New Roman"/>
          <w:sz w:val="24"/>
          <w:szCs w:val="26"/>
          <w:lang w:eastAsia="en-US"/>
        </w:rPr>
        <w:t>Trong không gian oxyz, cho hai véc tơ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rFonts w:ascii="Times New Roman" w:hAnsi="Times New Roman"/>
          <w:position w:val="-10"/>
          <w:sz w:val="26"/>
          <w:szCs w:val="26"/>
        </w:rPr>
        <w:object w:dxaOrig="1231" w:dyaOrig="376" w14:anchorId="3AC1AD2F">
          <v:shape id="_x0000_i1139" type="#_x0000_t75" style="width:61.35pt;height:18.8pt" o:ole="">
            <v:imagedata r:id="rId230" o:title=""/>
          </v:shape>
          <o:OLEObject Type="Embed" ProgID="Equation.DSMT4" ShapeID="_x0000_i1139" DrawAspect="Content" ObjectID="_1709033284" r:id="rId231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và </w:t>
      </w:r>
      <w:r>
        <w:rPr>
          <w:rFonts w:ascii="Times New Roman" w:hAnsi="Times New Roman"/>
          <w:position w:val="-10"/>
          <w:sz w:val="26"/>
          <w:szCs w:val="26"/>
        </w:rPr>
        <w:object w:dxaOrig="1231" w:dyaOrig="376" w14:anchorId="331DB84B">
          <v:shape id="_x0000_i1140" type="#_x0000_t75" style="width:61.35pt;height:18.8pt" o:ole="">
            <v:imagedata r:id="rId232" o:title=""/>
          </v:shape>
          <o:OLEObject Type="Embed" ProgID="Equation.DSMT4" ShapeID="_x0000_i1140" DrawAspect="Content" ObjectID="_1709033285" r:id="rId233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. Tọa độ của véc tơ </w:t>
      </w:r>
      <w:r>
        <w:rPr>
          <w:rFonts w:ascii="Times New Roman" w:hAnsi="Times New Roman"/>
          <w:position w:val="-6"/>
          <w:sz w:val="26"/>
          <w:szCs w:val="26"/>
        </w:rPr>
        <w:object w:dxaOrig="667" w:dyaOrig="350" w14:anchorId="1633F562">
          <v:shape id="_x0000_i1141" type="#_x0000_t75" style="width:33.2pt;height:17.55pt" o:ole="">
            <v:imagedata r:id="rId234" o:title=""/>
          </v:shape>
          <o:OLEObject Type="Embed" ProgID="Equation.DSMT4" ShapeID="_x0000_i1141" DrawAspect="Content" ObjectID="_1709033286" r:id="rId235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là</w:t>
      </w:r>
    </w:p>
    <w:p w14:paraId="6642C00A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740" w:dyaOrig="314" w14:anchorId="625965CD">
          <v:shape id="_x0000_i1142" type="#_x0000_t75" style="width:36.95pt;height:15.65pt" o:ole="">
            <v:imagedata r:id="rId236" o:title=""/>
          </v:shape>
          <o:OLEObject Type="Embed" ProgID="Equation.DSMT4" ShapeID="_x0000_i1142" DrawAspect="Content" ObjectID="_1709033287" r:id="rId23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900" w:dyaOrig="314" w14:anchorId="1AA341F7">
          <v:shape id="_x0000_i1143" type="#_x0000_t75" style="width:45.1pt;height:15.65pt" o:ole="">
            <v:imagedata r:id="rId238" o:title=""/>
          </v:shape>
          <o:OLEObject Type="Embed" ProgID="Equation.DSMT4" ShapeID="_x0000_i1143" DrawAspect="Content" ObjectID="_1709033288" r:id="rId239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727" w:dyaOrig="314" w14:anchorId="04266811">
          <v:shape id="_x0000_i1144" type="#_x0000_t75" style="width:36.3pt;height:15.65pt" o:ole="">
            <v:imagedata r:id="rId240" o:title=""/>
          </v:shape>
          <o:OLEObject Type="Embed" ProgID="Equation.DSMT4" ShapeID="_x0000_i1144" DrawAspect="Content" ObjectID="_1709033289" r:id="rId24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010" w:dyaOrig="314" w14:anchorId="507304A7">
          <v:shape id="_x0000_i1145" type="#_x0000_t75" style="width:50.7pt;height:15.65pt" o:ole="">
            <v:imagedata r:id="rId242" o:title=""/>
          </v:shape>
          <o:OLEObject Type="Embed" ProgID="Equation.DSMT4" ShapeID="_x0000_i1145" DrawAspect="Content" ObjectID="_1709033290" r:id="rId243"/>
        </w:object>
      </w:r>
    </w:p>
    <w:p w14:paraId="29CE278F" w14:textId="77777777" w:rsidR="008E0DBF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25. </w:t>
      </w:r>
      <w:r w:rsidRPr="007678FA">
        <w:rPr>
          <w:rFonts w:ascii="Times New Roman" w:hAnsi="Times New Roman"/>
          <w:sz w:val="24"/>
          <w:szCs w:val="26"/>
          <w:lang w:eastAsia="en-US"/>
        </w:rPr>
        <w:t>Trong không gian oxyz, cho hai điểm A(1; 3; - 2) và B(3; - 1; 0) . Phương trình mặt cầu đường kính AB là</w:t>
      </w:r>
    </w:p>
    <w:p w14:paraId="64D07050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3080" w:dyaOrig="376" w14:anchorId="67866883">
          <v:shape id="_x0000_i1146" type="#_x0000_t75" style="width:154pt;height:18.8pt" o:ole="">
            <v:imagedata r:id="rId244" o:title=""/>
          </v:shape>
          <o:OLEObject Type="Embed" ProgID="Equation.DSMT4" ShapeID="_x0000_i1146" DrawAspect="Content" ObjectID="_1709033291" r:id="rId245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3120" w:dyaOrig="364" w14:anchorId="2A644E5F">
          <v:shape id="_x0000_i1147" type="#_x0000_t75" style="width:155.9pt;height:18.15pt" o:ole="">
            <v:imagedata r:id="rId246" o:title=""/>
          </v:shape>
          <o:OLEObject Type="Embed" ProgID="Equation.DSMT4" ShapeID="_x0000_i1147" DrawAspect="Content" ObjectID="_1709033292" r:id="rId247"/>
        </w:object>
      </w:r>
    </w:p>
    <w:p w14:paraId="2B71A553" w14:textId="77777777" w:rsidR="00A77B3E" w:rsidRDefault="004B777E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2900" w:dyaOrig="364" w14:anchorId="651F51C0">
          <v:shape id="_x0000_i1148" type="#_x0000_t75" style="width:145.25pt;height:18.15pt" o:ole="">
            <v:imagedata r:id="rId248" o:title=""/>
          </v:shape>
          <o:OLEObject Type="Embed" ProgID="Equation.DSMT4" ShapeID="_x0000_i1148" DrawAspect="Content" ObjectID="_1709033293" r:id="rId24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2920" w:dyaOrig="364" w14:anchorId="7D901846">
          <v:shape id="_x0000_i1149" type="#_x0000_t75" style="width:145.9pt;height:18.15pt" o:ole="">
            <v:imagedata r:id="rId250" o:title=""/>
          </v:shape>
          <o:OLEObject Type="Embed" ProgID="Equation.DSMT4" ShapeID="_x0000_i1149" DrawAspect="Content" ObjectID="_1709033294" r:id="rId251"/>
        </w:object>
      </w:r>
    </w:p>
    <w:p w14:paraId="41E02915" w14:textId="77777777" w:rsidR="00AD34B6" w:rsidRPr="007678FA" w:rsidRDefault="004B777E" w:rsidP="00AD34B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26. </w:t>
      </w:r>
      <w:r w:rsidRPr="007678FA">
        <w:rPr>
          <w:rFonts w:ascii="Times New Roman" w:hAnsi="Times New Roman"/>
          <w:sz w:val="24"/>
          <w:szCs w:val="26"/>
          <w:lang w:eastAsia="en-US"/>
        </w:rPr>
        <w:t>Cho hàm số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>
        <w:rPr>
          <w:position w:val="-34"/>
          <w:sz w:val="26"/>
          <w:szCs w:val="26"/>
        </w:rPr>
        <w:object w:dxaOrig="2480" w:dyaOrig="800" w14:anchorId="1C003A5B">
          <v:shape id="_x0000_i1150" type="#_x0000_t75" style="width:123.95pt;height:40.05pt" o:ole="">
            <v:imagedata r:id="rId252" o:title=""/>
          </v:shape>
          <o:OLEObject Type="Embed" ProgID="Equation.DSMT4" ShapeID="_x0000_i1150" DrawAspect="Content" ObjectID="_1709033295" r:id="rId253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liên tục trên R. Biết</w: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tích phân </w:t>
      </w:r>
      <w:r>
        <w:rPr>
          <w:rFonts w:ascii="Times New Roman" w:hAnsi="Times New Roman"/>
          <w:position w:val="-30"/>
          <w:sz w:val="26"/>
          <w:szCs w:val="26"/>
        </w:rPr>
        <w:object w:dxaOrig="1717" w:dyaOrig="727" w14:anchorId="4FCB7186">
          <v:shape id="_x0000_i1151" type="#_x0000_t75" style="width:85.75pt;height:36.3pt" o:ole="">
            <v:imagedata r:id="rId254" o:title=""/>
          </v:shape>
          <o:OLEObject Type="Embed" ProgID="Equation.DSMT4" ShapeID="_x0000_i1151" DrawAspect="Content" ObjectID="_1709033296" r:id="rId255"/>
        </w:object>
      </w:r>
      <w:r>
        <w:rPr>
          <w:rFonts w:ascii="Times New Roman" w:hAnsi="Times New Roman"/>
          <w:sz w:val="24"/>
          <w:szCs w:val="26"/>
          <w:lang w:eastAsia="en-US"/>
        </w:rPr>
        <w:t xml:space="preserve">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với </w:t>
      </w:r>
      <w:r>
        <w:rPr>
          <w:rFonts w:ascii="Times New Roman" w:hAnsi="Times New Roman"/>
          <w:position w:val="-24"/>
          <w:sz w:val="26"/>
          <w:szCs w:val="26"/>
        </w:rPr>
        <w:object w:dxaOrig="238" w:dyaOrig="614" w14:anchorId="4ACF11EC">
          <v:shape id="_x0000_i1152" type="#_x0000_t75" style="width:11.9pt;height:30.7pt" o:ole="">
            <v:imagedata r:id="rId256" o:title=""/>
          </v:shape>
          <o:OLEObject Type="Embed" ProgID="Equation.DSMT4" ShapeID="_x0000_i1152" DrawAspect="Content" ObjectID="_1709033297" r:id="rId257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là phân số tối giản. </w:t>
      </w:r>
      <w:r>
        <w:rPr>
          <w:rFonts w:ascii="Times New Roman" w:hAnsi="Times New Roman"/>
          <w:sz w:val="24"/>
          <w:szCs w:val="26"/>
          <w:lang w:eastAsia="en-US"/>
        </w:rPr>
        <w:t>Giá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trị của tổng </w:t>
      </w:r>
      <w:r>
        <w:rPr>
          <w:rFonts w:ascii="Times New Roman" w:hAnsi="Times New Roman"/>
          <w:position w:val="-6"/>
          <w:sz w:val="26"/>
          <w:szCs w:val="26"/>
        </w:rPr>
        <w:object w:dxaOrig="850" w:dyaOrig="288" w14:anchorId="04EF6853">
          <v:shape id="_x0000_i1153" type="#_x0000_t75" style="width:42.55pt;height:14.4pt" o:ole="">
            <v:imagedata r:id="rId258" o:title=""/>
          </v:shape>
          <o:OLEObject Type="Embed" ProgID="Equation.DSMT4" ShapeID="_x0000_i1153" DrawAspect="Content" ObjectID="_1709033298" r:id="rId259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bằng</w:t>
      </w:r>
    </w:p>
    <w:p w14:paraId="4F94F2DB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7678FA">
        <w:rPr>
          <w:color w:val="000000"/>
          <w:szCs w:val="26"/>
        </w:rPr>
        <w:t>20</w:t>
      </w:r>
      <w:r>
        <w:rPr>
          <w:b/>
        </w:rPr>
        <w:tab/>
        <w:t>B.</w:t>
      </w:r>
      <w:r>
        <w:t xml:space="preserve"> </w:t>
      </w:r>
      <w:r w:rsidRPr="007678FA">
        <w:rPr>
          <w:color w:val="000000"/>
          <w:szCs w:val="26"/>
        </w:rPr>
        <w:t>21</w:t>
      </w:r>
      <w:r>
        <w:rPr>
          <w:color w:val="000000"/>
          <w:szCs w:val="26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7678FA">
        <w:rPr>
          <w:color w:val="000000"/>
          <w:szCs w:val="26"/>
        </w:rPr>
        <w:t>18</w:t>
      </w:r>
      <w:r>
        <w:rPr>
          <w:color w:val="000000"/>
          <w:szCs w:val="26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7678FA">
        <w:rPr>
          <w:color w:val="000000"/>
          <w:szCs w:val="26"/>
        </w:rPr>
        <w:t>19</w:t>
      </w:r>
      <w:r>
        <w:rPr>
          <w:color w:val="000000"/>
          <w:szCs w:val="26"/>
        </w:rPr>
        <w:t xml:space="preserve"> </w:t>
      </w:r>
    </w:p>
    <w:p w14:paraId="20358870" w14:textId="77777777" w:rsidR="00F24437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27.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Một khối T với mặt cắt có diện tích là S(x) vuông góc với trục ox tại mỗi điểm trên đoạn </w:t>
      </w:r>
      <w:r>
        <w:rPr>
          <w:rFonts w:ascii="Times New Roman" w:hAnsi="Times New Roman"/>
          <w:position w:val="-14"/>
          <w:sz w:val="26"/>
          <w:szCs w:val="26"/>
        </w:rPr>
        <w:object w:dxaOrig="549" w:dyaOrig="400" w14:anchorId="6F81E69B">
          <v:shape id="_x0000_i1154" type="#_x0000_t75" style="width:27.55pt;height:20.05pt" o:ole="">
            <v:imagedata r:id="rId42" o:title=""/>
          </v:shape>
          <o:OLEObject Type="Embed" ProgID="Equation.DSMT4" ShapeID="_x0000_i1154" DrawAspect="Content" ObjectID="_1709033299" r:id="rId26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có thể tích là</w:t>
      </w:r>
      <w:r>
        <w:rPr>
          <w:rFonts w:ascii="Times New Roman" w:hAnsi="Times New Roman"/>
          <w:sz w:val="24"/>
          <w:szCs w:val="26"/>
          <w:lang w:eastAsia="en-US"/>
        </w:rPr>
        <w:t>:</w:t>
      </w:r>
    </w:p>
    <w:p w14:paraId="40BFF21A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279" w:dyaOrig="740" w14:anchorId="6578B9D3">
          <v:shape id="_x0000_i1155" type="#_x0000_t75" style="width:63.85pt;height:36.95pt" o:ole="">
            <v:imagedata r:id="rId261" o:title=""/>
          </v:shape>
          <o:OLEObject Type="Embed" ProgID="Equation.DSMT4" ShapeID="_x0000_i1155" DrawAspect="Content" ObjectID="_1709033300" r:id="rId26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380" w:dyaOrig="740" w14:anchorId="637DB4AF">
          <v:shape id="_x0000_i1156" type="#_x0000_t75" style="width:68.85pt;height:36.95pt" o:ole="">
            <v:imagedata r:id="rId263" o:title=""/>
          </v:shape>
          <o:OLEObject Type="Embed" ProgID="Equation.DSMT4" ShapeID="_x0000_i1156" DrawAspect="Content" ObjectID="_1709033301" r:id="rId26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440" w:dyaOrig="740" w14:anchorId="68898007">
          <v:shape id="_x0000_i1157" type="#_x0000_t75" style="width:1in;height:36.95pt" o:ole="">
            <v:imagedata r:id="rId265" o:title=""/>
          </v:shape>
          <o:OLEObject Type="Embed" ProgID="Equation.DSMT4" ShapeID="_x0000_i1157" DrawAspect="Content" ObjectID="_1709033302" r:id="rId26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32"/>
          <w:sz w:val="26"/>
          <w:szCs w:val="26"/>
        </w:rPr>
        <w:object w:dxaOrig="1279" w:dyaOrig="740" w14:anchorId="7E01804E">
          <v:shape id="_x0000_i1158" type="#_x0000_t75" style="width:63.85pt;height:36.95pt" o:ole="">
            <v:imagedata r:id="rId267" o:title=""/>
          </v:shape>
          <o:OLEObject Type="Embed" ProgID="Equation.DSMT4" ShapeID="_x0000_i1158" DrawAspect="Content" ObjectID="_1709033303" r:id="rId268"/>
        </w:object>
      </w:r>
    </w:p>
    <w:p w14:paraId="1EB798E1" w14:textId="77777777" w:rsidR="007323EB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28. </w:t>
      </w:r>
      <w:r w:rsidRPr="007678FA">
        <w:rPr>
          <w:rFonts w:ascii="Times New Roman" w:hAnsi="Times New Roman"/>
          <w:sz w:val="24"/>
          <w:szCs w:val="26"/>
          <w:lang w:eastAsia="en-US"/>
        </w:rPr>
        <w:t>Trong không gian oxyz, một véc tơ pháp tuyến của mặt phẳng (oxy) là</w:t>
      </w:r>
    </w:p>
    <w:p w14:paraId="0470A385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080" w:dyaOrig="376" w14:anchorId="1AA42287">
          <v:shape id="_x0000_i1159" type="#_x0000_t75" style="width:53.85pt;height:18.8pt" o:ole="">
            <v:imagedata r:id="rId269" o:title=""/>
          </v:shape>
          <o:OLEObject Type="Embed" ProgID="Equation.DSMT4" ShapeID="_x0000_i1159" DrawAspect="Content" ObjectID="_1709033304" r:id="rId27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080" w:dyaOrig="376" w14:anchorId="25CD67FE">
          <v:shape id="_x0000_i1160" type="#_x0000_t75" style="width:53.85pt;height:18.8pt" o:ole="">
            <v:imagedata r:id="rId271" o:title=""/>
          </v:shape>
          <o:OLEObject Type="Embed" ProgID="Equation.DSMT4" ShapeID="_x0000_i1160" DrawAspect="Content" ObjectID="_1709033305" r:id="rId272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080" w:dyaOrig="376" w14:anchorId="541B31AC">
          <v:shape id="_x0000_i1161" type="#_x0000_t75" style="width:53.85pt;height:18.8pt" o:ole="">
            <v:imagedata r:id="rId273" o:title=""/>
          </v:shape>
          <o:OLEObject Type="Embed" ProgID="Equation.DSMT4" ShapeID="_x0000_i1161" DrawAspect="Content" ObjectID="_1709033306" r:id="rId27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050" w:dyaOrig="376" w14:anchorId="324D6861">
          <v:shape id="_x0000_i1162" type="#_x0000_t75" style="width:52.6pt;height:18.8pt" o:ole="">
            <v:imagedata r:id="rId275" o:title=""/>
          </v:shape>
          <o:OLEObject Type="Embed" ProgID="Equation.DSMT4" ShapeID="_x0000_i1162" DrawAspect="Content" ObjectID="_1709033307" r:id="rId276"/>
        </w:object>
      </w:r>
    </w:p>
    <w:p w14:paraId="703DC622" w14:textId="77777777" w:rsidR="00966919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29.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Trong không gian oxyz, cho </w:t>
      </w:r>
      <w:r>
        <w:rPr>
          <w:rFonts w:ascii="Times New Roman" w:hAnsi="Times New Roman"/>
          <w:position w:val="-10"/>
          <w:sz w:val="26"/>
          <w:szCs w:val="26"/>
        </w:rPr>
        <w:object w:dxaOrig="1600" w:dyaOrig="376" w14:anchorId="5EAA235C">
          <v:shape id="_x0000_i1163" type="#_x0000_t75" style="width:80.15pt;height:18.8pt" o:ole="">
            <v:imagedata r:id="rId277" o:title=""/>
          </v:shape>
          <o:OLEObject Type="Embed" ProgID="Equation.DSMT4" ShapeID="_x0000_i1163" DrawAspect="Content" ObjectID="_1709033308" r:id="rId278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>. Tọa độ của điểm A là:</w:t>
      </w:r>
    </w:p>
    <w:p w14:paraId="0CE6F5A0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279" w:dyaOrig="314" w14:anchorId="401B5D42">
          <v:shape id="_x0000_i1164" type="#_x0000_t75" style="width:63.85pt;height:15.65pt" o:ole="">
            <v:imagedata r:id="rId279" o:title=""/>
          </v:shape>
          <o:OLEObject Type="Embed" ProgID="Equation.DSMT4" ShapeID="_x0000_i1164" DrawAspect="Content" ObjectID="_1709033309" r:id="rId28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279" w:dyaOrig="314" w14:anchorId="74D588D6">
          <v:shape id="_x0000_i1165" type="#_x0000_t75" style="width:63.85pt;height:15.65pt" o:ole="">
            <v:imagedata r:id="rId281" o:title=""/>
          </v:shape>
          <o:OLEObject Type="Embed" ProgID="Equation.DSMT4" ShapeID="_x0000_i1165" DrawAspect="Content" ObjectID="_1709033310" r:id="rId282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131" w:dyaOrig="314" w14:anchorId="3EEF6E1B">
          <v:shape id="_x0000_i1166" type="#_x0000_t75" style="width:56.35pt;height:15.65pt" o:ole="">
            <v:imagedata r:id="rId283" o:title=""/>
          </v:shape>
          <o:OLEObject Type="Embed" ProgID="Equation.DSMT4" ShapeID="_x0000_i1166" DrawAspect="Content" ObjectID="_1709033311" r:id="rId28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279" w:dyaOrig="314" w14:anchorId="025FDF19">
          <v:shape id="_x0000_i1167" type="#_x0000_t75" style="width:63.85pt;height:15.65pt" o:ole="">
            <v:imagedata r:id="rId285" o:title=""/>
          </v:shape>
          <o:OLEObject Type="Embed" ProgID="Equation.DSMT4" ShapeID="_x0000_i1167" DrawAspect="Content" ObjectID="_1709033312" r:id="rId286"/>
        </w:object>
      </w:r>
    </w:p>
    <w:p w14:paraId="1369A490" w14:textId="77777777" w:rsidR="003C4BE0" w:rsidRPr="007678FA" w:rsidRDefault="004B777E" w:rsidP="003D6156">
      <w:pPr>
        <w:pStyle w:val="Normal0"/>
        <w:spacing w:before="60"/>
        <w:rPr>
          <w:rFonts w:ascii="Times New Roman" w:hAnsi="Times New Roman"/>
          <w:sz w:val="26"/>
          <w:szCs w:val="26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30. </w: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Trong không gian oxyz, cho </w:t>
      </w:r>
      <w:r>
        <w:rPr>
          <w:rFonts w:ascii="Times New Roman" w:hAnsi="Times New Roman"/>
          <w:position w:val="-10"/>
          <w:sz w:val="26"/>
          <w:szCs w:val="26"/>
        </w:rPr>
        <w:object w:dxaOrig="1520" w:dyaOrig="376" w14:anchorId="32FE7B07">
          <v:shape id="_x0000_i1168" type="#_x0000_t75" style="width:75.75pt;height:18.8pt" o:ole="">
            <v:imagedata r:id="rId287" o:title=""/>
          </v:shape>
          <o:OLEObject Type="Embed" ProgID="Equation.DSMT4" ShapeID="_x0000_i1168" DrawAspect="Content" ObjectID="_1709033313" r:id="rId288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. Tọa độ của véc tơ </w:t>
      </w:r>
      <w:r>
        <w:rPr>
          <w:rFonts w:ascii="Times New Roman" w:hAnsi="Times New Roman"/>
          <w:position w:val="-6"/>
          <w:sz w:val="26"/>
          <w:szCs w:val="26"/>
        </w:rPr>
        <w:object w:dxaOrig="188" w:dyaOrig="353" w14:anchorId="67C2972E">
          <v:shape id="_x0000_i1169" type="#_x0000_t75" style="width:9.4pt;height:17.55pt" o:ole="">
            <v:imagedata r:id="rId289" o:title=""/>
          </v:shape>
          <o:OLEObject Type="Embed" ProgID="Equation.DSMT4" ShapeID="_x0000_i1169" DrawAspect="Content" ObjectID="_1709033314" r:id="rId290"/>
        </w:object>
      </w:r>
      <w:r w:rsidRPr="007678FA">
        <w:rPr>
          <w:rFonts w:ascii="Times New Roman" w:hAnsi="Times New Roman"/>
          <w:sz w:val="24"/>
          <w:szCs w:val="26"/>
          <w:lang w:eastAsia="en-US"/>
        </w:rPr>
        <w:t xml:space="preserve"> là:</w:t>
      </w:r>
    </w:p>
    <w:p w14:paraId="56DAECF2" w14:textId="77777777" w:rsidR="00A77B3E" w:rsidRDefault="004B777E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252" w:dyaOrig="376" w14:anchorId="2F2EB62D">
          <v:shape id="_x0000_i1170" type="#_x0000_t75" style="width:62.6pt;height:18.8pt" o:ole="">
            <v:imagedata r:id="rId291" o:title=""/>
          </v:shape>
          <o:OLEObject Type="Embed" ProgID="Equation.DSMT4" ShapeID="_x0000_i1170" DrawAspect="Content" ObjectID="_1709033315" r:id="rId29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252" w:dyaOrig="376" w14:anchorId="2E0F967E">
          <v:shape id="_x0000_i1171" type="#_x0000_t75" style="width:62.6pt;height:18.8pt" o:ole="">
            <v:imagedata r:id="rId293" o:title=""/>
          </v:shape>
          <o:OLEObject Type="Embed" ProgID="Equation.DSMT4" ShapeID="_x0000_i1171" DrawAspect="Content" ObjectID="_1709033316" r:id="rId294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089" w:dyaOrig="376" w14:anchorId="270D37D1">
          <v:shape id="_x0000_i1172" type="#_x0000_t75" style="width:54.45pt;height:18.8pt" o:ole="">
            <v:imagedata r:id="rId295" o:title=""/>
          </v:shape>
          <o:OLEObject Type="Embed" ProgID="Equation.DSMT4" ShapeID="_x0000_i1172" DrawAspect="Content" ObjectID="_1709033317" r:id="rId29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position w:val="-10"/>
          <w:sz w:val="26"/>
          <w:szCs w:val="26"/>
        </w:rPr>
        <w:object w:dxaOrig="1252" w:dyaOrig="376" w14:anchorId="412310D0">
          <v:shape id="_x0000_i1173" type="#_x0000_t75" style="width:62.6pt;height:18.8pt" o:ole="">
            <v:imagedata r:id="rId297" o:title=""/>
          </v:shape>
          <o:OLEObject Type="Embed" ProgID="Equation.DSMT4" ShapeID="_x0000_i1173" DrawAspect="Content" ObjectID="_1709033318" r:id="rId298"/>
        </w:object>
      </w:r>
    </w:p>
    <w:p w14:paraId="27C0E871" w14:textId="77777777" w:rsidR="00CE1DAE" w:rsidRPr="00B520DD" w:rsidRDefault="004B777E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2EA1F970" w14:textId="77777777" w:rsidR="00CE1DAE" w:rsidRPr="00B520DD" w:rsidRDefault="00BB07D5" w:rsidP="00D470B4">
      <w:pPr>
        <w:spacing w:before="60"/>
        <w:jc w:val="center"/>
        <w:rPr>
          <w:b/>
          <w:i/>
          <w:szCs w:val="26"/>
        </w:rPr>
      </w:pPr>
    </w:p>
    <w:sectPr w:rsidR="00CE1DAE" w:rsidRPr="00B520DD" w:rsidSect="007C59D5">
      <w:footerReference w:type="default" r:id="rId299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07980" w14:textId="77777777" w:rsidR="00BB07D5" w:rsidRDefault="00BB07D5">
      <w:r>
        <w:separator/>
      </w:r>
    </w:p>
  </w:endnote>
  <w:endnote w:type="continuationSeparator" w:id="0">
    <w:p w14:paraId="1B959BD1" w14:textId="77777777" w:rsidR="00BB07D5" w:rsidRDefault="00BB0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0C54F" w14:textId="77777777" w:rsidR="003336EB" w:rsidRDefault="004B777E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E7118E" w14:textId="77777777" w:rsidR="00BB07D5" w:rsidRDefault="00BB07D5">
      <w:r>
        <w:separator/>
      </w:r>
    </w:p>
  </w:footnote>
  <w:footnote w:type="continuationSeparator" w:id="0">
    <w:p w14:paraId="1042DEB2" w14:textId="77777777" w:rsidR="00BB07D5" w:rsidRDefault="00BB0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36EB"/>
    <w:rsid w:val="003336EB"/>
    <w:rsid w:val="00343A4F"/>
    <w:rsid w:val="004B777E"/>
    <w:rsid w:val="00BB07D5"/>
    <w:rsid w:val="00EF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8"/>
    <o:shapelayout v:ext="edit">
      <o:idmap v:ext="edit" data="1"/>
    </o:shapelayout>
  </w:shapeDefaults>
  <w:decimalSymbol w:val="."/>
  <w:listSeparator w:val=","/>
  <w14:docId w14:val="3C7FA1AD"/>
  <w15:docId w15:val="{9F152457-4389-4154-B24C-29BF2CFA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ascii="Calibri" w:eastAsia="Calibri" w:hAnsi="Calibri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footer" Target="footer1.xml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image" Target="media/image111.wmf"/><Relationship Id="rId247" Type="http://schemas.openxmlformats.org/officeDocument/2006/relationships/oleObject" Target="embeddings/oleObject120.bin"/><Relationship Id="rId107" Type="http://schemas.openxmlformats.org/officeDocument/2006/relationships/image" Target="media/image51.wmf"/><Relationship Id="rId268" Type="http://schemas.openxmlformats.org/officeDocument/2006/relationships/oleObject" Target="embeddings/oleObject131.bin"/><Relationship Id="rId289" Type="http://schemas.openxmlformats.org/officeDocument/2006/relationships/image" Target="media/image142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image" Target="media/image106.wmf"/><Relationship Id="rId237" Type="http://schemas.openxmlformats.org/officeDocument/2006/relationships/oleObject" Target="embeddings/oleObject115.bin"/><Relationship Id="rId258" Type="http://schemas.openxmlformats.org/officeDocument/2006/relationships/image" Target="media/image127.wmf"/><Relationship Id="rId279" Type="http://schemas.openxmlformats.org/officeDocument/2006/relationships/image" Target="media/image13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2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oleObject" Target="embeddings/oleObject110.bin"/><Relationship Id="rId248" Type="http://schemas.openxmlformats.org/officeDocument/2006/relationships/image" Target="media/image122.wmf"/><Relationship Id="rId269" Type="http://schemas.openxmlformats.org/officeDocument/2006/relationships/image" Target="media/image132.wmf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5.bin"/><Relationship Id="rId6" Type="http://schemas.openxmlformats.org/officeDocument/2006/relationships/endnotes" Target="endnotes.xml"/><Relationship Id="rId238" Type="http://schemas.openxmlformats.org/officeDocument/2006/relationships/image" Target="media/image117.wmf"/><Relationship Id="rId259" Type="http://schemas.openxmlformats.org/officeDocument/2006/relationships/oleObject" Target="embeddings/oleObject126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291" Type="http://schemas.openxmlformats.org/officeDocument/2006/relationships/image" Target="media/image143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emf"/><Relationship Id="rId228" Type="http://schemas.openxmlformats.org/officeDocument/2006/relationships/image" Target="media/image112.wmf"/><Relationship Id="rId249" Type="http://schemas.openxmlformats.org/officeDocument/2006/relationships/oleObject" Target="embeddings/oleObject12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8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image" Target="media/image107.wmf"/><Relationship Id="rId239" Type="http://schemas.openxmlformats.org/officeDocument/2006/relationships/oleObject" Target="embeddings/oleObject116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71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92" Type="http://schemas.openxmlformats.org/officeDocument/2006/relationships/oleObject" Target="embeddings/oleObject143.bin"/><Relationship Id="rId297" Type="http://schemas.openxmlformats.org/officeDocument/2006/relationships/image" Target="media/image146.wmf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theme" Target="theme/theme1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image" Target="media/image102.wmf"/><Relationship Id="rId229" Type="http://schemas.openxmlformats.org/officeDocument/2006/relationships/oleObject" Target="embeddings/oleObject11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240" Type="http://schemas.openxmlformats.org/officeDocument/2006/relationships/image" Target="media/image118.wmf"/><Relationship Id="rId245" Type="http://schemas.openxmlformats.org/officeDocument/2006/relationships/oleObject" Target="embeddings/oleObject119.bin"/><Relationship Id="rId261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282" Type="http://schemas.openxmlformats.org/officeDocument/2006/relationships/oleObject" Target="embeddings/oleObject138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219" Type="http://schemas.openxmlformats.org/officeDocument/2006/relationships/oleObject" Target="embeddings/oleObject106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0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51" Type="http://schemas.openxmlformats.org/officeDocument/2006/relationships/oleObject" Target="embeddings/oleObject122.bin"/><Relationship Id="rId256" Type="http://schemas.openxmlformats.org/officeDocument/2006/relationships/image" Target="media/image126.wmf"/><Relationship Id="rId277" Type="http://schemas.openxmlformats.org/officeDocument/2006/relationships/image" Target="media/image136.wmf"/><Relationship Id="rId298" Type="http://schemas.openxmlformats.org/officeDocument/2006/relationships/oleObject" Target="embeddings/oleObject146.bin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72" Type="http://schemas.openxmlformats.org/officeDocument/2006/relationships/oleObject" Target="embeddings/oleObject133.bin"/><Relationship Id="rId293" Type="http://schemas.openxmlformats.org/officeDocument/2006/relationships/image" Target="media/image14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1.bin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png"/><Relationship Id="rId127" Type="http://schemas.openxmlformats.org/officeDocument/2006/relationships/image" Target="media/image61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7.bin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6.wmf"/><Relationship Id="rId257" Type="http://schemas.openxmlformats.org/officeDocument/2006/relationships/oleObject" Target="embeddings/oleObject125.bin"/><Relationship Id="rId278" Type="http://schemas.openxmlformats.org/officeDocument/2006/relationships/oleObject" Target="embeddings/oleObject136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image" Target="media/image124.wmf"/><Relationship Id="rId273" Type="http://schemas.openxmlformats.org/officeDocument/2006/relationships/image" Target="media/image134.wmf"/><Relationship Id="rId294" Type="http://schemas.openxmlformats.org/officeDocument/2006/relationships/oleObject" Target="embeddings/oleObject144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9.wmf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9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4.wmf"/><Relationship Id="rId253" Type="http://schemas.openxmlformats.org/officeDocument/2006/relationships/oleObject" Target="embeddings/oleObject123.bin"/><Relationship Id="rId274" Type="http://schemas.openxmlformats.org/officeDocument/2006/relationships/oleObject" Target="embeddings/oleObject134.bin"/><Relationship Id="rId295" Type="http://schemas.openxmlformats.org/officeDocument/2006/relationships/image" Target="media/image145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8.bin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5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275" Type="http://schemas.openxmlformats.org/officeDocument/2006/relationships/image" Target="media/image135.wmf"/><Relationship Id="rId296" Type="http://schemas.openxmlformats.org/officeDocument/2006/relationships/oleObject" Target="embeddings/oleObject145.bin"/><Relationship Id="rId300" Type="http://schemas.openxmlformats.org/officeDocument/2006/relationships/fontTable" Target="fontTable.xml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08.bin"/><Relationship Id="rId244" Type="http://schemas.openxmlformats.org/officeDocument/2006/relationships/image" Target="media/image120.wmf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0.wmf"/><Relationship Id="rId286" Type="http://schemas.openxmlformats.org/officeDocument/2006/relationships/oleObject" Target="embeddings/oleObject140.bin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8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THPT Ngô Gia Tự</cp:lastModifiedBy>
  <cp:revision>19</cp:revision>
  <dcterms:created xsi:type="dcterms:W3CDTF">2016-09-26T10:48:00Z</dcterms:created>
  <dcterms:modified xsi:type="dcterms:W3CDTF">2022-03-17T07:37:00Z</dcterms:modified>
</cp:coreProperties>
</file>