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93" w:type="dxa"/>
        <w:tblInd w:w="108" w:type="dxa"/>
        <w:tblLook w:val="0000" w:firstRow="0" w:lastRow="0" w:firstColumn="0" w:lastColumn="0" w:noHBand="0" w:noVBand="0"/>
      </w:tblPr>
      <w:tblGrid>
        <w:gridCol w:w="4624"/>
        <w:gridCol w:w="5669"/>
      </w:tblGrid>
      <w:tr w:rsidR="00DC4EBF" w14:paraId="13F8BF9B" w14:textId="77777777" w:rsidTr="00CD2457">
        <w:trPr>
          <w:trHeight w:val="2129"/>
        </w:trPr>
        <w:tc>
          <w:tcPr>
            <w:tcW w:w="4624" w:type="dxa"/>
          </w:tcPr>
          <w:p w14:paraId="0DF67820" w14:textId="77777777" w:rsidR="00DC4EBF" w:rsidRDefault="00DC4EBF" w:rsidP="00CD2457">
            <w:pPr>
              <w:spacing w:line="288" w:lineRule="auto"/>
              <w:jc w:val="center"/>
              <w:rPr>
                <w:bCs/>
              </w:rPr>
            </w:pPr>
            <w:bookmarkStart w:id="0" w:name="note"/>
            <w:bookmarkEnd w:id="0"/>
            <w:r>
              <w:rPr>
                <w:rFonts w:eastAsia="Calibri"/>
                <w:bCs/>
              </w:rPr>
              <w:t>SỞ GIÁO DỤC VÀ ĐÀO TẠO BẮC NINH</w:t>
            </w:r>
          </w:p>
          <w:p w14:paraId="436B2244" w14:textId="77777777" w:rsidR="00DC4EBF" w:rsidRDefault="00000000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  <w:r>
              <w:pict w14:anchorId="431243A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305" type="#_x0000_t32" style="position:absolute;left:0;text-align:left;margin-left:64pt;margin-top:15.25pt;width:96.45pt;height:0;z-index: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"/>
              </w:pict>
            </w:r>
            <w:r w:rsidR="00DC4EBF">
              <w:rPr>
                <w:rFonts w:eastAsia="Calibri"/>
                <w:b/>
                <w:bCs/>
              </w:rPr>
              <w:t>TRƯỜNG THPT TIÊN DU SỐ 1</w:t>
            </w:r>
          </w:p>
          <w:p w14:paraId="000E5EDA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Ngày thi:  31/8/2024</w:t>
            </w:r>
          </w:p>
          <w:p w14:paraId="425983FF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</w:p>
          <w:p w14:paraId="7F29AD51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Cs/>
                <w:i/>
              </w:rPr>
            </w:pPr>
            <w:r>
              <w:rPr>
                <w:rFonts w:eastAsia="Calibri"/>
                <w:bCs/>
                <w:i/>
              </w:rPr>
              <w:t>(Đề  thi gồm có 03 trang)</w:t>
            </w:r>
          </w:p>
          <w:p w14:paraId="7CEB088A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669" w:type="dxa"/>
          </w:tcPr>
          <w:p w14:paraId="5FB389BF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ĐỀ KHẢO SÁT CHẤT LƯỢNG KHỐI 11</w:t>
            </w:r>
          </w:p>
          <w:p w14:paraId="05B848B8" w14:textId="77777777" w:rsidR="00DC4EBF" w:rsidRDefault="00DC4EBF" w:rsidP="00CD2457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NĂM HỌC 2024 - 2025</w:t>
            </w:r>
          </w:p>
          <w:p w14:paraId="09CA76A4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Môn: Toán</w:t>
            </w:r>
          </w:p>
          <w:p w14:paraId="3736231B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Cs/>
                <w:i/>
              </w:rPr>
            </w:pPr>
            <w:r>
              <w:rPr>
                <w:rFonts w:eastAsia="Calibri"/>
                <w:bCs/>
                <w:i/>
              </w:rPr>
              <w:t xml:space="preserve">Thời gian làm bài:  90  </w:t>
            </w:r>
            <w:r>
              <w:rPr>
                <w:rFonts w:eastAsia="Calibri"/>
                <w:b/>
                <w:bCs/>
                <w:i/>
              </w:rPr>
              <w:t>phút</w:t>
            </w:r>
            <w:r>
              <w:rPr>
                <w:rFonts w:eastAsia="Calibri"/>
                <w:bCs/>
                <w:i/>
              </w:rPr>
              <w:t xml:space="preserve"> </w:t>
            </w:r>
          </w:p>
          <w:p w14:paraId="32ED9F1F" w14:textId="77777777" w:rsidR="00DC4EBF" w:rsidRDefault="00DC4EBF" w:rsidP="00CD2457">
            <w:pPr>
              <w:spacing w:line="288" w:lineRule="auto"/>
              <w:jc w:val="center"/>
              <w:rPr>
                <w:rFonts w:eastAsia="Calibri"/>
                <w:bCs/>
                <w:i/>
              </w:rPr>
            </w:pPr>
            <w:r>
              <w:rPr>
                <w:rFonts w:eastAsia="Calibri"/>
                <w:bCs/>
                <w:i/>
              </w:rPr>
              <w:t>(không kể thời gian giao đề)</w:t>
            </w:r>
          </w:p>
          <w:p w14:paraId="60FE39B5" w14:textId="77777777" w:rsidR="00DC4EBF" w:rsidRDefault="00000000" w:rsidP="00CD2457">
            <w:pPr>
              <w:spacing w:line="288" w:lineRule="auto"/>
              <w:jc w:val="center"/>
              <w:rPr>
                <w:rFonts w:eastAsia="Calibri"/>
                <w:b/>
                <w:bCs/>
              </w:rPr>
            </w:pPr>
            <w:r>
              <w:pict w14:anchorId="2EB9948A">
                <v:rect id="Rectangle 2" o:spid="_x0000_s1304" style="position:absolute;left:0;text-align:left;margin-left:421.95pt;margin-top:93.6pt;width:74.8pt;height:24pt;z-index: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" o:allowincell="f">
                  <v:textbox>
                    <w:txbxContent>
                      <w:p w14:paraId="2084412F" w14:textId="3D65B35F" w:rsidR="00DC4EBF" w:rsidRDefault="00DC4EBF" w:rsidP="00DC4EBF">
                        <w:pPr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Mã đề 102</w:t>
                        </w:r>
                      </w:p>
                    </w:txbxContent>
                  </v:textbox>
                </v:rect>
              </w:pict>
            </w:r>
            <w:r w:rsidR="00DC4EBF">
              <w:rPr>
                <w:rFonts w:eastAsia="Calibri"/>
                <w:b/>
                <w:bCs/>
              </w:rPr>
              <w:t>¯¯¯¯¯¯¯¯¯¯¯¯¯¯¯¯</w:t>
            </w:r>
          </w:p>
        </w:tc>
      </w:tr>
    </w:tbl>
    <w:p w14:paraId="48DB5189" w14:textId="77777777" w:rsidR="00DC4EBF" w:rsidRDefault="00DC4EBF" w:rsidP="00DC4EBF">
      <w:pPr>
        <w:spacing w:line="288" w:lineRule="auto"/>
        <w:ind w:firstLine="142"/>
        <w:jc w:val="both"/>
        <w:rPr>
          <w:rFonts w:eastAsia="Calibri"/>
          <w:lang w:val="vi-VN"/>
        </w:rPr>
      </w:pPr>
      <w:r>
        <w:rPr>
          <w:rFonts w:eastAsia="Calibri"/>
          <w:b/>
          <w:lang w:val="vi-VN"/>
        </w:rPr>
        <w:t>Họ và tên thí sinh</w:t>
      </w:r>
      <w:r>
        <w:rPr>
          <w:rFonts w:eastAsia="Calibri"/>
          <w:lang w:val="vi-VN"/>
        </w:rPr>
        <w:t xml:space="preserve">:......................................................   </w:t>
      </w:r>
      <w:r>
        <w:rPr>
          <w:rFonts w:eastAsia="Calibri"/>
          <w:b/>
          <w:lang w:val="vi-VN"/>
        </w:rPr>
        <w:t>Số báo danh</w:t>
      </w:r>
      <w:r>
        <w:rPr>
          <w:rFonts w:eastAsia="Calibri"/>
          <w:lang w:val="vi-VN"/>
        </w:rPr>
        <w:t xml:space="preserve"> :.....................</w:t>
      </w:r>
    </w:p>
    <w:p w14:paraId="20D3BF66" w14:textId="77777777" w:rsidR="00DC4EBF" w:rsidRDefault="00DC4EBF" w:rsidP="00DC4EBF">
      <w:pPr>
        <w:spacing w:line="288" w:lineRule="auto"/>
        <w:jc w:val="both"/>
        <w:rPr>
          <w:rFonts w:eastAsia="Calibri"/>
        </w:rPr>
      </w:pPr>
    </w:p>
    <w:p w14:paraId="3DE88091" w14:textId="77777777" w:rsidR="00AA3863" w:rsidRDefault="00AA3863" w:rsidP="00F94858">
      <w:pPr>
        <w:pStyle w:val="Normal0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</w:pPr>
    </w:p>
    <w:p w14:paraId="1B9921A1" w14:textId="77777777" w:rsidR="00AA3863" w:rsidRPr="00F94858" w:rsidRDefault="00000000" w:rsidP="00F94858">
      <w:pPr>
        <w:pStyle w:val="Normal0"/>
        <w:jc w:val="both"/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PHẦN I.</w:t>
      </w:r>
      <w:r w:rsidRPr="00F94858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Câu trắc nghiệm nhiều phương án lựa chọn.</w:t>
      </w:r>
      <w:r w:rsidRPr="00F94858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Thí sinh trả lời từ câu 1 đến câu 12. Mỗi câu hỏi thí sinh chỉ chọn một phương án.</w:t>
      </w:r>
    </w:p>
    <w:p w14:paraId="5CABE6FE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465" w:dyaOrig="314" w14:anchorId="63D8B5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5.5pt" o:ole="">
            <v:imagedata r:id="rId7" o:title=""/>
          </v:shape>
          <o:OLEObject Type="Embed" ProgID="Equation.DSMT4" ShapeID="_x0000_i1025" DrawAspect="Content" ObjectID="_1787202819" r:id="rId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,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ho Hyperbol </w:t>
      </w:r>
      <w:r>
        <w:rPr>
          <w:rFonts w:ascii="Times New Roman" w:hAnsi="Times New Roman"/>
          <w:color w:val="000000"/>
          <w:position w:val="-16"/>
        </w:rPr>
        <w:object w:dxaOrig="440" w:dyaOrig="449" w14:anchorId="0BB2D927">
          <v:shape id="_x0000_i1026" type="#_x0000_t75" style="width:22.15pt;height:22.7pt" o:ole="">
            <v:imagedata r:id="rId9" o:title=""/>
          </v:shape>
          <o:OLEObject Type="Embed" ProgID="Equation.DSMT4" ShapeID="_x0000_i1026" DrawAspect="Content" ObjectID="_1787202820" r:id="rId1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có phương trình </w:t>
      </w:r>
      <w:r>
        <w:rPr>
          <w:rFonts w:ascii="Times New Roman" w:hAnsi="Times New Roman"/>
          <w:color w:val="000000"/>
          <w:position w:val="-24"/>
        </w:rPr>
        <w:object w:dxaOrig="1151" w:dyaOrig="673" w14:anchorId="67416643">
          <v:shape id="_x0000_i1027" type="#_x0000_t75" style="width:57.6pt;height:33.8pt" o:ole="">
            <v:fill o:detectmouseclick="t"/>
            <v:imagedata r:id="rId11" o:title=""/>
          </v:shape>
          <o:OLEObject Type="Embed" ProgID="Equation.DSMT4" ShapeID="_x0000_i1027" DrawAspect="Content" ObjectID="_1787202821" r:id="rId1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Tiêu cự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của Hyperbol</w:t>
      </w:r>
      <w:r>
        <w:rPr>
          <w:rFonts w:ascii="Times New Roman" w:hAnsi="Times New Roman"/>
          <w:color w:val="000000"/>
          <w:position w:val="-16"/>
        </w:rPr>
        <w:object w:dxaOrig="440" w:dyaOrig="449" w14:anchorId="52FD01EA">
          <v:shape id="_x0000_i1028" type="#_x0000_t75" style="width:22.15pt;height:22.7pt" o:ole="">
            <v:imagedata r:id="rId9" o:title=""/>
          </v:shape>
          <o:OLEObject Type="Embed" ProgID="Equation.DSMT4" ShapeID="_x0000_i1028" DrawAspect="Content" ObjectID="_1787202822" r:id="rId13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là </w:t>
      </w:r>
    </w:p>
    <w:p w14:paraId="49C97F61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</w:rPr>
        <w:object w:dxaOrig="320" w:dyaOrig="286" w14:anchorId="4F3F4539">
          <v:shape id="_x0000_i1029" type="#_x0000_t75" style="width:16.05pt;height:14.4pt" o:ole="">
            <v:imagedata r:id="rId14" o:title=""/>
          </v:shape>
          <o:OLEObject Type="Embed" ProgID="Equation.DSMT4" ShapeID="_x0000_i1029" DrawAspect="Content" ObjectID="_1787202823" r:id="rId15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</w:rPr>
        <w:object w:dxaOrig="286" w:dyaOrig="286" w14:anchorId="494F8608">
          <v:shape id="_x0000_i1030" type="#_x0000_t75" style="width:14.4pt;height:14.4pt" o:ole="">
            <v:imagedata r:id="rId16" o:title=""/>
          </v:shape>
          <o:OLEObject Type="Embed" ProgID="Equation.DSMT4" ShapeID="_x0000_i1030" DrawAspect="Content" ObjectID="_1787202824" r:id="rId17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6"/>
        </w:rPr>
        <w:object w:dxaOrig="185" w:dyaOrig="286" w14:anchorId="0AD5B115">
          <v:shape id="_x0000_i1031" type="#_x0000_t75" style="width:9.4pt;height:14.4pt" o:ole="">
            <v:imagedata r:id="rId18" o:title=""/>
          </v:shape>
          <o:OLEObject Type="Embed" ProgID="Equation.DSMT4" ShapeID="_x0000_i1031" DrawAspect="Content" ObjectID="_1787202825" r:id="rId19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8"/>
        </w:rPr>
        <w:object w:dxaOrig="510" w:dyaOrig="388" w14:anchorId="42F733BE">
          <v:shape id="_x0000_i1032" type="#_x0000_t75" style="width:25.5pt;height:19.4pt" o:ole="">
            <v:imagedata r:id="rId20" o:title=""/>
          </v:shape>
          <o:OLEObject Type="Embed" ProgID="Equation.DSMT4" ShapeID="_x0000_i1032" DrawAspect="Content" ObjectID="_1787202826" r:id="rId21"/>
        </w:object>
      </w:r>
      <w:r w:rsidRPr="00F94858">
        <w:rPr>
          <w:color w:val="000000"/>
          <w:lang w:val="vi-VN"/>
        </w:rPr>
        <w:t>.</w:t>
      </w:r>
    </w:p>
    <w:p w14:paraId="522895A9" w14:textId="77777777" w:rsidR="00AA3863" w:rsidRPr="00F94858" w:rsidRDefault="00000000" w:rsidP="00F94858">
      <w:pPr>
        <w:pStyle w:val="Normal0"/>
        <w:spacing w:before="60"/>
        <w:rPr>
          <w:rFonts w:ascii="Times New Roman" w:hAnsi="Times New Roman"/>
          <w:color w:val="000000"/>
          <w:kern w:val="2"/>
          <w:sz w:val="22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nl-NL" w:eastAsia="en-US"/>
        </w:rPr>
        <w:t>Gieo đồng thời hai con xúc xắc cân đối đồng chất. Xác suất để số chấm xuất hiện của hai con xúc xắc hơn kém nhau 3 đơn vị bằng</w:t>
      </w:r>
    </w:p>
    <w:p w14:paraId="7A026409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24"/>
        </w:rPr>
        <w:object w:dxaOrig="222" w:dyaOrig="608" w14:anchorId="2088D3F2">
          <v:shape id="_x0000_i1033" type="#_x0000_t75" style="width:11.1pt;height:30.45pt" o:ole="">
            <v:imagedata r:id="rId22" o:title=""/>
          </v:shape>
          <o:OLEObject Type="Embed" ProgID="Equation.DSMT4" ShapeID="_x0000_i1033" DrawAspect="Content" ObjectID="_1787202827" r:id="rId23"/>
        </w:object>
      </w:r>
      <w:r w:rsidRPr="00F94858">
        <w:rPr>
          <w:color w:val="000000"/>
          <w:kern w:val="2"/>
        </w:rPr>
        <w:t>.</w:t>
      </w:r>
      <w:r w:rsidRPr="00F94858">
        <w:rPr>
          <w:color w:val="000000"/>
          <w:kern w:val="2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24"/>
        </w:rPr>
        <w:object w:dxaOrig="233" w:dyaOrig="608" w14:anchorId="3C37AF2D">
          <v:shape id="_x0000_i1034" type="#_x0000_t75" style="width:11.65pt;height:30.45pt" o:ole="">
            <v:imagedata r:id="rId24" o:title=""/>
          </v:shape>
          <o:OLEObject Type="Embed" ProgID="Equation.DSMT4" ShapeID="_x0000_i1034" DrawAspect="Content" ObjectID="_1787202828" r:id="rId25"/>
        </w:object>
      </w:r>
      <w:r w:rsidRPr="00F94858">
        <w:rPr>
          <w:color w:val="000000"/>
          <w:kern w:val="2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24"/>
        </w:rPr>
        <w:object w:dxaOrig="354" w:dyaOrig="607" w14:anchorId="3F481708">
          <v:shape id="_x0000_i1035" type="#_x0000_t75" style="width:17.7pt;height:30.45pt" o:ole="">
            <v:imagedata r:id="rId26" o:title=""/>
          </v:shape>
          <o:OLEObject Type="Embed" ProgID="Equation.DSMT4" ShapeID="_x0000_i1035" DrawAspect="Content" ObjectID="_1787202829" r:id="rId27"/>
        </w:object>
      </w:r>
      <w:r w:rsidRPr="00F94858">
        <w:rPr>
          <w:color w:val="000000"/>
          <w:kern w:val="2"/>
        </w:rPr>
        <w:t>.</w:t>
      </w:r>
      <w:r w:rsidRPr="00F94858">
        <w:rPr>
          <w:color w:val="000000"/>
          <w:kern w:val="2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24"/>
        </w:rPr>
        <w:object w:dxaOrig="310" w:dyaOrig="608" w14:anchorId="4BA864E6">
          <v:shape id="_x0000_i1036" type="#_x0000_t75" style="width:15.5pt;height:30.45pt" o:ole="">
            <v:imagedata r:id="rId28" o:title=""/>
          </v:shape>
          <o:OLEObject Type="Embed" ProgID="Equation.DSMT4" ShapeID="_x0000_i1036" DrawAspect="Content" ObjectID="_1787202830" r:id="rId29"/>
        </w:object>
      </w:r>
      <w:r w:rsidRPr="00F94858">
        <w:rPr>
          <w:color w:val="000000"/>
          <w:kern w:val="2"/>
        </w:rPr>
        <w:t>.</w:t>
      </w:r>
      <w:r w:rsidRPr="00F94858">
        <w:rPr>
          <w:color w:val="000000"/>
          <w:kern w:val="2"/>
          <w:lang w:val="nl-NL"/>
        </w:rPr>
        <w:t xml:space="preserve"> </w:t>
      </w:r>
    </w:p>
    <w:p w14:paraId="48C49FD6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b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465" w:dyaOrig="314" w14:anchorId="1633A0FA">
          <v:shape id="_x0000_i1037" type="#_x0000_t75" style="width:23.25pt;height:15.5pt" o:ole="">
            <v:imagedata r:id="rId7" o:title=""/>
          </v:shape>
          <o:OLEObject Type="Embed" ProgID="Equation.DSMT4" ShapeID="_x0000_i1037" DrawAspect="Content" ObjectID="_1787202831" r:id="rId3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, cho đường tròn </w:t>
      </w:r>
      <w:r>
        <w:rPr>
          <w:rFonts w:ascii="Times New Roman" w:hAnsi="Times New Roman"/>
          <w:color w:val="000000"/>
          <w:position w:val="-14"/>
        </w:rPr>
        <w:object w:dxaOrig="2620" w:dyaOrig="449" w14:anchorId="55B34CFE">
          <v:shape id="_x0000_i1038" type="#_x0000_t75" style="width:131.25pt;height:22.7pt" o:ole="">
            <v:imagedata r:id="rId31" o:title=""/>
          </v:shape>
          <o:OLEObject Type="Embed" ProgID="Equation.DSMT4" ShapeID="_x0000_i1038" DrawAspect="Content" ObjectID="_1787202832" r:id="rId3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. Đường tròn </w:t>
      </w:r>
      <w:r>
        <w:rPr>
          <w:rFonts w:ascii="Times New Roman" w:hAnsi="Times New Roman"/>
          <w:color w:val="000000"/>
          <w:position w:val="-14"/>
        </w:rPr>
        <w:object w:dxaOrig="428" w:dyaOrig="404" w14:anchorId="5A9D92A0">
          <v:shape id="_x0000_i1039" type="#_x0000_t75" style="width:21.6pt;height:19.95pt" o:ole="">
            <v:imagedata r:id="rId33" o:title=""/>
          </v:shape>
          <o:OLEObject Type="Embed" ProgID="Equation.DSMT4" ShapeID="_x0000_i1039" DrawAspect="Content" ObjectID="_1787202833" r:id="rId34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có tâm là</w:t>
      </w:r>
    </w:p>
    <w:p w14:paraId="3A34A43E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4"/>
        </w:rPr>
        <w:object w:dxaOrig="727" w:dyaOrig="392" w14:anchorId="6A0EE29B">
          <v:shape id="_x0000_i1040" type="#_x0000_t75" style="width:36.55pt;height:19.4pt" o:ole="">
            <v:imagedata r:id="rId35" o:title=""/>
          </v:shape>
          <o:OLEObject Type="Embed" ProgID="Equation.DSMT4" ShapeID="_x0000_i1040" DrawAspect="Content" ObjectID="_1787202834" r:id="rId36"/>
        </w:object>
      </w:r>
      <w:r w:rsidRPr="00F94858">
        <w:rPr>
          <w:color w:val="000000"/>
          <w:kern w:val="2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14"/>
        </w:rPr>
        <w:object w:dxaOrig="859" w:dyaOrig="392" w14:anchorId="58185662">
          <v:shape id="_x0000_i1041" type="#_x0000_t75" style="width:43.2pt;height:19.4pt" o:ole="">
            <v:imagedata r:id="rId37" o:title=""/>
          </v:shape>
          <o:OLEObject Type="Embed" ProgID="Equation.DSMT4" ShapeID="_x0000_i1041" DrawAspect="Content" ObjectID="_1787202835" r:id="rId38"/>
        </w:object>
      </w:r>
      <w:r w:rsidRPr="00F94858">
        <w:rPr>
          <w:color w:val="000000"/>
          <w:kern w:val="2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14"/>
        </w:rPr>
        <w:object w:dxaOrig="848" w:dyaOrig="392" w14:anchorId="38B6D408">
          <v:shape id="_x0000_i1042" type="#_x0000_t75" style="width:42.65pt;height:19.4pt" o:ole="">
            <v:imagedata r:id="rId39" o:title=""/>
          </v:shape>
          <o:OLEObject Type="Embed" ProgID="Equation.DSMT4" ShapeID="_x0000_i1042" DrawAspect="Content" ObjectID="_1787202836" r:id="rId40"/>
        </w:object>
      </w:r>
      <w:r w:rsidRPr="00F94858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4"/>
        </w:rPr>
        <w:object w:dxaOrig="848" w:dyaOrig="392" w14:anchorId="58F0F5FF">
          <v:shape id="_x0000_i1043" type="#_x0000_t75" style="width:42.65pt;height:19.4pt" o:ole="">
            <v:imagedata r:id="rId41" o:title=""/>
          </v:shape>
          <o:OLEObject Type="Embed" ProgID="Equation.DSMT4" ShapeID="_x0000_i1043" DrawAspect="Content" ObjectID="_1787202837" r:id="rId42"/>
        </w:object>
      </w:r>
      <w:r w:rsidRPr="00F94858">
        <w:rPr>
          <w:color w:val="000000"/>
          <w:kern w:val="2"/>
          <w:lang w:val="vi-VN"/>
        </w:rPr>
        <w:t xml:space="preserve">. </w:t>
      </w:r>
    </w:p>
    <w:p w14:paraId="108DADA7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b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hệ trục tọa độ </w:t>
      </w:r>
      <w:r>
        <w:rPr>
          <w:rFonts w:ascii="Times New Roman" w:hAnsi="Times New Roman"/>
          <w:noProof/>
          <w:color w:val="000000"/>
          <w:position w:val="-10"/>
        </w:rPr>
        <w:object w:dxaOrig="465" w:dyaOrig="314" w14:anchorId="2F1A0F3B">
          <v:shape id="_x0000_i1044" type="#_x0000_t75" style="width:23.25pt;height:15.5pt" o:ole="">
            <v:imagedata r:id="rId43" o:title=""/>
          </v:shape>
          <o:OLEObject Type="Embed" ProgID="Equation.DSMT4" ShapeID="_x0000_i1044" DrawAspect="Content" ObjectID="_1787202838" r:id="rId44"/>
        </w:object>
      </w:r>
      <w:r w:rsidRPr="00F94858">
        <w:rPr>
          <w:rFonts w:ascii="Times New Roman" w:hAnsi="Times New Roman"/>
          <w:noProof/>
          <w:color w:val="000000"/>
          <w:kern w:val="2"/>
          <w:sz w:val="24"/>
          <w:szCs w:val="24"/>
          <w:lang w:eastAsia="en-US"/>
        </w:rPr>
        <w:t>, 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ho hai điểm </w:t>
      </w:r>
      <w:r>
        <w:rPr>
          <w:rFonts w:ascii="Times New Roman" w:hAnsi="Times New Roman"/>
          <w:color w:val="000000"/>
          <w:position w:val="-14"/>
        </w:rPr>
        <w:object w:dxaOrig="779" w:dyaOrig="400" w14:anchorId="15C70AE0">
          <v:shape id="_x0000_i1045" type="#_x0000_t75" style="width:38.75pt;height:19.95pt" o:ole="">
            <v:imagedata r:id="rId45" o:title=""/>
          </v:shape>
          <o:OLEObject Type="Embed" ProgID="Equation.DSMT4" ShapeID="_x0000_i1045" DrawAspect="Content" ObjectID="_1787202839" r:id="rId46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/>
          <w:color w:val="000000"/>
          <w:position w:val="-14"/>
        </w:rPr>
        <w:object w:dxaOrig="880" w:dyaOrig="400" w14:anchorId="0FF8EEF2">
          <v:shape id="_x0000_i1046" type="#_x0000_t75" style="width:43.75pt;height:19.95pt" o:ole="">
            <v:imagedata r:id="rId47" o:title=""/>
          </v:shape>
          <o:OLEObject Type="Embed" ProgID="Equation.DSMT4" ShapeID="_x0000_i1046" DrawAspect="Content" ObjectID="_1787202840" r:id="rId4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ộ dài đoạn thẳng </w:t>
      </w:r>
      <w:r>
        <w:rPr>
          <w:rFonts w:ascii="Times New Roman" w:hAnsi="Times New Roman"/>
          <w:color w:val="000000"/>
          <w:position w:val="-4"/>
        </w:rPr>
        <w:object w:dxaOrig="404" w:dyaOrig="270" w14:anchorId="5BF37CE6">
          <v:shape id="_x0000_i1047" type="#_x0000_t75" style="width:19.95pt;height:13.3pt" o:ole="">
            <v:imagedata r:id="rId49" o:title=""/>
          </v:shape>
          <o:OLEObject Type="Embed" ProgID="Equation.DSMT4" ShapeID="_x0000_i1047" DrawAspect="Content" ObjectID="_1787202841" r:id="rId5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bằng</w:t>
      </w:r>
    </w:p>
    <w:p w14:paraId="264B8BF4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8"/>
        </w:rPr>
        <w:object w:dxaOrig="465" w:dyaOrig="371" w14:anchorId="270B6C3B">
          <v:shape id="_x0000_i1048" type="#_x0000_t75" style="width:23.25pt;height:18.3pt" o:ole="">
            <v:imagedata r:id="rId51" o:title=""/>
          </v:shape>
          <o:OLEObject Type="Embed" ProgID="Equation.DSMT4" ShapeID="_x0000_i1048" DrawAspect="Content" ObjectID="_1787202842" r:id="rId52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4"/>
        </w:rPr>
        <w:object w:dxaOrig="127" w:dyaOrig="264" w14:anchorId="7C43E3C1">
          <v:shape id="_x0000_i1049" type="#_x0000_t75" style="width:6.1pt;height:13.3pt" o:ole="">
            <v:imagedata r:id="rId53" o:title=""/>
          </v:shape>
          <o:OLEObject Type="Embed" ProgID="Equation.DSMT4" ShapeID="_x0000_i1049" DrawAspect="Content" ObjectID="_1787202843" r:id="rId54"/>
        </w:object>
      </w:r>
      <w:r w:rsidRPr="00F94858">
        <w:rPr>
          <w:color w:val="000000"/>
          <w:kern w:val="2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4"/>
        </w:rPr>
        <w:object w:dxaOrig="200" w:dyaOrig="265" w14:anchorId="53855886">
          <v:shape id="_x0000_i1050" type="#_x0000_t75" style="width:9.95pt;height:13.3pt" o:ole="">
            <v:imagedata r:id="rId55" o:title=""/>
          </v:shape>
          <o:OLEObject Type="Embed" ProgID="Equation.DSMT4" ShapeID="_x0000_i1050" DrawAspect="Content" ObjectID="_1787202844" r:id="rId56"/>
        </w:object>
      </w:r>
      <w:r w:rsidRPr="00F94858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6"/>
        </w:rPr>
        <w:object w:dxaOrig="480" w:dyaOrig="343" w14:anchorId="3DA1FECC">
          <v:shape id="_x0000_i1051" type="#_x0000_t75" style="width:23.8pt;height:17.15pt" o:ole="">
            <v:imagedata r:id="rId57" o:title=""/>
          </v:shape>
          <o:OLEObject Type="Embed" ProgID="Equation.DSMT4" ShapeID="_x0000_i1051" DrawAspect="Content" ObjectID="_1787202845" r:id="rId58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</w:p>
    <w:p w14:paraId="3B44D087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eastAsia="Calibri" w:hAnsi="Times New Roman"/>
          <w:color w:val="000000"/>
          <w:kern w:val="2"/>
          <w:sz w:val="22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Hoành độ đỉnh của parabol có phương trình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</w:rPr>
        <w:object w:dxaOrig="1431" w:dyaOrig="356" w14:anchorId="0AB8A417">
          <v:shape id="_x0000_i1052" type="#_x0000_t75" style="width:71.45pt;height:17.7pt" o:ole="">
            <v:imagedata r:id="rId59" o:title=""/>
          </v:shape>
          <o:OLEObject Type="Embed" ProgID="Equation.DSMT4" ShapeID="_x0000_i1052" DrawAspect="Content" ObjectID="_1787202846" r:id="rId60"/>
        </w:objec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là </w:t>
      </w:r>
    </w:p>
    <w:p w14:paraId="5A00B06B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4"/>
        </w:rPr>
        <w:object w:dxaOrig="200" w:dyaOrig="270" w14:anchorId="687BC0DF">
          <v:shape id="_x0000_i1053" type="#_x0000_t75" style="width:9.95pt;height:13.3pt" o:ole="">
            <v:imagedata r:id="rId61" o:title=""/>
          </v:shape>
          <o:OLEObject Type="Embed" ProgID="Equation.DSMT4" ShapeID="_x0000_i1053" DrawAspect="Content" ObjectID="_1787202847" r:id="rId62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4"/>
        </w:rPr>
        <w:object w:dxaOrig="300" w:dyaOrig="270" w14:anchorId="6EA325E4">
          <v:shape id="_x0000_i1054" type="#_x0000_t75" style="width:14.95pt;height:13.3pt" o:ole="">
            <v:imagedata r:id="rId63" o:title=""/>
          </v:shape>
          <o:OLEObject Type="Embed" ProgID="Equation.DSMT4" ShapeID="_x0000_i1054" DrawAspect="Content" ObjectID="_1787202848" r:id="rId64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4"/>
        </w:rPr>
        <w:object w:dxaOrig="127" w:dyaOrig="272" w14:anchorId="03F197D7">
          <v:shape id="_x0000_i1055" type="#_x0000_t75" style="width:6.1pt;height:13.85pt" o:ole="">
            <v:imagedata r:id="rId65" o:title=""/>
          </v:shape>
          <o:OLEObject Type="Embed" ProgID="Equation.DSMT4" ShapeID="_x0000_i1055" DrawAspect="Content" ObjectID="_1787202849" r:id="rId66"/>
        </w:object>
      </w:r>
      <w:r w:rsidRPr="00F94858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4"/>
        </w:rPr>
        <w:object w:dxaOrig="320" w:dyaOrig="270" w14:anchorId="665AB7E5">
          <v:shape id="_x0000_i1056" type="#_x0000_t75" style="width:16.05pt;height:13.3pt" o:ole="">
            <v:imagedata r:id="rId67" o:title=""/>
          </v:shape>
          <o:OLEObject Type="Embed" ProgID="Equation.DSMT4" ShapeID="_x0000_i1056" DrawAspect="Content" ObjectID="_1787202850" r:id="rId68"/>
        </w:object>
      </w:r>
      <w:r w:rsidRPr="00F94858">
        <w:rPr>
          <w:color w:val="000000"/>
          <w:kern w:val="2"/>
          <w:lang w:val="vi-VN"/>
        </w:rPr>
        <w:t>.</w:t>
      </w:r>
    </w:p>
    <w:p w14:paraId="677CEFDB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465" w:dyaOrig="314" w14:anchorId="414DAD26">
          <v:shape id="_x0000_i1057" type="#_x0000_t75" style="width:23.25pt;height:15.5pt" o:ole="">
            <v:imagedata r:id="rId7" o:title=""/>
          </v:shape>
          <o:OLEObject Type="Embed" ProgID="Equation.DSMT4" ShapeID="_x0000_i1057" DrawAspect="Content" ObjectID="_1787202851" r:id="rId6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, cho ba điểm</w:t>
      </w:r>
      <w:r>
        <w:rPr>
          <w:rFonts w:ascii="Times New Roman" w:hAnsi="Times New Roman"/>
          <w:color w:val="000000"/>
          <w:position w:val="-14"/>
        </w:rPr>
        <w:object w:dxaOrig="840" w:dyaOrig="404" w14:anchorId="5BF8664A">
          <v:shape id="_x0000_i1058" type="#_x0000_t75" style="width:42.1pt;height:19.95pt" o:ole="">
            <v:imagedata r:id="rId70" o:title=""/>
          </v:shape>
          <o:OLEObject Type="Embed" ProgID="Equation.DSMT4" ShapeID="_x0000_i1058" DrawAspect="Content" ObjectID="_1787202852" r:id="rId71"/>
        </w:object>
      </w:r>
      <w:r>
        <w:rPr>
          <w:rFonts w:ascii="Times New Roman" w:hAnsi="Times New Roman"/>
          <w:color w:val="000000"/>
          <w:position w:val="-14"/>
        </w:rPr>
        <w:object w:dxaOrig="779" w:dyaOrig="404" w14:anchorId="63791CC4">
          <v:shape id="_x0000_i1059" type="#_x0000_t75" style="width:38.75pt;height:19.95pt" o:ole="">
            <v:imagedata r:id="rId72" o:title=""/>
          </v:shape>
          <o:OLEObject Type="Embed" ProgID="Equation.DSMT4" ShapeID="_x0000_i1059" DrawAspect="Content" ObjectID="_1787202853" r:id="rId73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và </w:t>
      </w:r>
      <w:r>
        <w:rPr>
          <w:rFonts w:ascii="Times New Roman" w:hAnsi="Times New Roman"/>
          <w:color w:val="000000"/>
          <w:position w:val="-14"/>
        </w:rPr>
        <w:object w:dxaOrig="920" w:dyaOrig="404" w14:anchorId="38517D05">
          <v:shape id="_x0000_i1060" type="#_x0000_t75" style="width:45.95pt;height:19.95pt" o:ole="">
            <v:imagedata r:id="rId74" o:title=""/>
          </v:shape>
          <o:OLEObject Type="Embed" ProgID="Equation.DSMT4" ShapeID="_x0000_i1060" DrawAspect="Content" ObjectID="_1787202854" r:id="rId75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. Đường thẳng đi qua điểm </w:t>
      </w:r>
      <w:r>
        <w:rPr>
          <w:rFonts w:ascii="Times New Roman" w:hAnsi="Times New Roman"/>
          <w:color w:val="000000"/>
          <w:position w:val="-4"/>
        </w:rPr>
        <w:object w:dxaOrig="242" w:dyaOrig="265" w14:anchorId="2935FF49">
          <v:shape id="_x0000_i1061" type="#_x0000_t75" style="width:12.2pt;height:13.3pt" o:ole="">
            <v:imagedata r:id="rId76" o:title=""/>
          </v:shape>
          <o:OLEObject Type="Embed" ProgID="Equation.DSMT4" ShapeID="_x0000_i1061" DrawAspect="Content" ObjectID="_1787202855" r:id="rId77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và song song với </w:t>
      </w:r>
      <w:r>
        <w:rPr>
          <w:rFonts w:ascii="Times New Roman" w:hAnsi="Times New Roman"/>
          <w:color w:val="000000"/>
          <w:position w:val="-10"/>
        </w:rPr>
        <w:object w:dxaOrig="404" w:dyaOrig="314" w14:anchorId="178F5E87">
          <v:shape id="_x0000_i1062" type="#_x0000_t75" style="width:19.95pt;height:15.5pt" o:ole="">
            <v:imagedata r:id="rId78" o:title=""/>
          </v:shape>
          <o:OLEObject Type="Embed" ProgID="Equation.DSMT4" ShapeID="_x0000_i1062" DrawAspect="Content" ObjectID="_1787202856" r:id="rId7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có phương trình tham số là</w:t>
      </w:r>
    </w:p>
    <w:p w14:paraId="3F0A8F7B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30"/>
        </w:rPr>
        <w:object w:dxaOrig="1266" w:dyaOrig="727" w14:anchorId="722A0DB3">
          <v:shape id="_x0000_i1063" type="#_x0000_t75" style="width:63.15pt;height:36.55pt" o:ole="">
            <v:imagedata r:id="rId80" o:title=""/>
          </v:shape>
          <o:OLEObject Type="Embed" ProgID="Equation.DSMT4" ShapeID="_x0000_i1063" DrawAspect="Content" ObjectID="_1787202857" r:id="rId81"/>
        </w:objec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30"/>
        </w:rPr>
        <w:object w:dxaOrig="1140" w:dyaOrig="727" w14:anchorId="525C6FC2">
          <v:shape id="_x0000_i1064" type="#_x0000_t75" style="width:57.05pt;height:36.55pt" o:ole="">
            <v:imagedata r:id="rId82" o:title=""/>
          </v:shape>
          <o:OLEObject Type="Embed" ProgID="Equation.DSMT4" ShapeID="_x0000_i1064" DrawAspect="Content" ObjectID="_1787202858" r:id="rId83"/>
        </w:objec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30"/>
        </w:rPr>
        <w:object w:dxaOrig="1266" w:dyaOrig="727" w14:anchorId="3F383653">
          <v:shape id="_x0000_i1065" type="#_x0000_t75" style="width:63.15pt;height:36.55pt" o:ole="">
            <v:imagedata r:id="rId84" o:title=""/>
          </v:shape>
          <o:OLEObject Type="Embed" ProgID="Equation.DSMT4" ShapeID="_x0000_i1065" DrawAspect="Content" ObjectID="_1787202859" r:id="rId85"/>
        </w:objec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30"/>
        </w:rPr>
        <w:object w:dxaOrig="1192" w:dyaOrig="727" w14:anchorId="6A88E79D">
          <v:shape id="_x0000_i1066" type="#_x0000_t75" style="width:59.8pt;height:36.55pt" o:ole="">
            <v:imagedata r:id="rId86" o:title=""/>
          </v:shape>
          <o:OLEObject Type="Embed" ProgID="Equation.DSMT4" ShapeID="_x0000_i1066" DrawAspect="Content" ObjectID="_1787202860" r:id="rId87"/>
        </w:object>
      </w:r>
    </w:p>
    <w:p w14:paraId="132F433E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F94858">
        <w:rPr>
          <w:rFonts w:ascii="Times New Roman" w:hAnsi="Times New Roman" w:hint="cs"/>
          <w:color w:val="000000"/>
          <w:kern w:val="2"/>
          <w:sz w:val="24"/>
          <w:szCs w:val="24"/>
          <w:lang w:eastAsia="en-US"/>
        </w:rPr>
        <w:t xml:space="preserve">Cho góc </w:t>
      </w:r>
      <w:r>
        <w:rPr>
          <w:rFonts w:ascii="Times New Roman" w:hAnsi="Times New Roman"/>
          <w:color w:val="000000"/>
          <w:position w:val="-14"/>
        </w:rPr>
        <w:object w:dxaOrig="2019" w:dyaOrig="400" w14:anchorId="212A6D98">
          <v:shape id="_x0000_i1067" type="#_x0000_t75" style="width:100.8pt;height:19.95pt" o:ole="">
            <v:fill o:detectmouseclick="t"/>
            <v:imagedata r:id="rId88" o:title=""/>
          </v:shape>
          <o:OLEObject Type="Embed" ProgID="Equation.DSMT4" ShapeID="_x0000_i1067" DrawAspect="Content" ObjectID="_1787202861" r:id="rId8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. </w:t>
      </w:r>
      <w:r w:rsidRPr="00F94858">
        <w:rPr>
          <w:rFonts w:ascii="Times New Roman" w:hAnsi="Times New Roman" w:hint="cs"/>
          <w:color w:val="000000"/>
          <w:kern w:val="2"/>
          <w:sz w:val="24"/>
          <w:szCs w:val="24"/>
          <w:lang w:eastAsia="en-US"/>
        </w:rPr>
        <w:t xml:space="preserve">Khẳng định nào sau đây </w:t>
      </w:r>
      <w:r w:rsidRPr="00F94858"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</w:rPr>
        <w:t>sai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</w:p>
    <w:p w14:paraId="17336809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</w:rPr>
        <w:object w:dxaOrig="1713" w:dyaOrig="320" w14:anchorId="73BB27D9">
          <v:shape id="_x0000_i1068" type="#_x0000_t75" style="width:85.85pt;height:16.05pt" o:ole="">
            <v:fill o:detectmouseclick="t"/>
            <v:imagedata r:id="rId90" o:title=""/>
          </v:shape>
          <o:OLEObject Type="Embed" ProgID="Equation.DSMT4" ShapeID="_x0000_i1068" DrawAspect="Content" ObjectID="_1787202862" r:id="rId91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24"/>
        </w:rPr>
        <w:object w:dxaOrig="1716" w:dyaOrig="620" w14:anchorId="6DF4A28B">
          <v:shape id="_x0000_i1069" type="#_x0000_t75" style="width:85.85pt;height:31pt" o:ole="">
            <v:fill o:detectmouseclick="t"/>
            <v:imagedata r:id="rId92" o:title=""/>
          </v:shape>
          <o:OLEObject Type="Embed" ProgID="Equation.DSMT4" ShapeID="_x0000_i1069" DrawAspect="Content" ObjectID="_1787202863" r:id="rId93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24"/>
        </w:rPr>
        <w:object w:dxaOrig="1313" w:dyaOrig="620" w14:anchorId="5D0CB24B">
          <v:shape id="_x0000_i1070" type="#_x0000_t75" style="width:65.9pt;height:31pt" o:ole="">
            <v:fill o:detectmouseclick="t"/>
            <v:imagedata r:id="rId94" o:title=""/>
          </v:shape>
          <o:OLEObject Type="Embed" ProgID="Equation.DSMT4" ShapeID="_x0000_i1070" DrawAspect="Content" ObjectID="_1787202864" r:id="rId95"/>
        </w:object>
      </w:r>
      <w:r w:rsidRPr="00F94858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24"/>
        </w:rPr>
        <w:object w:dxaOrig="1292" w:dyaOrig="620" w14:anchorId="4B20D491">
          <v:shape id="_x0000_i1071" type="#_x0000_t75" style="width:64.8pt;height:31pt" o:ole="">
            <v:fill o:detectmouseclick="t"/>
            <v:imagedata r:id="rId96" o:title=""/>
          </v:shape>
          <o:OLEObject Type="Embed" ProgID="Equation.DSMT4" ShapeID="_x0000_i1071" DrawAspect="Content" ObjectID="_1787202865" r:id="rId97"/>
        </w:object>
      </w:r>
      <w:r w:rsidRPr="00F94858">
        <w:rPr>
          <w:color w:val="000000"/>
          <w:lang w:val="vi-VN"/>
        </w:rPr>
        <w:t xml:space="preserve">. </w:t>
      </w:r>
    </w:p>
    <w:p w14:paraId="2A2AD1D3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</w:t>
      </w:r>
      <w:r w:rsidRPr="00F94858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 xml:space="preserve">iá trị gần đúng của </w:t>
      </w:r>
      <w:r>
        <w:rPr>
          <w:rFonts w:ascii="Times New Roman" w:hAnsi="Times New Roman"/>
          <w:color w:val="000000"/>
          <w:position w:val="-6"/>
        </w:rPr>
        <w:object w:dxaOrig="734" w:dyaOrig="277" w14:anchorId="4587990A">
          <v:shape id="_x0000_i1072" type="#_x0000_t75" style="width:36.55pt;height:13.85pt" o:ole="">
            <v:imagedata r:id="rId98" o:title=""/>
          </v:shape>
          <o:OLEObject Type="Embed" ProgID="Equation.DSMT4" ShapeID="_x0000_i1072" DrawAspect="Content" ObjectID="_1787202866" r:id="rId9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với độ </w:t>
      </w:r>
      <w:r w:rsidRPr="00F94858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 xml:space="preserve">chính xác đến hàng phần </w:t>
      </w:r>
      <w:r w:rsidRPr="00F94858">
        <w:rPr>
          <w:rFonts w:ascii="Times New Roman" w:hAnsi="Times New Roman" w:hint="cs"/>
          <w:color w:val="000000"/>
          <w:kern w:val="2"/>
          <w:sz w:val="24"/>
          <w:szCs w:val="24"/>
          <w:lang w:eastAsia="en-US"/>
        </w:rPr>
        <w:t>trăm là</w:t>
      </w:r>
    </w:p>
    <w:p w14:paraId="47C05A1A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0"/>
        </w:rPr>
        <w:object w:dxaOrig="510" w:dyaOrig="320" w14:anchorId="7E06F0B7">
          <v:shape id="_x0000_i1073" type="#_x0000_t75" style="width:25.5pt;height:16.05pt" o:ole="">
            <v:fill o:detectmouseclick="t"/>
            <v:imagedata r:id="rId100" o:title=""/>
          </v:shape>
          <o:OLEObject Type="Embed" ProgID="Equation.DSMT4" ShapeID="_x0000_i1073" DrawAspect="Content" ObjectID="_1787202867" r:id="rId101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10"/>
        </w:rPr>
        <w:object w:dxaOrig="510" w:dyaOrig="320" w14:anchorId="6B4DA5BF">
          <v:shape id="_x0000_i1074" type="#_x0000_t75" style="width:25.5pt;height:16.05pt" o:ole="">
            <v:fill o:detectmouseclick="t"/>
            <v:imagedata r:id="rId102" o:title=""/>
          </v:shape>
          <o:OLEObject Type="Embed" ProgID="Equation.DSMT4" ShapeID="_x0000_i1074" DrawAspect="Content" ObjectID="_1787202868" r:id="rId103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10"/>
        </w:rPr>
        <w:object w:dxaOrig="620" w:dyaOrig="320" w14:anchorId="1CDC879A">
          <v:shape id="_x0000_i1075" type="#_x0000_t75" style="width:31pt;height:16.05pt" o:ole="">
            <v:fill o:detectmouseclick="t"/>
            <v:imagedata r:id="rId104" o:title=""/>
          </v:shape>
          <o:OLEObject Type="Embed" ProgID="Equation.DSMT4" ShapeID="_x0000_i1075" DrawAspect="Content" ObjectID="_1787202869" r:id="rId105"/>
        </w:object>
      </w:r>
      <w:r w:rsidRPr="00F94858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0"/>
        </w:rPr>
        <w:object w:dxaOrig="388" w:dyaOrig="320" w14:anchorId="534AD21F">
          <v:shape id="_x0000_i1076" type="#_x0000_t75" style="width:19.4pt;height:16.05pt" o:ole="">
            <v:fill o:detectmouseclick="t"/>
            <v:imagedata r:id="rId106" o:title=""/>
          </v:shape>
          <o:OLEObject Type="Embed" ProgID="Equation.DSMT4" ShapeID="_x0000_i1076" DrawAspect="Content" ObjectID="_1787202870" r:id="rId107"/>
        </w:object>
      </w:r>
      <w:r w:rsidRPr="00F94858">
        <w:rPr>
          <w:color w:val="000000"/>
          <w:lang w:val="vi-VN"/>
        </w:rPr>
        <w:t xml:space="preserve">. </w:t>
      </w:r>
    </w:p>
    <w:p w14:paraId="394D781B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Cho đường thẳng </w:t>
      </w:r>
      <w:r>
        <w:rPr>
          <w:rFonts w:ascii="Times New Roman" w:hAnsi="Times New Roman"/>
          <w:color w:val="000000"/>
          <w:position w:val="-10"/>
        </w:rPr>
        <w:object w:dxaOrig="1700" w:dyaOrig="310" w14:anchorId="786BCB6C">
          <v:shape id="_x0000_i1077" type="#_x0000_t75" style="width:84.75pt;height:15.5pt" o:ole="">
            <v:imagedata r:id="rId108" o:title=""/>
          </v:shape>
          <o:OLEObject Type="Embed" ProgID="Equation.DSMT4" ShapeID="_x0000_i1077" DrawAspect="Content" ObjectID="_1787202871" r:id="rId109"/>
        </w:objec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. Vectơ nào sau đây là vectơ chỉ phương của </w:t>
      </w:r>
      <w:r w:rsidRPr="00F94858">
        <w:rPr>
          <w:rFonts w:ascii="Times New Roman" w:eastAsia="Calibri" w:hAnsi="Times New Roman"/>
          <w:i/>
          <w:color w:val="000000"/>
          <w:kern w:val="2"/>
          <w:sz w:val="24"/>
          <w:szCs w:val="24"/>
          <w:lang w:val="vi-VN" w:eastAsia="en-US"/>
        </w:rPr>
        <w:t>d</w: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?</w:t>
      </w:r>
    </w:p>
    <w:p w14:paraId="6C05636C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931" w:dyaOrig="433" w14:anchorId="5A67D81B">
          <v:shape id="_x0000_i1078" type="#_x0000_t75" style="width:46.5pt;height:21.6pt" o:ole="">
            <v:imagedata r:id="rId110" o:title=""/>
          </v:shape>
          <o:OLEObject Type="Embed" ProgID="Equation.DSMT4" ShapeID="_x0000_i1078" DrawAspect="Content" ObjectID="_1787202872" r:id="rId111"/>
        </w:object>
      </w:r>
      <w:r w:rsidRPr="00F94858">
        <w:rPr>
          <w:rFonts w:eastAsia="Calibri"/>
          <w:color w:val="000000"/>
          <w:kern w:val="2"/>
          <w:lang w:val="vi-VN"/>
        </w:rPr>
        <w:t>.</w:t>
      </w:r>
      <w:r w:rsidRPr="00F94858">
        <w:rPr>
          <w:rFonts w:eastAsia="Calibri"/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1069" w:dyaOrig="433" w14:anchorId="5CDA76F9">
          <v:shape id="_x0000_i1079" type="#_x0000_t75" style="width:53.7pt;height:21.6pt" o:ole="">
            <v:imagedata r:id="rId112" o:title=""/>
          </v:shape>
          <o:OLEObject Type="Embed" ProgID="Equation.DSMT4" ShapeID="_x0000_i1079" DrawAspect="Content" ObjectID="_1787202873" r:id="rId113"/>
        </w:object>
      </w:r>
      <w:r w:rsidRPr="00F94858">
        <w:rPr>
          <w:rFonts w:eastAsia="Calibri"/>
          <w:color w:val="000000"/>
          <w:kern w:val="2"/>
          <w:lang w:val="vi-VN"/>
        </w:rPr>
        <w:t>.</w:t>
      </w:r>
      <w:r w:rsidRPr="00F94858">
        <w:rPr>
          <w:rFonts w:eastAsia="Calibri"/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931" w:dyaOrig="433" w14:anchorId="44130F44">
          <v:shape id="_x0000_i1080" type="#_x0000_t75" style="width:46.5pt;height:21.6pt" o:ole="">
            <v:imagedata r:id="rId114" o:title=""/>
          </v:shape>
          <o:OLEObject Type="Embed" ProgID="Equation.DSMT4" ShapeID="_x0000_i1080" DrawAspect="Content" ObjectID="_1787202874" r:id="rId115"/>
        </w:object>
      </w:r>
      <w:r w:rsidRPr="00F94858">
        <w:rPr>
          <w:rFonts w:eastAsia="Calibri"/>
          <w:color w:val="000000"/>
          <w:kern w:val="2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931" w:dyaOrig="433" w14:anchorId="2A3D7141">
          <v:shape id="_x0000_i1081" type="#_x0000_t75" style="width:46.5pt;height:21.6pt" o:ole="">
            <v:imagedata r:id="rId116" o:title=""/>
          </v:shape>
          <o:OLEObject Type="Embed" ProgID="Equation.DSMT4" ShapeID="_x0000_i1081" DrawAspect="Content" ObjectID="_1787202875" r:id="rId117"/>
        </w:object>
      </w:r>
      <w:r w:rsidRPr="00F94858">
        <w:rPr>
          <w:rFonts w:eastAsia="Calibri"/>
          <w:color w:val="000000"/>
          <w:kern w:val="2"/>
          <w:lang w:val="vi-VN"/>
        </w:rPr>
        <w:t>.</w:t>
      </w:r>
    </w:p>
    <w:p w14:paraId="25C4083E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b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Có bao nhiêu các sắp xếp </w:t>
      </w:r>
      <w:r>
        <w:rPr>
          <w:rFonts w:ascii="Times New Roman" w:eastAsia="Calibri" w:hAnsi="Times New Roman"/>
          <w:color w:val="000000"/>
          <w:position w:val="-4"/>
        </w:rPr>
        <w:object w:dxaOrig="255" w:dyaOrig="255" w14:anchorId="122EA461">
          <v:shape id="_x0000_i1082" type="#_x0000_t75" style="width:12.75pt;height:12.75pt" o:ole="">
            <v:imagedata r:id="rId118" o:title=""/>
          </v:shape>
          <o:OLEObject Type="Embed" ProgID="Equation.DSMT4" ShapeID="_x0000_i1082" DrawAspect="Content" ObjectID="_1787202876" r:id="rId11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 bạn học sinh thành một hàng ngang ?</w:t>
      </w:r>
    </w:p>
    <w:p w14:paraId="6C7CFC7A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2"/>
        </w:rPr>
        <w:object w:dxaOrig="343" w:dyaOrig="365" w14:anchorId="2264E7F2">
          <v:shape id="_x0000_i1083" type="#_x0000_t75" style="width:17.15pt;height:18.3pt" o:ole="">
            <v:imagedata r:id="rId120" o:title=""/>
          </v:shape>
          <o:OLEObject Type="Embed" ProgID="Equation.DSMT4" ShapeID="_x0000_i1083" DrawAspect="Content" ObjectID="_1787202877" r:id="rId121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2"/>
        </w:rPr>
        <w:object w:dxaOrig="333" w:dyaOrig="365" w14:anchorId="1422E610">
          <v:shape id="_x0000_i1084" type="#_x0000_t75" style="width:16.6pt;height:18.3pt" o:ole="">
            <v:imagedata r:id="rId122" o:title=""/>
          </v:shape>
          <o:OLEObject Type="Embed" ProgID="Equation.DSMT4" ShapeID="_x0000_i1084" DrawAspect="Content" ObjectID="_1787202878" r:id="rId123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2"/>
        </w:rPr>
        <w:object w:dxaOrig="342" w:dyaOrig="365" w14:anchorId="19E0C1AA">
          <v:shape id="_x0000_i1085" type="#_x0000_t75" style="width:17.15pt;height:18.3pt" o:ole="">
            <v:imagedata r:id="rId124" o:title=""/>
          </v:shape>
          <o:OLEObject Type="Embed" ProgID="Equation.DSMT4" ShapeID="_x0000_i1085" DrawAspect="Content" ObjectID="_1787202879" r:id="rId125"/>
        </w:object>
      </w:r>
      <w:r w:rsidRPr="00F94858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2"/>
        </w:rPr>
        <w:object w:dxaOrig="300" w:dyaOrig="353" w14:anchorId="5E726608">
          <v:shape id="_x0000_i1086" type="#_x0000_t75" style="width:14.95pt;height:17.7pt" o:ole="">
            <v:imagedata r:id="rId126" o:title=""/>
          </v:shape>
          <o:OLEObject Type="Embed" ProgID="Equation.DSMT4" ShapeID="_x0000_i1086" DrawAspect="Content" ObjectID="_1787202880" r:id="rId127"/>
        </w:object>
      </w:r>
      <w:r w:rsidRPr="00F94858">
        <w:rPr>
          <w:color w:val="000000"/>
          <w:kern w:val="2"/>
          <w:lang w:val="vi-VN"/>
        </w:rPr>
        <w:t>.</w:t>
      </w:r>
      <w:r w:rsidRPr="00F94858">
        <w:rPr>
          <w:b/>
          <w:color w:val="000000"/>
          <w:kern w:val="2"/>
          <w:lang w:val="vi-VN"/>
        </w:rPr>
        <w:t xml:space="preserve"> </w:t>
      </w:r>
    </w:p>
    <w:p w14:paraId="11EEB8E1" w14:textId="77777777" w:rsidR="00AA3863" w:rsidRPr="00B520DD" w:rsidRDefault="00AA3863" w:rsidP="00D470B4">
      <w:pPr>
        <w:spacing w:before="60"/>
        <w:rPr>
          <w:szCs w:val="26"/>
        </w:rPr>
      </w:pPr>
    </w:p>
    <w:p w14:paraId="0E373A3A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fr-FR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11.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hệ trục tọa độ </w:t>
      </w:r>
      <w:r>
        <w:rPr>
          <w:rFonts w:ascii="Times New Roman" w:hAnsi="Times New Roman"/>
          <w:noProof/>
          <w:color w:val="000000"/>
          <w:position w:val="-10"/>
        </w:rPr>
        <w:object w:dxaOrig="465" w:dyaOrig="314" w14:anchorId="65C1217D">
          <v:shape id="_x0000_i1087" type="#_x0000_t75" style="width:23.25pt;height:15.5pt" o:ole="">
            <v:imagedata r:id="rId43" o:title=""/>
          </v:shape>
          <o:OLEObject Type="Embed" ProgID="Equation.DSMT4" ShapeID="_x0000_i1087" DrawAspect="Content" ObjectID="_1787202881" r:id="rId128"/>
        </w:object>
      </w:r>
      <w:r w:rsidRPr="00F94858">
        <w:rPr>
          <w:rFonts w:ascii="Times New Roman" w:hAnsi="Times New Roman"/>
          <w:noProof/>
          <w:color w:val="000000"/>
          <w:kern w:val="2"/>
          <w:sz w:val="24"/>
          <w:szCs w:val="24"/>
          <w:lang w:eastAsia="en-US"/>
        </w:rPr>
        <w:t>, 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ho hai vectơ </w:t>
      </w:r>
      <w:r>
        <w:rPr>
          <w:rFonts w:ascii="Times New Roman" w:hAnsi="Times New Roman"/>
          <w:color w:val="000000"/>
          <w:position w:val="-14"/>
          <w:lang w:val="fr-FR"/>
        </w:rPr>
        <w:object w:dxaOrig="1060" w:dyaOrig="404" w14:anchorId="3D2E976B">
          <v:shape id="_x0000_i1088" type="#_x0000_t75" style="width:53.15pt;height:19.95pt" o:ole="">
            <v:imagedata r:id="rId129" o:title=""/>
          </v:shape>
          <o:OLEObject Type="Embed" ProgID="Equation.DSMT4" ShapeID="_x0000_i1088" DrawAspect="Content" ObjectID="_1787202882" r:id="rId13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, </w:t>
      </w:r>
      <w:r>
        <w:rPr>
          <w:rFonts w:ascii="Times New Roman" w:hAnsi="Times New Roman"/>
          <w:color w:val="000000"/>
          <w:position w:val="-14"/>
          <w:lang w:val="fr-FR"/>
        </w:rPr>
        <w:object w:dxaOrig="1080" w:dyaOrig="404" w14:anchorId="3F73CA00">
          <v:shape id="_x0000_i1089" type="#_x0000_t75" style="width:54.3pt;height:19.95pt" o:ole="">
            <v:imagedata r:id="rId131" o:title=""/>
          </v:shape>
          <o:OLEObject Type="Embed" ProgID="Equation.DSMT4" ShapeID="_x0000_i1089" DrawAspect="Content" ObjectID="_1787202883" r:id="rId13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. Giá trị của tích </w:t>
      </w:r>
      <w:r>
        <w:rPr>
          <w:rFonts w:ascii="Times New Roman" w:hAnsi="Times New Roman"/>
          <w:color w:val="000000"/>
          <w:position w:val="-6"/>
          <w:lang w:val="fr-FR"/>
        </w:rPr>
        <w:object w:dxaOrig="376" w:dyaOrig="286" w14:anchorId="58192B94">
          <v:shape id="_x0000_i1090" type="#_x0000_t75" style="width:18.85pt;height:14.4pt" o:ole="">
            <v:imagedata r:id="rId133" o:title=""/>
          </v:shape>
          <o:OLEObject Type="Embed" ProgID="Equation.DSMT4" ShapeID="_x0000_i1090" DrawAspect="Content" ObjectID="_1787202884" r:id="rId134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fr-FR" w:eastAsia="en-US"/>
        </w:rPr>
        <w:t xml:space="preserve"> bằng</w:t>
      </w:r>
    </w:p>
    <w:p w14:paraId="77C1762B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b/>
          <w:color w:val="000000"/>
          <w:position w:val="-6"/>
          <w:lang w:val="fr-FR"/>
        </w:rPr>
        <w:object w:dxaOrig="343" w:dyaOrig="286" w14:anchorId="58A9B4D7">
          <v:shape id="_x0000_i1091" type="#_x0000_t75" style="width:17.15pt;height:14.4pt" o:ole="">
            <v:imagedata r:id="rId135" o:title=""/>
          </v:shape>
          <o:OLEObject Type="Embed" ProgID="Equation.DSMT4" ShapeID="_x0000_i1091" DrawAspect="Content" ObjectID="_1787202885" r:id="rId136"/>
        </w:object>
      </w:r>
      <w:r>
        <w:rPr>
          <w:b/>
        </w:rPr>
        <w:tab/>
        <w:t>B.</w:t>
      </w:r>
      <w:r>
        <w:t xml:space="preserve"> </w:t>
      </w:r>
      <w:r>
        <w:rPr>
          <w:rFonts w:eastAsia="Arial"/>
          <w:b/>
          <w:color w:val="000000"/>
          <w:position w:val="-6"/>
          <w:lang w:val="fr-FR"/>
        </w:rPr>
        <w:object w:dxaOrig="376" w:dyaOrig="286" w14:anchorId="018B816A">
          <v:shape id="_x0000_i1092" type="#_x0000_t75" style="width:18.85pt;height:14.4pt" o:ole="">
            <v:imagedata r:id="rId137" o:title=""/>
          </v:shape>
          <o:OLEObject Type="Embed" ProgID="Equation.DSMT4" ShapeID="_x0000_i1092" DrawAspect="Content" ObjectID="_1787202886" r:id="rId138"/>
        </w:object>
      </w:r>
      <w:r>
        <w:rPr>
          <w:b/>
        </w:rPr>
        <w:tab/>
        <w:t>C.</w:t>
      </w:r>
      <w:r>
        <w:t xml:space="preserve"> </w:t>
      </w:r>
      <w:r>
        <w:rPr>
          <w:rFonts w:eastAsia="Arial"/>
          <w:b/>
          <w:color w:val="000000"/>
          <w:position w:val="-6"/>
          <w:lang w:val="fr-FR"/>
        </w:rPr>
        <w:object w:dxaOrig="494" w:dyaOrig="286" w14:anchorId="5FF062CC">
          <v:shape id="_x0000_i1093" type="#_x0000_t75" style="width:24.9pt;height:14.4pt" o:ole="">
            <v:imagedata r:id="rId139" o:title=""/>
          </v:shape>
          <o:OLEObject Type="Embed" ProgID="Equation.DSMT4" ShapeID="_x0000_i1093" DrawAspect="Content" ObjectID="_1787202887" r:id="rId140"/>
        </w:object>
      </w:r>
      <w:r>
        <w:rPr>
          <w:b/>
        </w:rPr>
        <w:tab/>
        <w:t>D.</w:t>
      </w:r>
      <w:r>
        <w:t xml:space="preserve"> </w:t>
      </w:r>
      <w:r>
        <w:rPr>
          <w:rFonts w:eastAsia="Arial"/>
          <w:b/>
          <w:color w:val="000000"/>
          <w:position w:val="-6"/>
          <w:lang w:val="fr-FR"/>
        </w:rPr>
        <w:object w:dxaOrig="242" w:dyaOrig="286" w14:anchorId="240B1B28">
          <v:shape id="_x0000_i1094" type="#_x0000_t75" style="width:12.2pt;height:14.4pt" o:ole="">
            <v:imagedata r:id="rId141" o:title=""/>
          </v:shape>
          <o:OLEObject Type="Embed" ProgID="Equation.DSMT4" ShapeID="_x0000_i1094" DrawAspect="Content" ObjectID="_1787202888" r:id="rId142"/>
        </w:object>
      </w:r>
    </w:p>
    <w:p w14:paraId="53DF4B2D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ạn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Nam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tung một con xúc xắc 100 lần liên tiếp và ghi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lại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kết quả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được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bảng sau:</w:t>
      </w:r>
    </w:p>
    <w:tbl>
      <w:tblPr>
        <w:tblW w:w="7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5"/>
        <w:gridCol w:w="739"/>
        <w:gridCol w:w="739"/>
        <w:gridCol w:w="739"/>
        <w:gridCol w:w="727"/>
        <w:gridCol w:w="739"/>
        <w:gridCol w:w="739"/>
      </w:tblGrid>
      <w:tr w:rsidR="004D33C5" w14:paraId="4AC10595" w14:textId="77777777">
        <w:trPr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53EB6B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Số chấm trên xúc xắc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7B3B32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9AA00A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FA864A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FE7283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7BFD2E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ACB5A3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4D33C5" w14:paraId="31B9A64F" w14:textId="77777777">
        <w:trPr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FFF706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Số lần xuất hiện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B48F7A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F0FD2E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2DC0F3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501235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D72C42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C9B1E1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</w:tr>
    </w:tbl>
    <w:p w14:paraId="3A2DE690" w14:textId="77777777" w:rsidR="00AA3863" w:rsidRPr="00F94858" w:rsidRDefault="00000000" w:rsidP="00F94858">
      <w:pPr>
        <w:pStyle w:val="ListParagraph"/>
        <w:spacing w:before="60"/>
        <w:ind w:left="0" w:firstLine="280"/>
        <w:jc w:val="both"/>
        <w:rPr>
          <w:color w:val="000000"/>
          <w:szCs w:val="24"/>
          <w:lang w:val="vi-VN" w:eastAsia="en-US"/>
        </w:rPr>
      </w:pPr>
      <w:r w:rsidRPr="00F94858">
        <w:rPr>
          <w:color w:val="000000"/>
          <w:szCs w:val="24"/>
          <w:lang w:eastAsia="en-US"/>
        </w:rPr>
        <w:t>Mốt của mẫu số liệu đã cho là</w:t>
      </w:r>
    </w:p>
    <w:p w14:paraId="0DF30632" w14:textId="77777777" w:rsidR="00AA3863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</w:rPr>
        <w:object w:dxaOrig="176" w:dyaOrig="288" w14:anchorId="591D93D0">
          <v:shape id="_x0000_i1095" type="#_x0000_t75" style="width:8.85pt;height:14.4pt" o:ole="">
            <v:imagedata r:id="rId143" o:title=""/>
          </v:shape>
          <o:OLEObject Type="Embed" ProgID="Equation.DSMT4" ShapeID="_x0000_i1095" DrawAspect="Content" ObjectID="_1787202889" r:id="rId144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</w:rPr>
        <w:object w:dxaOrig="300" w:dyaOrig="277" w14:anchorId="5EBC7AF0">
          <v:shape id="_x0000_i1096" type="#_x0000_t75" style="width:14.95pt;height:13.85pt" o:ole="">
            <v:imagedata r:id="rId145" o:title=""/>
          </v:shape>
          <o:OLEObject Type="Embed" ProgID="Equation.DSMT4" ShapeID="_x0000_i1096" DrawAspect="Content" ObjectID="_1787202890" r:id="rId146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4"/>
        </w:rPr>
        <w:object w:dxaOrig="133" w:dyaOrig="277" w14:anchorId="7FC523FF">
          <v:shape id="_x0000_i1097" type="#_x0000_t75" style="width:6.65pt;height:13.85pt" o:ole="">
            <v:imagedata r:id="rId147" o:title=""/>
          </v:shape>
          <o:OLEObject Type="Embed" ProgID="Equation.DSMT4" ShapeID="_x0000_i1097" DrawAspect="Content" ObjectID="_1787202891" r:id="rId148"/>
        </w:object>
      </w:r>
      <w:r w:rsidRPr="00F94858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6"/>
        </w:rPr>
        <w:object w:dxaOrig="277" w:dyaOrig="288" w14:anchorId="4902F389">
          <v:shape id="_x0000_i1098" type="#_x0000_t75" style="width:13.85pt;height:14.4pt" o:ole="">
            <v:imagedata r:id="rId149" o:title=""/>
          </v:shape>
          <o:OLEObject Type="Embed" ProgID="Equation.DSMT4" ShapeID="_x0000_i1098" DrawAspect="Content" ObjectID="_1787202892" r:id="rId150"/>
        </w:object>
      </w:r>
      <w:r w:rsidRPr="00F94858">
        <w:rPr>
          <w:color w:val="000000"/>
          <w:lang w:val="vi-VN"/>
        </w:rPr>
        <w:t>.</w:t>
      </w:r>
    </w:p>
    <w:p w14:paraId="4AB9BFD8" w14:textId="77777777" w:rsidR="00AA3863" w:rsidRPr="00F94858" w:rsidRDefault="00000000" w:rsidP="00F94858">
      <w:pPr>
        <w:pStyle w:val="Normal0"/>
        <w:spacing w:after="240" w:line="259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PHẦN II.</w:t>
      </w:r>
      <w:r w:rsidRPr="00F94858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Câu trắc nghiệm đúng sai.</w:t>
      </w:r>
      <w:r w:rsidRPr="00F94858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Thí sinh trả lời từ câu 1 đến câu 4. Trong mỗi ý a), b), c), d) ở mỗi câu, thí sinh chọn </w:t>
      </w:r>
      <w:r w:rsidRPr="00F94858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đúng</w:t>
      </w:r>
      <w:r w:rsidRPr="00F94858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hoặc </w:t>
      </w:r>
      <w:r w:rsidRPr="00F94858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sai</w:t>
      </w:r>
      <w:r w:rsidRPr="00F94858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</w:p>
    <w:p w14:paraId="53019B88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530" w:dyaOrig="310" w14:anchorId="11459907">
          <v:shape id="_x0000_i1099" type="#_x0000_t75" style="width:26.6pt;height:15.5pt" o:ole="">
            <v:imagedata r:id="rId151" o:title=""/>
          </v:shape>
          <o:OLEObject Type="Embed" ProgID="Equation.DSMT4" ShapeID="_x0000_i1099" DrawAspect="Content" ObjectID="_1787202893" r:id="rId15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cho điểm </w:t>
      </w:r>
      <w:r>
        <w:rPr>
          <w:rFonts w:ascii="Times New Roman" w:hAnsi="Times New Roman" w:hint="cs"/>
          <w:bCs/>
          <w:color w:val="000000"/>
          <w:position w:val="-14"/>
        </w:rPr>
        <w:object w:dxaOrig="940" w:dyaOrig="400" w14:anchorId="360C553F">
          <v:shape id="_x0000_i1100" type="#_x0000_t75" style="width:47.1pt;height:19.95pt" o:ole="">
            <v:imagedata r:id="rId153" o:title=""/>
          </v:shape>
          <o:OLEObject Type="Embed" ProgID="Equation.DSMT4" ShapeID="_x0000_i1100" DrawAspect="Content" ObjectID="_1787202894" r:id="rId154"/>
        </w:object>
      </w:r>
      <w:r w:rsidRPr="00F94858">
        <w:rPr>
          <w:rFonts w:ascii="Times New Roman" w:hAnsi="Times New Roman" w:hint="cs"/>
          <w:bCs/>
          <w:color w:val="000000"/>
          <w:kern w:val="2"/>
          <w:sz w:val="24"/>
          <w:szCs w:val="24"/>
          <w:lang w:eastAsia="en-US"/>
        </w:rPr>
        <w:t xml:space="preserve"> và elip </w:t>
      </w:r>
      <w:r>
        <w:rPr>
          <w:rFonts w:ascii="Times New Roman" w:hAnsi="Times New Roman" w:hint="cs"/>
          <w:bCs/>
          <w:color w:val="000000"/>
          <w:position w:val="-14"/>
        </w:rPr>
        <w:object w:dxaOrig="433" w:dyaOrig="400" w14:anchorId="122F121A">
          <v:shape id="_x0000_i1101" type="#_x0000_t75" style="width:21.6pt;height:19.95pt" o:ole="">
            <v:imagedata r:id="rId155" o:title=""/>
          </v:shape>
          <o:OLEObject Type="Embed" ProgID="Equation.DSMT4" ShapeID="_x0000_i1101" DrawAspect="Content" ObjectID="_1787202895" r:id="rId156"/>
        </w:object>
      </w:r>
      <w:r w:rsidRPr="00F94858">
        <w:rPr>
          <w:rFonts w:ascii="Times New Roman" w:hAnsi="Times New Roman" w:hint="cs"/>
          <w:bCs/>
          <w:color w:val="000000"/>
          <w:kern w:val="2"/>
          <w:sz w:val="24"/>
          <w:szCs w:val="24"/>
          <w:lang w:eastAsia="en-US"/>
        </w:rPr>
        <w:t xml:space="preserve"> có phương trình</w:t>
      </w:r>
      <w:r w:rsidRPr="00F94858">
        <w:rPr>
          <w:rFonts w:ascii="Times New Roman" w:hAnsi="Times New Roman"/>
          <w:bCs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24"/>
        </w:rPr>
        <w:object w:dxaOrig="1160" w:dyaOrig="667" w14:anchorId="32D63C79">
          <v:shape id="_x0000_i1102" type="#_x0000_t75" style="width:58.15pt;height:33.25pt" o:ole="">
            <v:imagedata r:id="rId157" o:title=""/>
          </v:shape>
          <o:OLEObject Type="Embed" ProgID="Equation.DSMT4" ShapeID="_x0000_i1102" DrawAspect="Content" ObjectID="_1787202896" r:id="rId15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</w:p>
    <w:p w14:paraId="7FB896FB" w14:textId="1209D4E1" w:rsidR="00AA3863" w:rsidRDefault="00DF2EB1">
      <w:pPr>
        <w:spacing w:before="60"/>
        <w:ind w:left="292" w:hanging="292"/>
      </w:pPr>
      <w:r w:rsidRPr="00DF2EB1">
        <w:t>a)</w:t>
      </w:r>
      <w:r>
        <w:rPr>
          <w:b/>
        </w:rPr>
        <w:t xml:space="preserve"> </w:t>
      </w:r>
      <w:r w:rsidRPr="00F94858">
        <w:rPr>
          <w:color w:val="000000"/>
        </w:rPr>
        <w:t xml:space="preserve">Phương trình tham số của đường thẳng </w:t>
      </w:r>
      <w:r>
        <w:rPr>
          <w:rFonts w:hint="cs"/>
          <w:bCs/>
          <w:color w:val="000000"/>
          <w:position w:val="-6"/>
        </w:rPr>
        <w:object w:dxaOrig="474" w:dyaOrig="277" w14:anchorId="5FDABD4E">
          <v:shape id="_x0000_i1103" type="#_x0000_t75" style="width:23.8pt;height:13.85pt" o:ole="">
            <v:imagedata r:id="rId159" o:title=""/>
          </v:shape>
          <o:OLEObject Type="Embed" ProgID="Equation.DSMT4" ShapeID="_x0000_i1103" DrawAspect="Content" ObjectID="_1787202897" r:id="rId160"/>
        </w:object>
      </w:r>
      <w:r w:rsidRPr="00F94858">
        <w:rPr>
          <w:color w:val="000000"/>
        </w:rPr>
        <w:t xml:space="preserve"> là</w:t>
      </w:r>
      <w:r w:rsidRPr="00F94858">
        <w:rPr>
          <w:color w:val="000000"/>
          <w:lang w:val="vi-VN"/>
        </w:rPr>
        <w:t xml:space="preserve"> </w:t>
      </w:r>
      <w:r>
        <w:rPr>
          <w:rFonts w:eastAsia="Arial"/>
          <w:color w:val="000000"/>
          <w:position w:val="-30"/>
        </w:rPr>
        <w:object w:dxaOrig="866" w:dyaOrig="799" w14:anchorId="659D40E3">
          <v:shape id="_x0000_i1104" type="#_x0000_t75" style="width:43.2pt;height:39.9pt" o:ole="">
            <v:imagedata r:id="rId161" o:title=""/>
          </v:shape>
          <o:OLEObject Type="Embed" ProgID="Equation.DSMT4" ShapeID="_x0000_i1104" DrawAspect="Content" ObjectID="_1787202898" r:id="rId162"/>
        </w:object>
      </w:r>
      <w:r w:rsidRPr="00F94858">
        <w:rPr>
          <w:color w:val="000000"/>
        </w:rPr>
        <w:t xml:space="preserve"> với </w:t>
      </w:r>
      <w:r>
        <w:rPr>
          <w:rFonts w:hint="cs"/>
          <w:bCs/>
          <w:color w:val="000000"/>
          <w:position w:val="-6"/>
        </w:rPr>
        <w:object w:dxaOrig="565" w:dyaOrig="277" w14:anchorId="5CCF1F5A">
          <v:shape id="_x0000_i1105" type="#_x0000_t75" style="width:28.25pt;height:13.85pt" o:ole="">
            <v:imagedata r:id="rId163" o:title=""/>
          </v:shape>
          <o:OLEObject Type="Embed" ProgID="Equation.DSMT4" ShapeID="_x0000_i1105" DrawAspect="Content" ObjectID="_1787202899" r:id="rId164"/>
        </w:object>
      </w:r>
      <w:r w:rsidRPr="00F94858">
        <w:rPr>
          <w:color w:val="000000"/>
          <w:lang w:val="vi-VN"/>
        </w:rPr>
        <w:t>.</w:t>
      </w:r>
    </w:p>
    <w:p w14:paraId="67850E92" w14:textId="0F2822B9" w:rsidR="00AA3863" w:rsidRDefault="00DF2EB1">
      <w:pPr>
        <w:spacing w:before="60"/>
        <w:ind w:left="292" w:hanging="292"/>
      </w:pPr>
      <w:r w:rsidRPr="00DF2EB1">
        <w:t>b)</w:t>
      </w:r>
      <w:r>
        <w:rPr>
          <w:b/>
        </w:rPr>
        <w:t xml:space="preserve"> </w:t>
      </w:r>
      <w:r w:rsidRPr="00F94858">
        <w:rPr>
          <w:color w:val="000000"/>
        </w:rPr>
        <w:t xml:space="preserve">Điểm </w:t>
      </w:r>
      <w:r>
        <w:rPr>
          <w:rFonts w:hint="cs"/>
          <w:bCs/>
          <w:color w:val="000000"/>
          <w:position w:val="-14"/>
        </w:rPr>
        <w:object w:dxaOrig="768" w:dyaOrig="400" w14:anchorId="10F2A633">
          <v:shape id="_x0000_i1106" type="#_x0000_t75" style="width:38.2pt;height:19.95pt" o:ole="">
            <v:imagedata r:id="rId165" o:title=""/>
          </v:shape>
          <o:OLEObject Type="Embed" ProgID="Equation.DSMT4" ShapeID="_x0000_i1106" DrawAspect="Content" ObjectID="_1787202900" r:id="rId166"/>
        </w:object>
      </w:r>
      <w:r w:rsidRPr="00F94858">
        <w:rPr>
          <w:color w:val="000000"/>
          <w:lang w:val="vi-VN"/>
        </w:rPr>
        <w:t xml:space="preserve"> </w:t>
      </w:r>
      <w:r w:rsidRPr="00F94858">
        <w:rPr>
          <w:color w:val="000000"/>
        </w:rPr>
        <w:t xml:space="preserve">là hình chiếu vuông góc của điểm </w:t>
      </w:r>
      <w:r>
        <w:rPr>
          <w:rFonts w:hint="cs"/>
          <w:bCs/>
          <w:color w:val="000000"/>
          <w:position w:val="-4"/>
        </w:rPr>
        <w:object w:dxaOrig="320" w:dyaOrig="265" w14:anchorId="47DEB896">
          <v:shape id="_x0000_i1107" type="#_x0000_t75" style="width:16.05pt;height:13.3pt" o:ole="">
            <v:imagedata r:id="rId167" o:title=""/>
          </v:shape>
          <o:OLEObject Type="Embed" ProgID="Equation.DSMT4" ShapeID="_x0000_i1107" DrawAspect="Content" ObjectID="_1787202901" r:id="rId168"/>
        </w:object>
      </w:r>
      <w:r w:rsidRPr="00F94858">
        <w:rPr>
          <w:rFonts w:hint="cs"/>
          <w:bCs/>
          <w:color w:val="000000"/>
        </w:rPr>
        <w:t xml:space="preserve"> trên trục tung</w:t>
      </w:r>
      <w:r w:rsidRPr="00F94858">
        <w:rPr>
          <w:color w:val="000000"/>
          <w:lang w:val="vi-VN"/>
        </w:rPr>
        <w:t>.</w:t>
      </w:r>
    </w:p>
    <w:p w14:paraId="768CECC0" w14:textId="1B38DFB1" w:rsidR="00AA3863" w:rsidRDefault="00DF2EB1">
      <w:pPr>
        <w:spacing w:before="60"/>
        <w:ind w:left="292" w:hanging="292"/>
      </w:pPr>
      <w:r w:rsidRPr="00DF2EB1">
        <w:t>c)</w:t>
      </w:r>
      <w:r>
        <w:rPr>
          <w:b/>
        </w:rPr>
        <w:t xml:space="preserve"> </w:t>
      </w:r>
      <w:r w:rsidRPr="00F94858">
        <w:rPr>
          <w:bCs/>
          <w:color w:val="000000"/>
          <w:kern w:val="2"/>
        </w:rPr>
        <w:t xml:space="preserve">Hypebol </w:t>
      </w:r>
      <w:r>
        <w:rPr>
          <w:rFonts w:hint="cs"/>
          <w:bCs/>
          <w:color w:val="000000"/>
          <w:position w:val="-24"/>
        </w:rPr>
        <w:object w:dxaOrig="1697" w:dyaOrig="667" w14:anchorId="465C25F6">
          <v:shape id="_x0000_i1108" type="#_x0000_t75" style="width:85.3pt;height:33.25pt" o:ole="">
            <v:imagedata r:id="rId169" o:title=""/>
          </v:shape>
          <o:OLEObject Type="Embed" ProgID="Equation.DSMT4" ShapeID="_x0000_i1108" DrawAspect="Content" ObjectID="_1787202902" r:id="rId170"/>
        </w:object>
      </w:r>
      <w:r w:rsidRPr="00F94858">
        <w:rPr>
          <w:color w:val="000000"/>
          <w:kern w:val="2"/>
          <w:lang w:val="vi-VN"/>
        </w:rPr>
        <w:t xml:space="preserve"> </w:t>
      </w:r>
      <w:r w:rsidRPr="00F94858">
        <w:rPr>
          <w:color w:val="000000"/>
          <w:kern w:val="2"/>
        </w:rPr>
        <w:t xml:space="preserve">cắt </w:t>
      </w:r>
      <w:r w:rsidRPr="00F94858">
        <w:rPr>
          <w:bCs/>
          <w:color w:val="000000"/>
          <w:kern w:val="2"/>
        </w:rPr>
        <w:t xml:space="preserve">Elip </w:t>
      </w:r>
      <w:r>
        <w:rPr>
          <w:rFonts w:hint="cs"/>
          <w:bCs/>
          <w:color w:val="000000"/>
          <w:position w:val="-14"/>
        </w:rPr>
        <w:object w:dxaOrig="433" w:dyaOrig="400" w14:anchorId="5829358B">
          <v:shape id="_x0000_i1109" type="#_x0000_t75" style="width:21.6pt;height:19.95pt" o:ole="">
            <v:imagedata r:id="rId155" o:title=""/>
          </v:shape>
          <o:OLEObject Type="Embed" ProgID="Equation.DSMT4" ShapeID="_x0000_i1109" DrawAspect="Content" ObjectID="_1787202903" r:id="rId171"/>
        </w:object>
      </w:r>
      <w:r w:rsidRPr="00F94858">
        <w:rPr>
          <w:rFonts w:hint="cs"/>
          <w:bCs/>
          <w:color w:val="000000"/>
          <w:kern w:val="2"/>
        </w:rPr>
        <w:t xml:space="preserve"> tại bốn điểm phân biệt nằm trên một đường tròn có bán kính thuộc khoảng </w:t>
      </w:r>
      <w:r>
        <w:rPr>
          <w:rFonts w:hint="cs"/>
          <w:bCs/>
          <w:color w:val="000000"/>
          <w:position w:val="-14"/>
        </w:rPr>
        <w:object w:dxaOrig="970" w:dyaOrig="400" w14:anchorId="3FF7F3E8">
          <v:shape id="_x0000_i1110" type="#_x0000_t75" style="width:48.75pt;height:19.95pt" o:ole="">
            <v:imagedata r:id="rId172" o:title=""/>
          </v:shape>
          <o:OLEObject Type="Embed" ProgID="Equation.DSMT4" ShapeID="_x0000_i1110" DrawAspect="Content" ObjectID="_1787202904" r:id="rId173"/>
        </w:object>
      </w:r>
      <w:r w:rsidRPr="00F94858">
        <w:rPr>
          <w:bCs/>
          <w:color w:val="000000"/>
          <w:kern w:val="2"/>
        </w:rPr>
        <w:t>.</w:t>
      </w:r>
    </w:p>
    <w:p w14:paraId="1763694E" w14:textId="389E1FEF" w:rsidR="00AA3863" w:rsidRDefault="00DF2EB1">
      <w:pPr>
        <w:spacing w:before="60"/>
        <w:ind w:left="292" w:hanging="292"/>
      </w:pPr>
      <w:r w:rsidRPr="00DF2EB1">
        <w:t>d)</w:t>
      </w:r>
      <w:r>
        <w:rPr>
          <w:b/>
        </w:rPr>
        <w:t xml:space="preserve"> </w:t>
      </w:r>
      <w:r w:rsidRPr="00F94858">
        <w:rPr>
          <w:bCs/>
          <w:color w:val="000000"/>
        </w:rPr>
        <w:t xml:space="preserve">Elip </w:t>
      </w:r>
      <w:r>
        <w:rPr>
          <w:rFonts w:hint="cs"/>
          <w:bCs/>
          <w:color w:val="000000"/>
          <w:position w:val="-14"/>
        </w:rPr>
        <w:object w:dxaOrig="433" w:dyaOrig="400" w14:anchorId="2654E007">
          <v:shape id="_x0000_i1111" type="#_x0000_t75" style="width:21.6pt;height:19.95pt" o:ole="">
            <v:imagedata r:id="rId155" o:title=""/>
          </v:shape>
          <o:OLEObject Type="Embed" ProgID="Equation.DSMT4" ShapeID="_x0000_i1111" DrawAspect="Content" ObjectID="_1787202905" r:id="rId174"/>
        </w:object>
      </w:r>
      <w:r w:rsidRPr="00F94858">
        <w:rPr>
          <w:rFonts w:hint="cs"/>
          <w:bCs/>
          <w:color w:val="000000"/>
        </w:rPr>
        <w:t xml:space="preserve"> có một tiêu điểm là </w:t>
      </w:r>
      <w:r>
        <w:rPr>
          <w:rFonts w:eastAsia="Arial"/>
          <w:color w:val="000000"/>
          <w:position w:val="-18"/>
        </w:rPr>
        <w:object w:dxaOrig="1313" w:dyaOrig="485" w14:anchorId="212330BB">
          <v:shape id="_x0000_i1112" type="#_x0000_t75" style="width:65.9pt;height:24.35pt" o:ole="">
            <v:imagedata r:id="rId175" o:title=""/>
          </v:shape>
          <o:OLEObject Type="Embed" ProgID="Equation.DSMT4" ShapeID="_x0000_i1112" DrawAspect="Content" ObjectID="_1787202906" r:id="rId176"/>
        </w:object>
      </w:r>
      <w:r w:rsidRPr="00F94858">
        <w:rPr>
          <w:color w:val="000000"/>
          <w:lang w:val="vi-VN"/>
        </w:rPr>
        <w:t>.</w:t>
      </w:r>
    </w:p>
    <w:p w14:paraId="5BCB8A02" w14:textId="77777777" w:rsidR="00AA3863" w:rsidRPr="00F94858" w:rsidRDefault="00000000" w:rsidP="00F94858">
      <w:pPr>
        <w:pStyle w:val="Normal0"/>
        <w:spacing w:before="60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Sản lượng lúa (đơn vị: tạ) của 40 thửa ruộng thí nghiệm có cùng diện tích được trình bày trong bảng tần số sau đây: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739"/>
        <w:gridCol w:w="739"/>
        <w:gridCol w:w="739"/>
        <w:gridCol w:w="739"/>
        <w:gridCol w:w="739"/>
      </w:tblGrid>
      <w:tr w:rsidR="004D33C5" w14:paraId="19D5653E" w14:textId="77777777">
        <w:trPr>
          <w:jc w:val="center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7A632B" w14:textId="77777777" w:rsidR="00AA3863" w:rsidRPr="00F94858" w:rsidRDefault="00000000" w:rsidP="00F94858">
            <w:pPr>
              <w:pStyle w:val="Normal0"/>
              <w:ind w:left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Sản lượng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3B2670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3E6AE8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98266A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5068C12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386708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23</w:t>
            </w:r>
          </w:p>
        </w:tc>
      </w:tr>
      <w:tr w:rsidR="004D33C5" w14:paraId="62C9F8F0" w14:textId="77777777">
        <w:trPr>
          <w:jc w:val="center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99AC01" w14:textId="77777777" w:rsidR="00AA3863" w:rsidRPr="00F94858" w:rsidRDefault="00000000" w:rsidP="00F94858">
            <w:pPr>
              <w:pStyle w:val="Normal0"/>
              <w:ind w:left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Tần số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6869D8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B16840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4F91E7D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1386F1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2C83D2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</w:tbl>
    <w:p w14:paraId="70223BB6" w14:textId="79DDD6CF" w:rsidR="00AA3863" w:rsidRDefault="00DF2EB1">
      <w:pPr>
        <w:spacing w:before="60"/>
        <w:ind w:left="292" w:hanging="292"/>
      </w:pPr>
      <w:r w:rsidRPr="00DF2EB1">
        <w:t>a)</w:t>
      </w:r>
      <w:r>
        <w:rPr>
          <w:b/>
        </w:rPr>
        <w:t xml:space="preserve"> </w:t>
      </w:r>
      <w:r w:rsidRPr="00F94858">
        <w:rPr>
          <w:color w:val="000000"/>
        </w:rPr>
        <w:t xml:space="preserve">Số trung bình của mẫu số liệu bằng </w:t>
      </w:r>
      <w:r>
        <w:rPr>
          <w:rFonts w:eastAsia="Arial"/>
          <w:color w:val="000000"/>
          <w:position w:val="-10"/>
        </w:rPr>
        <w:object w:dxaOrig="777" w:dyaOrig="320" w14:anchorId="5E1134A6">
          <v:shape id="_x0000_i1113" type="#_x0000_t75" style="width:38.75pt;height:16.05pt" o:ole="">
            <v:imagedata r:id="rId177" o:title=""/>
          </v:shape>
          <o:OLEObject Type="Embed" ProgID="Equation.DSMT4" ShapeID="_x0000_i1113" DrawAspect="Content" ObjectID="_1787202907" r:id="rId178"/>
        </w:object>
      </w:r>
      <w:r w:rsidRPr="00F94858">
        <w:rPr>
          <w:color w:val="000000"/>
        </w:rPr>
        <w:t>.</w:t>
      </w:r>
    </w:p>
    <w:p w14:paraId="6C59AC07" w14:textId="60AE5FE6" w:rsidR="00AA3863" w:rsidRDefault="00DF2EB1">
      <w:pPr>
        <w:spacing w:before="60"/>
        <w:ind w:left="292" w:hanging="292"/>
      </w:pPr>
      <w:r w:rsidRPr="00DF2EB1">
        <w:t>b)</w:t>
      </w:r>
      <w:r>
        <w:rPr>
          <w:b/>
        </w:rPr>
        <w:t xml:space="preserve"> </w:t>
      </w:r>
      <w:r w:rsidRPr="00F94858">
        <w:rPr>
          <w:color w:val="000000"/>
        </w:rPr>
        <w:t xml:space="preserve">Trung vị của mẫu số liệu bằng </w:t>
      </w:r>
      <w:r>
        <w:rPr>
          <w:rFonts w:eastAsia="Arial"/>
          <w:color w:val="000000"/>
          <w:position w:val="-4"/>
        </w:rPr>
        <w:object w:dxaOrig="288" w:dyaOrig="265" w14:anchorId="551D9F6B">
          <v:shape id="_x0000_i1114" type="#_x0000_t75" style="width:14.4pt;height:13.3pt" o:ole="">
            <v:imagedata r:id="rId179" o:title=""/>
          </v:shape>
          <o:OLEObject Type="Embed" ProgID="Equation.DSMT4" ShapeID="_x0000_i1114" DrawAspect="Content" ObjectID="_1787202908" r:id="rId180"/>
        </w:object>
      </w:r>
      <w:r w:rsidRPr="00F94858">
        <w:rPr>
          <w:color w:val="000000"/>
        </w:rPr>
        <w:t>.</w:t>
      </w:r>
    </w:p>
    <w:p w14:paraId="47296C92" w14:textId="0B2CCD4F" w:rsidR="00AA3863" w:rsidRDefault="00DF2EB1">
      <w:pPr>
        <w:spacing w:before="60"/>
        <w:ind w:left="292" w:hanging="292"/>
      </w:pPr>
      <w:r w:rsidRPr="00DF2EB1">
        <w:t>c)</w:t>
      </w:r>
      <w:r>
        <w:rPr>
          <w:b/>
        </w:rPr>
        <w:t xml:space="preserve"> </w:t>
      </w:r>
      <w:r w:rsidRPr="00F94858">
        <w:rPr>
          <w:color w:val="000000"/>
        </w:rPr>
        <w:t xml:space="preserve">Khoảng biến thiên của mẫu số liệu bằng </w:t>
      </w:r>
      <w:r>
        <w:rPr>
          <w:rFonts w:eastAsia="Arial"/>
          <w:color w:val="000000"/>
          <w:position w:val="-6"/>
        </w:rPr>
        <w:object w:dxaOrig="200" w:dyaOrig="276" w14:anchorId="6C79A0EA">
          <v:shape id="_x0000_i1115" type="#_x0000_t75" style="width:9.95pt;height:13.85pt" o:ole="">
            <v:imagedata r:id="rId181" o:title=""/>
          </v:shape>
          <o:OLEObject Type="Embed" ProgID="Equation.DSMT4" ShapeID="_x0000_i1115" DrawAspect="Content" ObjectID="_1787202909" r:id="rId182"/>
        </w:object>
      </w:r>
      <w:r w:rsidRPr="00F94858">
        <w:rPr>
          <w:color w:val="000000"/>
        </w:rPr>
        <w:t>.</w:t>
      </w:r>
    </w:p>
    <w:p w14:paraId="1B3709C3" w14:textId="08A052D8" w:rsidR="00AA3863" w:rsidRDefault="00DF2EB1">
      <w:pPr>
        <w:spacing w:before="60"/>
        <w:ind w:left="292" w:hanging="292"/>
      </w:pPr>
      <w:r w:rsidRPr="00DF2EB1">
        <w:t>d)</w:t>
      </w:r>
      <w:r>
        <w:rPr>
          <w:b/>
        </w:rPr>
        <w:t xml:space="preserve"> </w:t>
      </w:r>
      <w:r w:rsidRPr="00F94858">
        <w:rPr>
          <w:color w:val="000000"/>
        </w:rPr>
        <w:t xml:space="preserve">Phương sai của mẫu số liệu thuộc khoảng </w:t>
      </w:r>
      <w:r>
        <w:rPr>
          <w:rFonts w:eastAsia="Arial"/>
          <w:color w:val="000000"/>
          <w:position w:val="-14"/>
        </w:rPr>
        <w:object w:dxaOrig="1106" w:dyaOrig="400" w14:anchorId="111F1112">
          <v:shape id="_x0000_i1116" type="#_x0000_t75" style="width:55.4pt;height:19.95pt" o:ole="">
            <v:imagedata r:id="rId183" o:title=""/>
          </v:shape>
          <o:OLEObject Type="Embed" ProgID="Equation.DSMT4" ShapeID="_x0000_i1116" DrawAspect="Content" ObjectID="_1787202910" r:id="rId184"/>
        </w:object>
      </w:r>
      <w:r w:rsidRPr="00F94858">
        <w:rPr>
          <w:color w:val="000000"/>
        </w:rPr>
        <w:t>.</w:t>
      </w:r>
    </w:p>
    <w:p w14:paraId="297E46D2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465" w:dyaOrig="310" w14:anchorId="6FDE8DEB">
          <v:shape id="_x0000_i1117" type="#_x0000_t75" style="width:23.25pt;height:15.5pt" o:ole="">
            <v:imagedata r:id="rId7" o:title=""/>
          </v:shape>
          <o:OLEObject Type="Embed" ProgID="Equation.DSMT4" ShapeID="_x0000_i1117" DrawAspect="Content" ObjectID="_1787202911" r:id="rId185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,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 đ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ồ thị hàm số </w:t>
      </w:r>
      <w:r>
        <w:rPr>
          <w:rFonts w:ascii="Times New Roman" w:hAnsi="Times New Roman" w:hint="cs"/>
          <w:bCs/>
          <w:color w:val="000000"/>
          <w:position w:val="-14"/>
        </w:rPr>
        <w:object w:dxaOrig="2299" w:dyaOrig="400" w14:anchorId="47F75AEB">
          <v:shape id="_x0000_i1118" type="#_x0000_t75" style="width:115.2pt;height:19.95pt" o:ole="">
            <v:imagedata r:id="rId186" o:title=""/>
          </v:shape>
          <o:OLEObject Type="Embed" ProgID="Equation.DSMT4" ShapeID="_x0000_i1118" DrawAspect="Content" ObjectID="_1787202912" r:id="rId187"/>
        </w:object>
      </w:r>
      <w:r w:rsidRPr="00F94858">
        <w:rPr>
          <w:rFonts w:ascii="Times New Roman" w:hAnsi="Times New Roman" w:hint="cs"/>
          <w:bCs/>
          <w:color w:val="000000"/>
          <w:kern w:val="2"/>
          <w:sz w:val="24"/>
          <w:szCs w:val="24"/>
          <w:lang w:eastAsia="en-US"/>
        </w:rPr>
        <w:t xml:space="preserve"> như hình vẽ dưới đây</w:t>
      </w:r>
    </w:p>
    <w:p w14:paraId="6C6FBCFB" w14:textId="77777777" w:rsidR="00AA3863" w:rsidRPr="00F94858" w:rsidRDefault="00330715" w:rsidP="00F94858">
      <w:pPr>
        <w:pStyle w:val="Normal0"/>
        <w:spacing w:before="60"/>
        <w:jc w:val="center"/>
        <w:rPr>
          <w:rFonts w:ascii="Times New Roman" w:eastAsia="Calibri" w:hAnsi="Times New Roman"/>
          <w:b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Calibri" w:hAnsi="Times New Roman"/>
          <w:b/>
          <w:noProof/>
          <w:color w:val="000000"/>
          <w:sz w:val="24"/>
          <w:szCs w:val="24"/>
        </w:rPr>
        <w:pict w14:anchorId="7767CE99">
          <v:shape id="Picture 153" o:spid="_x0000_i1119" type="#_x0000_t75" style="width:133.5pt;height:135.15pt;mso-wrap-distance-left:0;mso-wrap-distance-top:0;mso-wrap-distance-right:0;mso-wrap-distance-bottom:0">
            <v:imagedata r:id="rId188" o:title=""/>
          </v:shape>
        </w:pict>
      </w:r>
    </w:p>
    <w:p w14:paraId="15B1C918" w14:textId="208D946A" w:rsidR="00AA3863" w:rsidRDefault="00DF2EB1">
      <w:pPr>
        <w:spacing w:before="60"/>
        <w:ind w:left="292" w:hanging="292"/>
      </w:pPr>
      <w:r w:rsidRPr="00DF2EB1">
        <w:t>a)</w:t>
      </w:r>
      <w:r>
        <w:rPr>
          <w:b/>
        </w:rPr>
        <w:t xml:space="preserve"> </w:t>
      </w:r>
      <w:r w:rsidRPr="00F94858">
        <w:rPr>
          <w:color w:val="000000"/>
        </w:rPr>
        <w:t>Đ</w:t>
      </w:r>
      <w:r w:rsidRPr="00F94858">
        <w:rPr>
          <w:color w:val="000000"/>
          <w:lang w:val="vi-VN"/>
        </w:rPr>
        <w:t>ồ thị hàm số</w:t>
      </w:r>
      <w:r w:rsidRPr="00F94858">
        <w:rPr>
          <w:color w:val="000000"/>
        </w:rPr>
        <w:t xml:space="preserve"> </w:t>
      </w:r>
      <w:r>
        <w:rPr>
          <w:rFonts w:hint="cs"/>
          <w:bCs/>
          <w:color w:val="000000"/>
          <w:position w:val="-14"/>
        </w:rPr>
        <w:object w:dxaOrig="960" w:dyaOrig="400" w14:anchorId="646DACA1">
          <v:shape id="_x0000_i1120" type="#_x0000_t75" style="width:48.2pt;height:19.95pt" o:ole="">
            <v:imagedata r:id="rId189" o:title=""/>
          </v:shape>
          <o:OLEObject Type="Embed" ProgID="Equation.DSMT4" ShapeID="_x0000_i1120" DrawAspect="Content" ObjectID="_1787202913" r:id="rId190"/>
        </w:object>
      </w:r>
      <w:r w:rsidRPr="00F94858">
        <w:rPr>
          <w:bCs/>
          <w:color w:val="000000"/>
        </w:rPr>
        <w:t xml:space="preserve"> </w:t>
      </w:r>
      <w:r w:rsidRPr="00F94858">
        <w:rPr>
          <w:color w:val="000000"/>
        </w:rPr>
        <w:t xml:space="preserve">nhận trục đối xứng là đường thẳng có phương trình </w:t>
      </w:r>
      <w:r>
        <w:rPr>
          <w:rFonts w:eastAsia="Arial"/>
          <w:color w:val="000000"/>
          <w:position w:val="-6"/>
        </w:rPr>
        <w:object w:dxaOrig="541" w:dyaOrig="277" w14:anchorId="5E848FCD">
          <v:shape id="_x0000_i1121" type="#_x0000_t75" style="width:27.15pt;height:13.85pt" o:ole="">
            <v:imagedata r:id="rId191" o:title=""/>
          </v:shape>
          <o:OLEObject Type="Embed" ProgID="Equation.DSMT4" ShapeID="_x0000_i1121" DrawAspect="Content" ObjectID="_1787202914" r:id="rId192"/>
        </w:object>
      </w:r>
      <w:r w:rsidRPr="00F94858">
        <w:rPr>
          <w:color w:val="000000"/>
        </w:rPr>
        <w:t>.</w:t>
      </w:r>
    </w:p>
    <w:p w14:paraId="607C6460" w14:textId="06FC3CC4" w:rsidR="00AA3863" w:rsidRDefault="00DF2EB1">
      <w:pPr>
        <w:spacing w:before="60"/>
        <w:ind w:left="292" w:hanging="292"/>
      </w:pPr>
      <w:r w:rsidRPr="00DF2EB1">
        <w:t>b)</w:t>
      </w:r>
      <w:r>
        <w:rPr>
          <w:b/>
        </w:rPr>
        <w:t xml:space="preserve"> </w:t>
      </w:r>
      <w:r w:rsidRPr="00F94858">
        <w:rPr>
          <w:color w:val="000000"/>
        </w:rPr>
        <w:t>Đ</w:t>
      </w:r>
      <w:r w:rsidRPr="00F94858">
        <w:rPr>
          <w:color w:val="000000"/>
          <w:lang w:val="vi-VN"/>
        </w:rPr>
        <w:t>ồ thị hàm số</w:t>
      </w:r>
      <w:r w:rsidRPr="00F94858">
        <w:rPr>
          <w:color w:val="000000"/>
        </w:rPr>
        <w:t xml:space="preserve"> </w:t>
      </w:r>
      <w:r>
        <w:rPr>
          <w:rFonts w:hint="cs"/>
          <w:bCs/>
          <w:color w:val="000000"/>
          <w:position w:val="-14"/>
        </w:rPr>
        <w:object w:dxaOrig="960" w:dyaOrig="400" w14:anchorId="1E8D9A38">
          <v:shape id="_x0000_i1122" type="#_x0000_t75" style="width:48.2pt;height:19.95pt" o:ole="">
            <v:imagedata r:id="rId189" o:title=""/>
          </v:shape>
          <o:OLEObject Type="Embed" ProgID="Equation.DSMT4" ShapeID="_x0000_i1122" DrawAspect="Content" ObjectID="_1787202915" r:id="rId193"/>
        </w:object>
      </w:r>
      <w:r w:rsidRPr="00F94858">
        <w:rPr>
          <w:bCs/>
          <w:color w:val="000000"/>
        </w:rPr>
        <w:t xml:space="preserve"> </w:t>
      </w:r>
      <w:r w:rsidRPr="00F94858">
        <w:rPr>
          <w:color w:val="000000"/>
        </w:rPr>
        <w:t xml:space="preserve">cắt trục tung tại điểm </w:t>
      </w:r>
      <w:r>
        <w:rPr>
          <w:rFonts w:eastAsia="Arial"/>
          <w:color w:val="000000"/>
          <w:position w:val="-14"/>
        </w:rPr>
        <w:object w:dxaOrig="871" w:dyaOrig="388" w14:anchorId="39621BA7">
          <v:shape id="_x0000_i1123" type="#_x0000_t75" style="width:43.75pt;height:19.4pt" o:ole="">
            <v:imagedata r:id="rId194" o:title=""/>
          </v:shape>
          <o:OLEObject Type="Embed" ProgID="Equation.DSMT4" ShapeID="_x0000_i1123" DrawAspect="Content" ObjectID="_1787202916" r:id="rId195"/>
        </w:object>
      </w:r>
      <w:r w:rsidRPr="00F94858">
        <w:rPr>
          <w:color w:val="000000"/>
        </w:rPr>
        <w:t>.</w:t>
      </w:r>
    </w:p>
    <w:p w14:paraId="1F239BBB" w14:textId="652A9991" w:rsidR="00AA3863" w:rsidRDefault="00DF2EB1">
      <w:pPr>
        <w:spacing w:before="60"/>
        <w:ind w:left="292" w:hanging="292"/>
      </w:pPr>
      <w:r w:rsidRPr="00DF2EB1">
        <w:t>c)</w:t>
      </w:r>
      <w:r>
        <w:rPr>
          <w:b/>
        </w:rPr>
        <w:t xml:space="preserve"> </w:t>
      </w:r>
      <w:r>
        <w:rPr>
          <w:rFonts w:eastAsia="Arial"/>
          <w:color w:val="000000"/>
          <w:position w:val="-14"/>
        </w:rPr>
        <w:object w:dxaOrig="1019" w:dyaOrig="400" w14:anchorId="03CBB02F">
          <v:shape id="_x0000_i1124" type="#_x0000_t75" style="width:50.95pt;height:19.95pt" o:ole="">
            <v:imagedata r:id="rId196" o:title=""/>
          </v:shape>
          <o:OLEObject Type="Embed" ProgID="Equation.DSMT4" ShapeID="_x0000_i1124" DrawAspect="Content" ObjectID="_1787202917" r:id="rId197"/>
        </w:object>
      </w:r>
      <w:r w:rsidRPr="00F94858">
        <w:rPr>
          <w:color w:val="000000"/>
        </w:rPr>
        <w:t>.</w:t>
      </w:r>
    </w:p>
    <w:p w14:paraId="341A1B24" w14:textId="7DAE4B7E" w:rsidR="00AA3863" w:rsidRDefault="00DF2EB1">
      <w:pPr>
        <w:spacing w:before="60"/>
        <w:ind w:left="292" w:hanging="292"/>
      </w:pPr>
      <w:r w:rsidRPr="00DF2EB1">
        <w:t>d)</w:t>
      </w:r>
      <w:r>
        <w:rPr>
          <w:b/>
        </w:rPr>
        <w:t xml:space="preserve"> </w:t>
      </w:r>
      <w:r w:rsidRPr="00F94858">
        <w:rPr>
          <w:color w:val="000000"/>
        </w:rPr>
        <w:t>H</w:t>
      </w:r>
      <w:r w:rsidRPr="00F94858">
        <w:rPr>
          <w:color w:val="000000"/>
          <w:lang w:val="vi-VN"/>
        </w:rPr>
        <w:t>àm số</w:t>
      </w:r>
      <w:r w:rsidRPr="00F94858">
        <w:rPr>
          <w:color w:val="000000"/>
        </w:rPr>
        <w:t xml:space="preserve"> </w:t>
      </w:r>
      <w:r>
        <w:rPr>
          <w:rFonts w:hint="cs"/>
          <w:bCs/>
          <w:color w:val="000000"/>
          <w:position w:val="-14"/>
        </w:rPr>
        <w:object w:dxaOrig="960" w:dyaOrig="400" w14:anchorId="3832BEBC">
          <v:shape id="_x0000_i1125" type="#_x0000_t75" style="width:48.2pt;height:19.95pt" o:ole="">
            <v:imagedata r:id="rId189" o:title=""/>
          </v:shape>
          <o:OLEObject Type="Embed" ProgID="Equation.DSMT4" ShapeID="_x0000_i1125" DrawAspect="Content" ObjectID="_1787202918" r:id="rId198"/>
        </w:object>
      </w:r>
      <w:r w:rsidRPr="00F94858">
        <w:rPr>
          <w:color w:val="000000"/>
        </w:rPr>
        <w:t xml:space="preserve">đồng biến trên khoảng </w:t>
      </w:r>
      <w:r>
        <w:rPr>
          <w:rFonts w:eastAsia="Arial"/>
          <w:color w:val="000000"/>
          <w:position w:val="-14"/>
        </w:rPr>
        <w:object w:dxaOrig="698" w:dyaOrig="400" w14:anchorId="0DCC0CF7">
          <v:shape id="_x0000_i1126" type="#_x0000_t75" style="width:34.9pt;height:19.95pt" o:ole="">
            <v:imagedata r:id="rId199" o:title=""/>
          </v:shape>
          <o:OLEObject Type="Embed" ProgID="Equation.DSMT4" ShapeID="_x0000_i1126" DrawAspect="Content" ObjectID="_1787202919" r:id="rId200"/>
        </w:object>
      </w:r>
      <w:r w:rsidRPr="00F94858">
        <w:rPr>
          <w:color w:val="000000"/>
        </w:rPr>
        <w:t>.</w:t>
      </w:r>
    </w:p>
    <w:p w14:paraId="6890157C" w14:textId="77777777" w:rsidR="00AA3863" w:rsidRPr="00F94858" w:rsidRDefault="00000000" w:rsidP="00F94858">
      <w:pPr>
        <w:pStyle w:val="Normal0"/>
        <w:spacing w:before="60"/>
        <w:rPr>
          <w:rFonts w:ascii="Times New Roman" w:hAnsi="Times New Roman"/>
          <w:b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4.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một hộp chứa </w:t>
      </w:r>
      <w:r>
        <w:rPr>
          <w:rFonts w:ascii="Times New Roman" w:hAnsi="Times New Roman"/>
          <w:color w:val="000000"/>
          <w:position w:val="-4"/>
        </w:rPr>
        <w:object w:dxaOrig="278" w:dyaOrig="265" w14:anchorId="681A0AF6">
          <v:shape id="_x0000_i1127" type="#_x0000_t75" style="width:13.85pt;height:13.3pt" o:ole="">
            <v:imagedata r:id="rId201" o:title=""/>
          </v:shape>
          <o:OLEObject Type="Embed" ProgID="Equation.DSMT4" ShapeID="_x0000_i1127" DrawAspect="Content" ObjectID="_1787202920" r:id="rId20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quả cầu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có kích thước, khối lượng như nhau;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trong đó có </w:t>
      </w:r>
      <w:r>
        <w:rPr>
          <w:rFonts w:ascii="Times New Roman" w:hAnsi="Times New Roman"/>
          <w:color w:val="000000"/>
          <w:position w:val="-6"/>
        </w:rPr>
        <w:object w:dxaOrig="210" w:dyaOrig="276" w14:anchorId="4A237827">
          <v:shape id="_x0000_i1128" type="#_x0000_t75" style="width:10.5pt;height:13.85pt" o:ole="">
            <v:imagedata r:id="rId203" o:title=""/>
          </v:shape>
          <o:OLEObject Type="Embed" ProgID="Equation.DSMT4" ShapeID="_x0000_i1128" DrawAspect="Content" ObjectID="_1787202921" r:id="rId204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quả màu đỏ, </w:t>
      </w:r>
      <w:r>
        <w:rPr>
          <w:rFonts w:ascii="Times New Roman" w:hAnsi="Times New Roman"/>
          <w:color w:val="000000"/>
          <w:position w:val="-6"/>
        </w:rPr>
        <w:object w:dxaOrig="187" w:dyaOrig="277" w14:anchorId="4DC54283">
          <v:shape id="_x0000_i1129" type="#_x0000_t75" style="width:9.4pt;height:13.85pt" o:ole="">
            <v:imagedata r:id="rId205" o:title=""/>
          </v:shape>
          <o:OLEObject Type="Embed" ProgID="Equation.DSMT4" ShapeID="_x0000_i1129" DrawAspect="Content" ObjectID="_1787202922" r:id="rId206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quả màu xanh và </w:t>
      </w:r>
      <w:r>
        <w:rPr>
          <w:rFonts w:ascii="Times New Roman" w:hAnsi="Times New Roman"/>
          <w:color w:val="000000"/>
          <w:position w:val="-4"/>
        </w:rPr>
        <w:object w:dxaOrig="210" w:dyaOrig="265" w14:anchorId="23958D55">
          <v:shape id="_x0000_i1130" type="#_x0000_t75" style="width:10.5pt;height:13.3pt" o:ole="">
            <v:imagedata r:id="rId207" o:title=""/>
          </v:shape>
          <o:OLEObject Type="Embed" ProgID="Equation.DSMT4" ShapeID="_x0000_i1130" DrawAspect="Content" ObjectID="_1787202923" r:id="rId20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quả màu vàng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ấy ngẫu nhiên 3 quả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trong hộp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. </w:t>
      </w:r>
    </w:p>
    <w:p w14:paraId="7A9514FA" w14:textId="3713E835" w:rsidR="00AA3863" w:rsidRDefault="00DF2EB1">
      <w:pPr>
        <w:spacing w:before="60"/>
        <w:ind w:left="292" w:hanging="292"/>
      </w:pPr>
      <w:r w:rsidRPr="00DF2EB1">
        <w:t>a)</w:t>
      </w:r>
      <w:r>
        <w:rPr>
          <w:b/>
        </w:rPr>
        <w:t xml:space="preserve"> </w:t>
      </w:r>
      <w:r w:rsidRPr="00F94858">
        <w:rPr>
          <w:color w:val="000000"/>
        </w:rPr>
        <w:t>Số cách lấy</w:t>
      </w:r>
      <w:r w:rsidRPr="00F94858">
        <w:rPr>
          <w:color w:val="000000"/>
          <w:lang w:val="vi-VN"/>
        </w:rPr>
        <w:t xml:space="preserve"> 3 quả cầu </w:t>
      </w:r>
      <w:r w:rsidRPr="00F94858">
        <w:rPr>
          <w:color w:val="000000"/>
        </w:rPr>
        <w:t xml:space="preserve">thoả mãn đủ cả ba màu bằng </w:t>
      </w:r>
      <w:r>
        <w:rPr>
          <w:rFonts w:eastAsia="Arial"/>
          <w:color w:val="000000"/>
          <w:position w:val="-6"/>
        </w:rPr>
        <w:object w:dxaOrig="288" w:dyaOrig="277" w14:anchorId="3B5BC561">
          <v:shape id="_x0000_i1131" type="#_x0000_t75" style="width:14.4pt;height:13.85pt" o:ole="">
            <v:imagedata r:id="rId209" o:title=""/>
          </v:shape>
          <o:OLEObject Type="Embed" ProgID="Equation.DSMT4" ShapeID="_x0000_i1131" DrawAspect="Content" ObjectID="_1787202924" r:id="rId210"/>
        </w:object>
      </w:r>
      <w:r w:rsidRPr="00F94858">
        <w:rPr>
          <w:color w:val="000000"/>
        </w:rPr>
        <w:t>.</w:t>
      </w:r>
    </w:p>
    <w:p w14:paraId="4452C058" w14:textId="2E61A2AE" w:rsidR="00AA3863" w:rsidRDefault="00DF2EB1">
      <w:pPr>
        <w:spacing w:before="60"/>
        <w:ind w:left="292" w:hanging="292"/>
      </w:pPr>
      <w:r w:rsidRPr="00DF2EB1">
        <w:t>b)</w:t>
      </w:r>
      <w:r>
        <w:rPr>
          <w:b/>
        </w:rPr>
        <w:t xml:space="preserve"> </w:t>
      </w:r>
      <w:r w:rsidRPr="00F94858">
        <w:rPr>
          <w:color w:val="000000"/>
        </w:rPr>
        <w:t xml:space="preserve">Xác suất để lấy được ba quả cầu thoả mãn có đúng hai màu bằng </w:t>
      </w:r>
      <w:r>
        <w:rPr>
          <w:rFonts w:eastAsia="Arial"/>
          <w:color w:val="000000"/>
          <w:position w:val="-24"/>
        </w:rPr>
        <w:object w:dxaOrig="333" w:dyaOrig="607" w14:anchorId="4AAFE95D">
          <v:shape id="_x0000_i1132" type="#_x0000_t75" style="width:16.6pt;height:30.45pt" o:ole="">
            <v:imagedata r:id="rId211" o:title=""/>
          </v:shape>
          <o:OLEObject Type="Embed" ProgID="Equation.DSMT4" ShapeID="_x0000_i1132" DrawAspect="Content" ObjectID="_1787202925" r:id="rId212"/>
        </w:object>
      </w:r>
      <w:r w:rsidRPr="00F94858">
        <w:rPr>
          <w:color w:val="000000"/>
        </w:rPr>
        <w:t>.</w:t>
      </w:r>
    </w:p>
    <w:p w14:paraId="35A9BDD2" w14:textId="25C10892" w:rsidR="00AA3863" w:rsidRDefault="00DF2EB1">
      <w:pPr>
        <w:spacing w:before="60"/>
        <w:ind w:left="292" w:hanging="292"/>
      </w:pPr>
      <w:r w:rsidRPr="00DF2EB1">
        <w:t>c)</w:t>
      </w:r>
      <w:r>
        <w:rPr>
          <w:b/>
        </w:rPr>
        <w:t xml:space="preserve"> </w:t>
      </w:r>
      <w:r w:rsidRPr="00F94858">
        <w:rPr>
          <w:color w:val="000000"/>
        </w:rPr>
        <w:t xml:space="preserve">Xác suất để lấy được ba quả cầu màu đỏ bằng </w:t>
      </w:r>
      <w:r>
        <w:rPr>
          <w:rFonts w:eastAsia="Arial"/>
          <w:color w:val="000000"/>
          <w:position w:val="-24"/>
        </w:rPr>
        <w:object w:dxaOrig="333" w:dyaOrig="607" w14:anchorId="5998676E">
          <v:shape id="_x0000_i1133" type="#_x0000_t75" style="width:16.6pt;height:30.45pt" o:ole="">
            <v:imagedata r:id="rId213" o:title=""/>
          </v:shape>
          <o:OLEObject Type="Embed" ProgID="Equation.DSMT4" ShapeID="_x0000_i1133" DrawAspect="Content" ObjectID="_1787202926" r:id="rId214"/>
        </w:object>
      </w:r>
      <w:r w:rsidRPr="00F94858">
        <w:rPr>
          <w:color w:val="000000"/>
        </w:rPr>
        <w:t>.</w:t>
      </w:r>
    </w:p>
    <w:p w14:paraId="4BE3F090" w14:textId="023F5EBE" w:rsidR="00AA3863" w:rsidRDefault="00DF2EB1">
      <w:pPr>
        <w:spacing w:before="60"/>
        <w:ind w:left="292" w:hanging="292"/>
      </w:pPr>
      <w:r w:rsidRPr="00DF2EB1">
        <w:t>d)</w:t>
      </w:r>
      <w:r>
        <w:rPr>
          <w:b/>
        </w:rPr>
        <w:t xml:space="preserve"> </w:t>
      </w:r>
      <w:r w:rsidRPr="00F94858">
        <w:rPr>
          <w:color w:val="000000"/>
        </w:rPr>
        <w:t>Số cách lấy</w:t>
      </w:r>
      <w:r w:rsidRPr="00F94858">
        <w:rPr>
          <w:color w:val="000000"/>
          <w:lang w:val="vi-VN"/>
        </w:rPr>
        <w:t xml:space="preserve"> 3 quả cầu </w:t>
      </w:r>
      <w:r w:rsidRPr="00F94858">
        <w:rPr>
          <w:color w:val="000000"/>
        </w:rPr>
        <w:t xml:space="preserve">bất kỳ trong hộp bằng </w:t>
      </w:r>
      <w:r>
        <w:rPr>
          <w:rFonts w:eastAsia="Arial"/>
          <w:color w:val="000000"/>
          <w:position w:val="-6"/>
        </w:rPr>
        <w:object w:dxaOrig="411" w:dyaOrig="277" w14:anchorId="46C4CE36">
          <v:shape id="_x0000_i1134" type="#_x0000_t75" style="width:20.5pt;height:13.85pt" o:ole="">
            <v:imagedata r:id="rId215" o:title=""/>
          </v:shape>
          <o:OLEObject Type="Embed" ProgID="Equation.DSMT4" ShapeID="_x0000_i1134" DrawAspect="Content" ObjectID="_1787202927" r:id="rId216"/>
        </w:object>
      </w:r>
      <w:r w:rsidRPr="00F94858">
        <w:rPr>
          <w:color w:val="000000"/>
        </w:rPr>
        <w:t>.</w:t>
      </w:r>
    </w:p>
    <w:p w14:paraId="0290A4E6" w14:textId="77777777" w:rsidR="00AA3863" w:rsidRDefault="00AA3863" w:rsidP="00F94858">
      <w:pPr>
        <w:pStyle w:val="Normal0"/>
        <w:spacing w:after="240" w:line="259" w:lineRule="auto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</w:pPr>
    </w:p>
    <w:p w14:paraId="0212C434" w14:textId="77777777" w:rsidR="00AA3863" w:rsidRPr="00F94858" w:rsidRDefault="00000000" w:rsidP="00F94858">
      <w:pPr>
        <w:pStyle w:val="Normal0"/>
        <w:spacing w:after="240" w:line="259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PHẦN III.</w:t>
      </w:r>
      <w:r w:rsidRPr="00F94858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Câu trắc nghiệm trả lời ngắn.</w:t>
      </w:r>
      <w:r w:rsidRPr="00F94858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Thí sinh trả lời từ câu 1 đến câu 6.</w:t>
      </w:r>
    </w:p>
    <w:p w14:paraId="24FDBEA9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b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Một người nông dân có </w:t>
      </w:r>
      <w:r>
        <w:rPr>
          <w:rFonts w:ascii="Times New Roman" w:hAnsi="Times New Roman"/>
          <w:color w:val="000000"/>
          <w:position w:val="-6"/>
        </w:rPr>
        <w:object w:dxaOrig="288" w:dyaOrig="277" w14:anchorId="0727D300">
          <v:shape id="_x0000_i1135" type="#_x0000_t75" style="width:14.4pt;height:13.85pt" o:ole="">
            <v:imagedata r:id="rId217" o:title=""/>
          </v:shape>
          <o:OLEObject Type="Embed" ProgID="Equation.DSMT4" ShapeID="_x0000_i1135" DrawAspect="Content" ObjectID="_1787202928" r:id="rId21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triệu đồng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để làm một cái hàng rào hình chữ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</w:rPr>
        <w:object w:dxaOrig="254" w:dyaOrig="265" w14:anchorId="1DD65143">
          <v:shape id="_x0000_i1136" type="#_x0000_t75" style="width:12.75pt;height:13.3pt" o:ole="">
            <v:imagedata r:id="rId219" o:title=""/>
          </v:shape>
          <o:OLEObject Type="Embed" ProgID="Equation.DSMT4" ShapeID="_x0000_i1136" DrawAspect="Content" ObjectID="_1787202929" r:id="rId22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dọc theo một con sông (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tham khảo 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val="vi-VN" w:eastAsia="en-US"/>
        </w:rPr>
        <w:t>hình vẽ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) để làm một khu đất có hai phần chữ nhật để trồng rau. Đối với mặt hàng rào song song với bờ sông thì chi phí nguyên vật liệu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là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</w:rPr>
        <w:object w:dxaOrig="342" w:dyaOrig="277" w14:anchorId="41F83BE6">
          <v:shape id="_x0000_i1137" type="#_x0000_t75" style="width:17.15pt;height:13.85pt" o:ole="">
            <v:imagedata r:id="rId221" o:title=""/>
          </v:shape>
          <o:OLEObject Type="Embed" ProgID="Equation.DSMT4" ShapeID="_x0000_i1137" DrawAspect="Content" ObjectID="_1787202930" r:id="rId22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nghìn đồng/mét, 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òn đối với ba mặt hàng rào song song nhau thì chi phí nguyên vật liệu là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</w:rPr>
        <w:object w:dxaOrig="309" w:dyaOrig="277" w14:anchorId="6B1EC81C">
          <v:shape id="_x0000_i1138" type="#_x0000_t75" style="width:15.5pt;height:13.85pt" o:ole="">
            <v:imagedata r:id="rId223" o:title=""/>
          </v:shape>
          <o:OLEObject Type="Embed" ProgID="Equation.DSMT4" ShapeID="_x0000_i1138" DrawAspect="Content" ObjectID="_1787202931" r:id="rId224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nghìn đồng/mét.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D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iện tích lớn nhất của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mảnh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đất rào được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bằng bao nhiêu mét vuông?</w:t>
      </w:r>
    </w:p>
    <w:p w14:paraId="3588139C" w14:textId="2AD9284F" w:rsidR="00AA3863" w:rsidRPr="00F94858" w:rsidRDefault="00330715" w:rsidP="00F94858">
      <w:pPr>
        <w:pStyle w:val="Normal0"/>
        <w:spacing w:before="60"/>
        <w:jc w:val="center"/>
        <w:rPr>
          <w:rFonts w:ascii="Times New Roman" w:hAnsi="Times New Roman"/>
          <w:b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  <w:vertAlign w:val="superscript"/>
        </w:rPr>
        <w:pict w14:anchorId="16EFC70C">
          <v:shape id="Hình ảnh 695" o:spid="_x0000_i1139" type="#_x0000_t75" style="width:196.05pt;height:89.15pt;mso-wrap-distance-left:0;mso-wrap-distance-top:0;mso-wrap-distance-right:0;mso-wrap-distance-bottom:0">
            <v:fill rotate="t"/>
            <v:imagedata r:id="rId225" o:title="" cropright="11939f"/>
          </v:shape>
        </w:pict>
      </w:r>
    </w:p>
    <w:p w14:paraId="40651F0A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530" w:dyaOrig="310" w14:anchorId="07B3C7FE">
          <v:shape id="_x0000_i1140" type="#_x0000_t75" style="width:26.6pt;height:15.5pt" o:ole="">
            <v:imagedata r:id="rId151" o:title=""/>
          </v:shape>
          <o:OLEObject Type="Embed" ProgID="Equation.DSMT4" ShapeID="_x0000_i1140" DrawAspect="Content" ObjectID="_1787202932" r:id="rId226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cho một thiết bị phát tín hiệu âm thanh đặt tại vị trí điểm </w:t>
      </w:r>
      <w:r>
        <w:rPr>
          <w:rFonts w:ascii="Times New Roman" w:hAnsi="Times New Roman"/>
          <w:color w:val="000000"/>
          <w:position w:val="-4"/>
        </w:rPr>
        <w:object w:dxaOrig="342" w:dyaOrig="265" w14:anchorId="170C0A55">
          <v:shape id="_x0000_i1141" type="#_x0000_t75" style="width:17.15pt;height:13.3pt" o:ole="">
            <v:imagedata r:id="rId227" o:title=""/>
          </v:shape>
          <o:OLEObject Type="Embed" ProgID="Equation.DSMT4" ShapeID="_x0000_i1141" DrawAspect="Content" ObjectID="_1787202933" r:id="rId22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thuộc đường thẳng </w:t>
      </w:r>
      <w:r>
        <w:rPr>
          <w:rFonts w:ascii="Times New Roman" w:hAnsi="Times New Roman"/>
          <w:color w:val="000000"/>
          <w:position w:val="-10"/>
        </w:rPr>
        <w:object w:dxaOrig="1259" w:dyaOrig="320" w14:anchorId="43F5150D">
          <v:shape id="_x0000_i1142" type="#_x0000_t75" style="width:63.15pt;height:16.05pt" o:ole="">
            <v:imagedata r:id="rId229" o:title=""/>
          </v:shape>
          <o:OLEObject Type="Embed" ProgID="Equation.DSMT4" ShapeID="_x0000_i1142" DrawAspect="Content" ObjectID="_1787202934" r:id="rId230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sao cho hai thiết bị ghi tín hiệu đặt tại hai vị trí </w:t>
      </w:r>
      <w:r>
        <w:rPr>
          <w:rFonts w:ascii="Times New Roman" w:hAnsi="Times New Roman"/>
          <w:color w:val="000000"/>
          <w:position w:val="-14"/>
        </w:rPr>
        <w:object w:dxaOrig="806" w:dyaOrig="400" w14:anchorId="2C357A14">
          <v:shape id="_x0000_i1143" type="#_x0000_t75" style="width:40.45pt;height:19.95pt" o:ole="">
            <v:imagedata r:id="rId231" o:title=""/>
          </v:shape>
          <o:OLEObject Type="Embed" ProgID="Equation.DSMT4" ShapeID="_x0000_i1143" DrawAspect="Content" ObjectID="_1787202935" r:id="rId232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,</w:t>
      </w:r>
      <w:r>
        <w:rPr>
          <w:rFonts w:ascii="Times New Roman" w:hAnsi="Times New Roman"/>
          <w:color w:val="000000"/>
          <w:position w:val="-14"/>
        </w:rPr>
        <w:object w:dxaOrig="763" w:dyaOrig="400" w14:anchorId="1A990964">
          <v:shape id="_x0000_i1144" type="#_x0000_t75" style="width:38.2pt;height:19.95pt" o:ole="">
            <v:imagedata r:id="rId233" o:title=""/>
          </v:shape>
          <o:OLEObject Type="Embed" ProgID="Equation.DSMT4" ShapeID="_x0000_i1144" DrawAspect="Content" ObjectID="_1787202936" r:id="rId234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nhận được tín hiệu phát ra từ </w:t>
      </w:r>
      <w:r>
        <w:rPr>
          <w:rFonts w:ascii="Times New Roman" w:hAnsi="Times New Roman"/>
          <w:color w:val="000000"/>
          <w:position w:val="-4"/>
        </w:rPr>
        <w:object w:dxaOrig="342" w:dyaOrig="265" w14:anchorId="7C09F6AC">
          <v:shape id="_x0000_i1145" type="#_x0000_t75" style="width:17.15pt;height:13.3pt" o:ole="">
            <v:imagedata r:id="rId227" o:title=""/>
          </v:shape>
          <o:OLEObject Type="Embed" ProgID="Equation.DSMT4" ShapeID="_x0000_i1145" DrawAspect="Content" ObjectID="_1787202937" r:id="rId235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cùng một thời điểm. Khoảng cách từ </w:t>
      </w:r>
      <w:r>
        <w:rPr>
          <w:rFonts w:ascii="Times New Roman" w:hAnsi="Times New Roman"/>
          <w:color w:val="000000"/>
          <w:position w:val="-4"/>
        </w:rPr>
        <w:object w:dxaOrig="342" w:dyaOrig="265" w14:anchorId="25493147">
          <v:shape id="_x0000_i1146" type="#_x0000_t75" style="width:17.15pt;height:13.3pt" o:ole="">
            <v:imagedata r:id="rId227" o:title=""/>
          </v:shape>
          <o:OLEObject Type="Embed" ProgID="Equation.DSMT4" ShapeID="_x0000_i1146" DrawAspect="Content" ObjectID="_1787202938" r:id="rId236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đến gốc toạ độ </w:t>
      </w:r>
      <w:r>
        <w:rPr>
          <w:rFonts w:ascii="Times New Roman" w:hAnsi="Times New Roman"/>
          <w:color w:val="000000"/>
          <w:position w:val="-6"/>
        </w:rPr>
        <w:object w:dxaOrig="254" w:dyaOrig="277" w14:anchorId="03F42FF6">
          <v:shape id="_x0000_i1147" type="#_x0000_t75" style="width:12.75pt;height:13.85pt" o:ole="">
            <v:imagedata r:id="rId237" o:title=""/>
          </v:shape>
          <o:OLEObject Type="Embed" ProgID="Equation.DSMT4" ShapeID="_x0000_i1147" DrawAspect="Content" ObjectID="_1787202939" r:id="rId23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bằng bao nhiêu (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 tròn kết quả đến hàng phần trăm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)?</w:t>
      </w:r>
    </w:p>
    <w:p w14:paraId="02649489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530" w:dyaOrig="310" w14:anchorId="49E0A890">
          <v:shape id="_x0000_i1148" type="#_x0000_t75" style="width:26.6pt;height:15.5pt" o:ole="">
            <v:imagedata r:id="rId151" o:title=""/>
          </v:shape>
          <o:OLEObject Type="Embed" ProgID="Equation.DSMT4" ShapeID="_x0000_i1148" DrawAspect="Content" ObjectID="_1787202940" r:id="rId23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 parabol</w:t>
      </w:r>
      <w:r w:rsidRPr="00F94858">
        <w:rPr>
          <w:rFonts w:ascii="Times New Roman" w:hAnsi="Times New Roman"/>
          <w:bCs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 w:hint="cs"/>
          <w:bCs/>
          <w:color w:val="000000"/>
          <w:position w:val="-14"/>
        </w:rPr>
        <w:object w:dxaOrig="433" w:dyaOrig="400" w14:anchorId="4AAF7EFE">
          <v:shape id="_x0000_i1149" type="#_x0000_t75" style="width:21.6pt;height:19.95pt" o:ole="">
            <v:imagedata r:id="rId240" o:title=""/>
          </v:shape>
          <o:OLEObject Type="Embed" ProgID="Equation.DSMT4" ShapeID="_x0000_i1149" DrawAspect="Content" ObjectID="_1787202941" r:id="rId241"/>
        </w:object>
      </w:r>
      <w:r w:rsidRPr="00F94858">
        <w:rPr>
          <w:rFonts w:ascii="Times New Roman" w:hAnsi="Times New Roman" w:hint="cs"/>
          <w:bCs/>
          <w:color w:val="000000"/>
          <w:kern w:val="2"/>
          <w:sz w:val="24"/>
          <w:szCs w:val="24"/>
          <w:lang w:eastAsia="en-US"/>
        </w:rPr>
        <w:t xml:space="preserve"> có phương trình: </w:t>
      </w:r>
      <w:r>
        <w:rPr>
          <w:rFonts w:ascii="Times New Roman" w:hAnsi="Times New Roman"/>
          <w:color w:val="000000"/>
          <w:position w:val="-10"/>
        </w:rPr>
        <w:object w:dxaOrig="949" w:dyaOrig="367" w14:anchorId="49A7B894">
          <v:shape id="_x0000_i1150" type="#_x0000_t75" style="width:47.65pt;height:18.3pt" o:ole="">
            <v:imagedata r:id="rId242" o:title=""/>
          </v:shape>
          <o:OLEObject Type="Embed" ProgID="Equation.DSMT4" ShapeID="_x0000_i1150" DrawAspect="Content" ObjectID="_1787202942" r:id="rId243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đi qua điểm </w:t>
      </w:r>
      <w:r>
        <w:rPr>
          <w:rFonts w:ascii="Times New Roman" w:hAnsi="Times New Roman"/>
          <w:color w:val="000000"/>
          <w:position w:val="-28"/>
        </w:rPr>
        <w:object w:dxaOrig="933" w:dyaOrig="687" w14:anchorId="4260EB98">
          <v:shape id="_x0000_i1151" type="#_x0000_t75" style="width:46.5pt;height:34.35pt" o:ole="">
            <v:imagedata r:id="rId244" o:title=""/>
          </v:shape>
          <o:OLEObject Type="Embed" ProgID="Equation.DSMT4" ShapeID="_x0000_i1151" DrawAspect="Content" ObjectID="_1787202943" r:id="rId245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với </w:t>
      </w:r>
      <w:r>
        <w:rPr>
          <w:rFonts w:ascii="Times New Roman" w:hAnsi="Times New Roman"/>
          <w:color w:val="000000"/>
          <w:position w:val="-10"/>
        </w:rPr>
        <w:object w:dxaOrig="254" w:dyaOrig="265" w14:anchorId="1B3AFA4A">
          <v:shape id="_x0000_i1152" type="#_x0000_t75" style="width:12.75pt;height:13.3pt" o:ole="">
            <v:imagedata r:id="rId246" o:title=""/>
          </v:shape>
          <o:OLEObject Type="Embed" ProgID="Equation.DSMT4" ShapeID="_x0000_i1152" DrawAspect="Content" ObjectID="_1787202944" r:id="rId247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là tham số tiêu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Khi đó giá trị của </w:t>
      </w:r>
      <w:r>
        <w:rPr>
          <w:rFonts w:ascii="Times New Roman" w:hAnsi="Times New Roman"/>
          <w:color w:val="000000"/>
          <w:position w:val="-10"/>
        </w:rPr>
        <w:object w:dxaOrig="254" w:dyaOrig="265" w14:anchorId="40A0BB14">
          <v:shape id="_x0000_i1153" type="#_x0000_t75" style="width:12.75pt;height:13.3pt" o:ole="">
            <v:imagedata r:id="rId246" o:title=""/>
          </v:shape>
          <o:OLEObject Type="Embed" ProgID="Equation.DSMT4" ShapeID="_x0000_i1153" DrawAspect="Content" ObjectID="_1787202945" r:id="rId248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bằng bao nhiêu (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 tròn kết quả đến hàng phần trăm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)?</w:t>
      </w:r>
    </w:p>
    <w:p w14:paraId="67A2ED56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Trong mặt phẳng với hệ tọa độ </w:t>
      </w:r>
      <w:r>
        <w:rPr>
          <w:rFonts w:ascii="Times New Roman" w:hAnsi="Times New Roman"/>
          <w:color w:val="000000"/>
          <w:position w:val="-10"/>
        </w:rPr>
        <w:object w:dxaOrig="530" w:dyaOrig="310" w14:anchorId="7135D211">
          <v:shape id="_x0000_i1154" type="#_x0000_t75" style="width:26.6pt;height:15.5pt" o:ole="">
            <v:imagedata r:id="rId151" o:title=""/>
          </v:shape>
          <o:OLEObject Type="Embed" ProgID="Equation.DSMT4" ShapeID="_x0000_i1154" DrawAspect="Content" ObjectID="_1787202946" r:id="rId249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 hai véctơ</w:t>
      </w:r>
      <w:r w:rsidRPr="00F94858">
        <w:rPr>
          <w:rFonts w:ascii="Times New Roman" w:hAnsi="Times New Roman"/>
          <w:bCs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</w:rPr>
        <w:object w:dxaOrig="1030" w:dyaOrig="433" w14:anchorId="38C8D448">
          <v:shape id="_x0000_i1155" type="#_x0000_t75" style="width:51.5pt;height:21.6pt" o:ole="">
            <v:imagedata r:id="rId250" o:title=""/>
          </v:shape>
          <o:OLEObject Type="Embed" ProgID="Equation.DSMT4" ShapeID="_x0000_i1155" DrawAspect="Content" ObjectID="_1787202947" r:id="rId251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color w:val="000000"/>
          <w:position w:val="-14"/>
        </w:rPr>
        <w:object w:dxaOrig="928" w:dyaOrig="433" w14:anchorId="0B849C9C">
          <v:shape id="_x0000_i1156" type="#_x0000_t75" style="width:46.5pt;height:21.6pt" o:ole="">
            <v:imagedata r:id="rId252" o:title=""/>
          </v:shape>
          <o:OLEObject Type="Embed" ProgID="Equation.DSMT4" ShapeID="_x0000_i1156" DrawAspect="Content" ObjectID="_1787202948" r:id="rId253"/>
        </w:objec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 Côsin của góc giữa hai véctơ đã cho bằng bao nhiêu (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 tròn kết quả đến hàng phần chục)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</w:p>
    <w:p w14:paraId="7077E478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Mẫu số liệu sau cho biết số ghế trống tại một rạp chiếu phim trong 9 ngày.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00"/>
        <w:gridCol w:w="895"/>
        <w:gridCol w:w="848"/>
        <w:gridCol w:w="943"/>
        <w:gridCol w:w="755"/>
        <w:gridCol w:w="850"/>
        <w:gridCol w:w="803"/>
        <w:gridCol w:w="756"/>
      </w:tblGrid>
      <w:tr w:rsidR="004D33C5" w14:paraId="5CEDE561" w14:textId="77777777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84B379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E607BD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C3D53F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D8A7D4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AB56F8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334319A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45F9BB1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2E4985E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B5F111" w14:textId="77777777" w:rsidR="00AA3863" w:rsidRPr="00F94858" w:rsidRDefault="00000000" w:rsidP="00F94858">
            <w:pPr>
              <w:pStyle w:val="Normal0"/>
              <w:ind w:left="28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485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</w:tbl>
    <w:p w14:paraId="2D85A0AB" w14:textId="77777777" w:rsidR="00AA3863" w:rsidRPr="00F94858" w:rsidRDefault="00000000" w:rsidP="00F94858">
      <w:pPr>
        <w:pStyle w:val="Normal0"/>
        <w:spacing w:before="60"/>
        <w:ind w:firstLine="280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hoảng tứ phân vị của mẫu số liệu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trên bằng bao nhiêu?</w:t>
      </w:r>
    </w:p>
    <w:p w14:paraId="7A717F35" w14:textId="77777777" w:rsidR="00AA3863" w:rsidRPr="00F94858" w:rsidRDefault="00000000" w:rsidP="00F94858">
      <w:pPr>
        <w:pStyle w:val="Normal0"/>
        <w:spacing w:before="60"/>
        <w:jc w:val="both"/>
        <w:rPr>
          <w:rFonts w:ascii="Times New Roman" w:hAnsi="Times New Roman"/>
          <w:color w:val="000000"/>
          <w:kern w:val="2"/>
          <w:sz w:val="22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val="fr-FR" w:eastAsia="en-US"/>
        </w:rPr>
        <w:t xml:space="preserve">Cho một bảng ô vuông </w:t>
      </w:r>
      <w:r>
        <w:rPr>
          <w:rFonts w:ascii="Times New Roman" w:hAnsi="Times New Roman"/>
          <w:color w:val="000000"/>
          <w:position w:val="-6"/>
        </w:rPr>
        <w:object w:dxaOrig="508" w:dyaOrig="277" w14:anchorId="7978C6F7">
          <v:shape id="_x0000_i1157" type="#_x0000_t75" style="width:25.5pt;height:13.85pt" o:ole="">
            <v:imagedata r:id="rId254" o:title=""/>
          </v:shape>
          <o:OLEObject Type="Embed" ProgID="Equation.DSMT4" ShapeID="_x0000_i1157" DrawAspect="Content" ObjectID="_1787202949" r:id="rId255"/>
        </w:object>
      </w:r>
      <w:r w:rsidRPr="00F94858">
        <w:rPr>
          <w:rFonts w:ascii="Times New Roman" w:eastAsia="Calibri" w:hAnsi="Times New Roman"/>
          <w:color w:val="000000"/>
          <w:kern w:val="2"/>
          <w:sz w:val="24"/>
          <w:szCs w:val="24"/>
          <w:lang w:val="fr-FR" w:eastAsia="en-US"/>
        </w:rPr>
        <w:t xml:space="preserve">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F94858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tham khảo hình </w:t>
      </w:r>
      <w:r w:rsidRPr="00F94858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vẽ).</w:t>
      </w:r>
    </w:p>
    <w:p w14:paraId="6F2A1235" w14:textId="670EF3AE" w:rsidR="00AA3863" w:rsidRPr="00F94858" w:rsidRDefault="00330715" w:rsidP="00F94858">
      <w:pPr>
        <w:pStyle w:val="Normal0"/>
        <w:spacing w:before="60"/>
        <w:jc w:val="center"/>
        <w:rPr>
          <w:rFonts w:ascii="Times New Roman" w:eastAsia="Calibri" w:hAnsi="Times New Roman"/>
          <w:b/>
          <w:noProof/>
          <w:color w:val="000000"/>
          <w:kern w:val="2"/>
          <w:sz w:val="24"/>
          <w:szCs w:val="24"/>
          <w:lang w:val="vi-VN" w:eastAsia="vi-VN"/>
        </w:rPr>
      </w:pPr>
      <w:r>
        <w:rPr>
          <w:rFonts w:ascii="Times New Roman" w:eastAsia="Calibri" w:hAnsi="Times New Roman"/>
          <w:b/>
          <w:noProof/>
          <w:color w:val="000000"/>
          <w:sz w:val="24"/>
          <w:szCs w:val="24"/>
        </w:rPr>
        <w:pict w14:anchorId="2975D7B6">
          <v:shape id="Picture 11" o:spid="_x0000_i1158" type="#_x0000_t75" style="width:93.6pt;height:97.5pt;mso-wrap-distance-left:0;mso-wrap-distance-top:0;mso-wrap-distance-right:0;mso-wrap-distance-bottom:0">
            <v:imagedata r:id="rId256" o:title=""/>
          </v:shape>
        </w:pict>
      </w:r>
    </w:p>
    <w:p w14:paraId="3C096222" w14:textId="77777777" w:rsidR="00AA3863" w:rsidRPr="00F94858" w:rsidRDefault="00000000" w:rsidP="00F94858">
      <w:pPr>
        <w:pStyle w:val="ListParagraph"/>
        <w:spacing w:before="60"/>
        <w:ind w:left="0" w:firstLine="280"/>
        <w:jc w:val="both"/>
        <w:rPr>
          <w:color w:val="000000"/>
          <w:szCs w:val="24"/>
          <w:lang w:eastAsia="en-US"/>
        </w:rPr>
      </w:pPr>
      <w:r w:rsidRPr="00F94858">
        <w:rPr>
          <w:rFonts w:eastAsia="Calibri"/>
          <w:color w:val="000000"/>
          <w:szCs w:val="24"/>
          <w:lang w:eastAsia="en-US"/>
        </w:rPr>
        <w:t>Người ta đ</w:t>
      </w:r>
      <w:r w:rsidRPr="00F94858">
        <w:rPr>
          <w:rFonts w:eastAsia="Calibri"/>
          <w:color w:val="000000"/>
          <w:szCs w:val="24"/>
          <w:lang w:val="vi-VN" w:eastAsia="en-US"/>
        </w:rPr>
        <w:t xml:space="preserve">iền ngẫu nhiên các </w:t>
      </w:r>
      <w:r w:rsidRPr="00F94858">
        <w:rPr>
          <w:rFonts w:eastAsia="Calibri"/>
          <w:color w:val="000000"/>
          <w:szCs w:val="24"/>
          <w:lang w:eastAsia="en-US"/>
        </w:rPr>
        <w:t xml:space="preserve">chữ </w:t>
      </w:r>
      <w:r w:rsidRPr="00F94858">
        <w:rPr>
          <w:rFonts w:eastAsia="Calibri"/>
          <w:color w:val="000000"/>
          <w:szCs w:val="24"/>
          <w:lang w:val="vi-VN" w:eastAsia="en-US"/>
        </w:rPr>
        <w:t xml:space="preserve">số </w:t>
      </w:r>
      <w:r>
        <w:rPr>
          <w:color w:val="000000"/>
          <w:position w:val="-10"/>
          <w:szCs w:val="24"/>
        </w:rPr>
        <w:object w:dxaOrig="2226" w:dyaOrig="320" w14:anchorId="28E11CD6">
          <v:shape id="_x0000_i1159" type="#_x0000_t75" style="width:111.3pt;height:16.05pt" o:ole="">
            <v:imagedata r:id="rId257" o:title=""/>
          </v:shape>
          <o:OLEObject Type="Embed" ProgID="Equation.DSMT4" ShapeID="_x0000_i1159" DrawAspect="Content" ObjectID="_1787202950" r:id="rId258"/>
        </w:object>
      </w:r>
      <w:r w:rsidRPr="00F94858">
        <w:rPr>
          <w:color w:val="000000"/>
          <w:szCs w:val="24"/>
          <w:lang w:eastAsia="en-US"/>
        </w:rPr>
        <w:t xml:space="preserve"> </w:t>
      </w:r>
      <w:r w:rsidRPr="00F94858">
        <w:rPr>
          <w:rFonts w:eastAsia="Calibri"/>
          <w:color w:val="000000"/>
          <w:szCs w:val="24"/>
          <w:lang w:val="vi-VN" w:eastAsia="en-US"/>
        </w:rPr>
        <w:t>vào bảng trên (</w:t>
      </w:r>
      <w:r w:rsidRPr="00F94858">
        <w:rPr>
          <w:rFonts w:eastAsia="Calibri"/>
          <w:i/>
          <w:iCs/>
          <w:color w:val="000000"/>
          <w:szCs w:val="24"/>
          <w:lang w:val="vi-VN" w:eastAsia="en-US"/>
        </w:rPr>
        <w:t>mỗi</w:t>
      </w:r>
      <w:r w:rsidRPr="00F94858">
        <w:rPr>
          <w:rFonts w:eastAsia="Calibri"/>
          <w:i/>
          <w:iCs/>
          <w:color w:val="000000"/>
          <w:szCs w:val="24"/>
          <w:lang w:eastAsia="en-US"/>
        </w:rPr>
        <w:t xml:space="preserve"> chữ số sử dụng một lần và mỗi ô</w:t>
      </w:r>
      <w:r w:rsidRPr="00F94858">
        <w:rPr>
          <w:rFonts w:eastAsia="Calibri"/>
          <w:i/>
          <w:iCs/>
          <w:color w:val="000000"/>
          <w:szCs w:val="24"/>
          <w:lang w:val="vi-VN" w:eastAsia="en-US"/>
        </w:rPr>
        <w:t xml:space="preserve"> chỉ điền </w:t>
      </w:r>
      <w:r w:rsidRPr="00F94858">
        <w:rPr>
          <w:rFonts w:eastAsia="Calibri"/>
          <w:i/>
          <w:iCs/>
          <w:color w:val="000000"/>
          <w:szCs w:val="24"/>
          <w:lang w:eastAsia="en-US"/>
        </w:rPr>
        <w:t xml:space="preserve">duy nhất </w:t>
      </w:r>
      <w:r w:rsidRPr="00F94858">
        <w:rPr>
          <w:rFonts w:eastAsia="Calibri"/>
          <w:i/>
          <w:iCs/>
          <w:color w:val="000000"/>
          <w:szCs w:val="24"/>
          <w:lang w:val="vi-VN" w:eastAsia="en-US"/>
        </w:rPr>
        <w:t>một số</w:t>
      </w:r>
      <w:r w:rsidRPr="00F94858">
        <w:rPr>
          <w:rFonts w:eastAsia="Calibri"/>
          <w:color w:val="000000"/>
          <w:szCs w:val="24"/>
          <w:lang w:val="vi-VN" w:eastAsia="en-US"/>
        </w:rPr>
        <w:t xml:space="preserve">). Gọi </w:t>
      </w:r>
      <w:r>
        <w:rPr>
          <w:color w:val="000000"/>
          <w:position w:val="-4"/>
          <w:szCs w:val="24"/>
        </w:rPr>
        <w:object w:dxaOrig="254" w:dyaOrig="265" w14:anchorId="5F1C0EAA">
          <v:shape id="_x0000_i1160" type="#_x0000_t75" style="width:12.75pt;height:13.3pt" o:ole="">
            <v:imagedata r:id="rId259" o:title=""/>
          </v:shape>
          <o:OLEObject Type="Embed" ProgID="Equation.DSMT4" ShapeID="_x0000_i1160" DrawAspect="Content" ObjectID="_1787202951" r:id="rId260"/>
        </w:object>
      </w:r>
      <w:r w:rsidRPr="00F94858">
        <w:rPr>
          <w:rFonts w:eastAsia="Calibri"/>
          <w:color w:val="000000"/>
          <w:szCs w:val="24"/>
          <w:lang w:val="vi-VN" w:eastAsia="en-US"/>
        </w:rPr>
        <w:t xml:space="preserve"> là </w:t>
      </w:r>
      <w:r w:rsidRPr="00F94858">
        <w:rPr>
          <w:rFonts w:eastAsia="Calibri"/>
          <w:color w:val="000000"/>
          <w:szCs w:val="24"/>
          <w:lang w:eastAsia="en-US"/>
        </w:rPr>
        <w:t xml:space="preserve">xác suất để </w:t>
      </w:r>
      <w:r w:rsidRPr="00F94858">
        <w:rPr>
          <w:rFonts w:eastAsia="Calibri"/>
          <w:color w:val="000000"/>
          <w:szCs w:val="24"/>
          <w:lang w:val="vi-VN" w:eastAsia="en-US"/>
        </w:rPr>
        <w:t xml:space="preserve">mỗi hàng, mỗi cột bất kì đều có ít nhất một số </w:t>
      </w:r>
      <w:r w:rsidRPr="00F94858">
        <w:rPr>
          <w:rFonts w:eastAsia="Calibri"/>
          <w:color w:val="000000"/>
          <w:szCs w:val="24"/>
          <w:lang w:eastAsia="en-US"/>
        </w:rPr>
        <w:t>chẵn</w:t>
      </w:r>
      <w:r w:rsidRPr="00F94858">
        <w:rPr>
          <w:rFonts w:eastAsia="Calibri"/>
          <w:color w:val="000000"/>
          <w:szCs w:val="24"/>
          <w:lang w:val="vi-VN" w:eastAsia="en-US"/>
        </w:rPr>
        <w:t>.</w:t>
      </w:r>
      <w:r w:rsidRPr="00F94858">
        <w:rPr>
          <w:rFonts w:eastAsia="Calibri"/>
          <w:color w:val="000000"/>
          <w:szCs w:val="24"/>
          <w:lang w:eastAsia="en-US"/>
        </w:rPr>
        <w:t xml:space="preserve"> Giá trị của </w:t>
      </w:r>
      <w:r>
        <w:rPr>
          <w:color w:val="000000"/>
          <w:position w:val="-6"/>
          <w:szCs w:val="24"/>
        </w:rPr>
        <w:object w:dxaOrig="741" w:dyaOrig="277" w14:anchorId="526B7031">
          <v:shape id="_x0000_i1161" type="#_x0000_t75" style="width:37.1pt;height:13.85pt" o:ole="">
            <v:imagedata r:id="rId261" o:title=""/>
          </v:shape>
          <o:OLEObject Type="Embed" ProgID="Equation.DSMT4" ShapeID="_x0000_i1161" DrawAspect="Content" ObjectID="_1787202952" r:id="rId262"/>
        </w:object>
      </w:r>
      <w:r w:rsidRPr="00F94858">
        <w:rPr>
          <w:color w:val="000000"/>
          <w:szCs w:val="24"/>
          <w:lang w:eastAsia="en-US"/>
        </w:rPr>
        <w:t xml:space="preserve"> bằng bao nhiêu (</w:t>
      </w:r>
      <w:r w:rsidRPr="00F94858">
        <w:rPr>
          <w:i/>
          <w:iCs/>
          <w:color w:val="000000"/>
          <w:szCs w:val="24"/>
          <w:lang w:eastAsia="en-US"/>
        </w:rPr>
        <w:t>làm tròn kết quảđến hàng đơn vị</w:t>
      </w:r>
      <w:r w:rsidRPr="00F94858">
        <w:rPr>
          <w:color w:val="000000"/>
          <w:szCs w:val="24"/>
          <w:lang w:eastAsia="en-US"/>
        </w:rPr>
        <w:t>)?</w:t>
      </w:r>
    </w:p>
    <w:p w14:paraId="45C1ED90" w14:textId="7670619A" w:rsidR="00330715" w:rsidRDefault="00000000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505D5305" w14:textId="77777777" w:rsidR="00330715" w:rsidRPr="007171A9" w:rsidRDefault="00330715" w:rsidP="00330715">
      <w:pPr>
        <w:jc w:val="center"/>
        <w:rPr>
          <w:b/>
          <w:bCs/>
          <w:sz w:val="26"/>
          <w:szCs w:val="26"/>
          <w:lang w:val="fr-FR"/>
        </w:rPr>
      </w:pPr>
      <w:r>
        <w:rPr>
          <w:b/>
          <w:i/>
          <w:szCs w:val="26"/>
        </w:rPr>
        <w:br w:type="page"/>
      </w:r>
      <w:r w:rsidRPr="007171A9">
        <w:rPr>
          <w:b/>
          <w:bCs/>
          <w:sz w:val="26"/>
          <w:szCs w:val="26"/>
          <w:lang w:val="fr-FR"/>
        </w:rPr>
        <w:lastRenderedPageBreak/>
        <w:t xml:space="preserve">ĐÁP ÁN </w:t>
      </w:r>
      <w:r>
        <w:rPr>
          <w:b/>
          <w:bCs/>
          <w:sz w:val="26"/>
          <w:szCs w:val="26"/>
          <w:lang w:val="fr-FR"/>
        </w:rPr>
        <w:t xml:space="preserve"> 6 MÃ ĐỀ LẺ</w:t>
      </w:r>
    </w:p>
    <w:p w14:paraId="2746CD3F" w14:textId="77777777" w:rsidR="00330715" w:rsidRDefault="00330715" w:rsidP="00330715">
      <w:pPr>
        <w:jc w:val="center"/>
        <w:rPr>
          <w:b/>
          <w:bCs/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MÔN </w:t>
      </w:r>
      <w:r>
        <w:rPr>
          <w:b/>
          <w:bCs/>
          <w:sz w:val="26"/>
          <w:szCs w:val="26"/>
        </w:rPr>
        <w:t>TOÁN</w:t>
      </w:r>
      <w:r w:rsidRPr="007171A9">
        <w:rPr>
          <w:bCs/>
          <w:sz w:val="26"/>
          <w:szCs w:val="26"/>
        </w:rPr>
        <w:t xml:space="preserve"> </w:t>
      </w:r>
      <w:r w:rsidRPr="007171A9">
        <w:rPr>
          <w:b/>
          <w:bCs/>
          <w:sz w:val="26"/>
          <w:szCs w:val="26"/>
        </w:rPr>
        <w:t xml:space="preserve">– Khối lớp 11 </w:t>
      </w:r>
    </w:p>
    <w:p w14:paraId="623CA8F9" w14:textId="77777777" w:rsidR="00330715" w:rsidRPr="007171A9" w:rsidRDefault="00330715" w:rsidP="00330715">
      <w:pPr>
        <w:rPr>
          <w:b/>
          <w:bCs/>
          <w:sz w:val="26"/>
          <w:szCs w:val="26"/>
          <w:lang w:val="fr-FR"/>
        </w:rPr>
      </w:pPr>
      <w:r>
        <w:rPr>
          <w:b/>
          <w:bCs/>
          <w:sz w:val="26"/>
          <w:szCs w:val="26"/>
        </w:rPr>
        <w:t xml:space="preserve">TRẮC NGHIỆM </w:t>
      </w:r>
      <w:r>
        <w:rPr>
          <w:b/>
          <w:bCs/>
          <w:sz w:val="26"/>
          <w:szCs w:val="26"/>
          <w:lang w:val="fr-FR"/>
        </w:rPr>
        <w:t>6 MÃ ĐỀ LẺ</w:t>
      </w:r>
    </w:p>
    <w:p w14:paraId="4C2B5669" w14:textId="77777777" w:rsidR="00330715" w:rsidRDefault="00330715" w:rsidP="00330715">
      <w:pPr>
        <w:rPr>
          <w:b/>
          <w:bCs/>
          <w:sz w:val="26"/>
          <w:szCs w:val="26"/>
        </w:rPr>
      </w:pPr>
    </w:p>
    <w:p w14:paraId="359EE0F2" w14:textId="77777777" w:rsidR="00330715" w:rsidRPr="007171A9" w:rsidRDefault="00330715" w:rsidP="00330715">
      <w:pPr>
        <w:jc w:val="center"/>
        <w:rPr>
          <w:bCs/>
          <w:sz w:val="26"/>
          <w:szCs w:val="26"/>
        </w:rPr>
      </w:pPr>
    </w:p>
    <w:tbl>
      <w:tblPr>
        <w:tblW w:w="3958" w:type="pct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160"/>
        <w:gridCol w:w="1200"/>
        <w:gridCol w:w="1197"/>
        <w:gridCol w:w="1197"/>
        <w:gridCol w:w="1199"/>
        <w:gridCol w:w="1199"/>
      </w:tblGrid>
      <w:tr w:rsidR="00330715" w14:paraId="572E00EF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B2885D9" w14:textId="2D7F0E43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330715">
              <w:rPr>
                <w:noProof/>
                <w:szCs w:val="26"/>
              </w:rPr>
              <w:pict w14:anchorId="23ED1008">
                <v:shape id="Picture 100002" o:spid="_x0000_i1168" type="#_x0000_t75" style="width:58.15pt;height:26.05pt;visibility:visible;mso-wrap-style:square">
                  <v:imagedata r:id="rId263" o:title=""/>
                </v:shape>
              </w:pic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4CA398D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101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3B2A729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103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67B4E4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105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23767C1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107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384569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109</w:t>
            </w:r>
          </w:p>
        </w:tc>
        <w:tc>
          <w:tcPr>
            <w:tcW w:w="714" w:type="pct"/>
          </w:tcPr>
          <w:p w14:paraId="56FA30C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111</w:t>
            </w:r>
          </w:p>
        </w:tc>
      </w:tr>
      <w:tr w:rsidR="00330715" w14:paraId="03DF4D33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1AE6A4F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1D53974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ADE9EA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3979918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7D0197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556CEF7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</w:tcPr>
          <w:p w14:paraId="4F2CC71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62B2D7AF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8A150B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4FA1E58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10F03C1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B3E57C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51BB7A0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2045A36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</w:tcPr>
          <w:p w14:paraId="2A99A09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76808C40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0209471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38F81FA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1E2562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30F1D6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75E719E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3DDABDC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</w:tcPr>
          <w:p w14:paraId="0BAFE8B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7F752333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3C915B2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2F63A4C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1CB5B24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184051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40C2F90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2D9311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</w:tcPr>
          <w:p w14:paraId="313CAAE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67CC5670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4BD4601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2D769F2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3AC57F3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45AEB3E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5A388AF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4638351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</w:tcPr>
          <w:p w14:paraId="7558B95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7C71E8C9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51CFA4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63BB403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19BCC4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70F7DBF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FBF54D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A26DDE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</w:tcPr>
          <w:p w14:paraId="601ABA8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5BF9D39E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38FC65E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45DD09C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4BCD1B7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16A38DF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1B89AEC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0C0383D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</w:tcPr>
          <w:p w14:paraId="7DE52CE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5D313754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1A384BE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7CC4F89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B82B07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4FB8DB2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1BC9F7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3C3F785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</w:tcPr>
          <w:p w14:paraId="69F7A99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1AA39FA7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442483E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47E6295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3CBB27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188A2EE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835820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07C9E59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</w:tcPr>
          <w:p w14:paraId="6778A6C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7F03AB35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12307E5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696BC40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64CBE2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2928989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1571D2D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4AB12AC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14" w:type="pct"/>
          </w:tcPr>
          <w:p w14:paraId="09C2535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2DE35D3C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4ACC0D7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112D2F6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0D812DF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2FCDD7A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6D77AA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389806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4" w:type="pct"/>
          </w:tcPr>
          <w:p w14:paraId="1D10F06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53E5AD48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067C9B0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7553C89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A42FE0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71937B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4D7BAFD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D1599B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14" w:type="pct"/>
          </w:tcPr>
          <w:p w14:paraId="60B67CF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4BAF812C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D3585E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795F24E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52182D1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04862CB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2A6E10C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5B870AF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</w:tcPr>
          <w:p w14:paraId="66BBBF87" w14:textId="77777777" w:rsidR="00330715" w:rsidRPr="000E0A38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  <w:tr w:rsidR="00330715" w14:paraId="6D1D287C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6FB5AB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13D4D1C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67FFC2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56F96DF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39FC51A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1FD4707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</w:tcPr>
          <w:p w14:paraId="33EB8369" w14:textId="77777777" w:rsidR="00330715" w:rsidRPr="000E0A38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</w:tr>
      <w:tr w:rsidR="00330715" w14:paraId="135B334C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12A718F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2F76197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0BAF01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7E99C61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C509C5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6B89D25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</w:tcPr>
          <w:p w14:paraId="2156A095" w14:textId="77777777" w:rsidR="00330715" w:rsidRPr="000E0A38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  <w:tr w:rsidR="00330715" w14:paraId="42D55126" w14:textId="77777777" w:rsidTr="000657B7">
        <w:tc>
          <w:tcPr>
            <w:tcW w:w="740" w:type="pct"/>
            <w:tcMar>
              <w:left w:w="0" w:type="dxa"/>
              <w:right w:w="0" w:type="dxa"/>
            </w:tcMar>
          </w:tcPr>
          <w:p w14:paraId="2CCBA2C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691" w:type="pct"/>
            <w:tcMar>
              <w:left w:w="0" w:type="dxa"/>
              <w:right w:w="0" w:type="dxa"/>
            </w:tcMar>
          </w:tcPr>
          <w:p w14:paraId="1B319B8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5927F94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6D923EC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3" w:type="pct"/>
            <w:tcMar>
              <w:left w:w="0" w:type="dxa"/>
              <w:right w:w="0" w:type="dxa"/>
            </w:tcMar>
          </w:tcPr>
          <w:p w14:paraId="1E8038E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  <w:tcMar>
              <w:left w:w="0" w:type="dxa"/>
              <w:right w:w="0" w:type="dxa"/>
            </w:tcMar>
          </w:tcPr>
          <w:p w14:paraId="3813EEA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14" w:type="pct"/>
          </w:tcPr>
          <w:p w14:paraId="6FB661DD" w14:textId="77777777" w:rsidR="00330715" w:rsidRPr="000E0A38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E0A38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E0A38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E0A38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</w:tbl>
    <w:p w14:paraId="0C96EE02" w14:textId="77777777" w:rsidR="00330715" w:rsidRDefault="00330715" w:rsidP="00330715">
      <w:pPr>
        <w:tabs>
          <w:tab w:val="left" w:pos="284"/>
        </w:tabs>
        <w:spacing w:before="60"/>
        <w:rPr>
          <w:szCs w:val="26"/>
        </w:rPr>
      </w:pPr>
    </w:p>
    <w:p w14:paraId="153575FB" w14:textId="77777777" w:rsidR="00330715" w:rsidRPr="007171A9" w:rsidRDefault="00330715" w:rsidP="00330715">
      <w:pPr>
        <w:rPr>
          <w:b/>
          <w:bCs/>
          <w:sz w:val="26"/>
          <w:szCs w:val="26"/>
          <w:lang w:val="fr-FR"/>
        </w:rPr>
      </w:pPr>
      <w:r>
        <w:rPr>
          <w:b/>
          <w:bCs/>
          <w:szCs w:val="26"/>
        </w:rPr>
        <w:t xml:space="preserve">TRẢ LỜI NGẮN </w:t>
      </w:r>
      <w:r>
        <w:rPr>
          <w:b/>
          <w:bCs/>
          <w:sz w:val="26"/>
          <w:szCs w:val="26"/>
          <w:lang w:val="fr-FR"/>
        </w:rPr>
        <w:t>6 MÃ ĐỀ LẺ</w:t>
      </w:r>
    </w:p>
    <w:p w14:paraId="3EFBDAF3" w14:textId="77777777" w:rsidR="00330715" w:rsidRDefault="00330715" w:rsidP="00330715">
      <w:pPr>
        <w:tabs>
          <w:tab w:val="left" w:pos="284"/>
        </w:tabs>
        <w:spacing w:before="60"/>
        <w:rPr>
          <w:b/>
          <w:bCs/>
          <w:szCs w:val="26"/>
        </w:rPr>
      </w:pPr>
    </w:p>
    <w:p w14:paraId="5F0B8207" w14:textId="77777777" w:rsidR="00330715" w:rsidRPr="004012CA" w:rsidRDefault="00330715" w:rsidP="00330715">
      <w:pPr>
        <w:tabs>
          <w:tab w:val="left" w:pos="284"/>
        </w:tabs>
        <w:spacing w:before="60"/>
        <w:rPr>
          <w:b/>
          <w:bCs/>
          <w:szCs w:val="26"/>
        </w:rPr>
      </w:pPr>
    </w:p>
    <w:tbl>
      <w:tblPr>
        <w:tblW w:w="3955" w:type="pct"/>
        <w:tblInd w:w="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1118"/>
        <w:gridCol w:w="1199"/>
        <w:gridCol w:w="1050"/>
        <w:gridCol w:w="1345"/>
        <w:gridCol w:w="1201"/>
        <w:gridCol w:w="1194"/>
      </w:tblGrid>
      <w:tr w:rsidR="00330715" w14:paraId="3AA2B7A1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57883A02" w14:textId="7E9EEBAD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330715">
              <w:rPr>
                <w:noProof/>
                <w:szCs w:val="26"/>
              </w:rPr>
              <w:pict w14:anchorId="07A36699">
                <v:shape id="Picture 3" o:spid="_x0000_i1166" type="#_x0000_t75" style="width:58.15pt;height:24.9pt;visibility:visible;mso-wrap-style:square">
                  <v:imagedata r:id="rId263" o:title=""/>
                </v:shape>
              </w:pic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2026350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101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74CDCA6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103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15DB92D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105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239DE50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107</w:t>
            </w:r>
          </w:p>
        </w:tc>
        <w:tc>
          <w:tcPr>
            <w:tcW w:w="716" w:type="pct"/>
          </w:tcPr>
          <w:p w14:paraId="7B69097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</w:t>
            </w:r>
            <w:r>
              <w:rPr>
                <w:b/>
                <w:i/>
                <w:szCs w:val="26"/>
              </w:rPr>
              <w:t>9</w:t>
            </w:r>
          </w:p>
        </w:tc>
        <w:tc>
          <w:tcPr>
            <w:tcW w:w="712" w:type="pct"/>
          </w:tcPr>
          <w:p w14:paraId="079D5A6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</w:t>
            </w:r>
            <w:r>
              <w:rPr>
                <w:b/>
                <w:i/>
                <w:szCs w:val="26"/>
              </w:rPr>
              <w:t>11</w:t>
            </w:r>
          </w:p>
        </w:tc>
      </w:tr>
      <w:tr w:rsidR="00330715" w14:paraId="122428AD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0F6B5F8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253C6ED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1A7451A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7B6CFB3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1EEF13E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  <w:tc>
          <w:tcPr>
            <w:tcW w:w="716" w:type="pct"/>
          </w:tcPr>
          <w:p w14:paraId="54DB35FF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  <w:tc>
          <w:tcPr>
            <w:tcW w:w="712" w:type="pct"/>
          </w:tcPr>
          <w:p w14:paraId="78B35080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</w:tr>
      <w:tr w:rsidR="00330715" w14:paraId="37E26303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1039372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7E05F03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44DD636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7C3AE57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7A81126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  <w:tc>
          <w:tcPr>
            <w:tcW w:w="716" w:type="pct"/>
          </w:tcPr>
          <w:p w14:paraId="44AB675C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  <w:tc>
          <w:tcPr>
            <w:tcW w:w="712" w:type="pct"/>
          </w:tcPr>
          <w:p w14:paraId="7EA916F3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</w:tr>
      <w:tr w:rsidR="00330715" w14:paraId="69DD5AAA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02FD31F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4671F22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1C6452F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4FD0659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08D615B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  <w:tc>
          <w:tcPr>
            <w:tcW w:w="716" w:type="pct"/>
          </w:tcPr>
          <w:p w14:paraId="180CE33B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  <w:tc>
          <w:tcPr>
            <w:tcW w:w="712" w:type="pct"/>
          </w:tcPr>
          <w:p w14:paraId="417613AB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</w:tr>
      <w:tr w:rsidR="00330715" w14:paraId="158AEAC5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6BEC19E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5BAA8D3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38F7FF7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1D0FA66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7C6FD67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716" w:type="pct"/>
          </w:tcPr>
          <w:p w14:paraId="6984A37F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  <w:tc>
          <w:tcPr>
            <w:tcW w:w="712" w:type="pct"/>
          </w:tcPr>
          <w:p w14:paraId="20812591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</w:tr>
      <w:tr w:rsidR="00330715" w14:paraId="1C8D6FE4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0D5D38C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4C58AA8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00939EC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3A3F94B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3439B29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2,12</w:t>
            </w:r>
          </w:p>
        </w:tc>
        <w:tc>
          <w:tcPr>
            <w:tcW w:w="716" w:type="pct"/>
          </w:tcPr>
          <w:p w14:paraId="2485E676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  <w:tc>
          <w:tcPr>
            <w:tcW w:w="712" w:type="pct"/>
          </w:tcPr>
          <w:p w14:paraId="3FE703E6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0,13</w:t>
            </w:r>
          </w:p>
        </w:tc>
      </w:tr>
      <w:tr w:rsidR="00330715" w14:paraId="05E16A61" w14:textId="77777777" w:rsidTr="000657B7">
        <w:tc>
          <w:tcPr>
            <w:tcW w:w="762" w:type="pct"/>
            <w:tcMar>
              <w:left w:w="0" w:type="dxa"/>
              <w:right w:w="0" w:type="dxa"/>
            </w:tcMar>
          </w:tcPr>
          <w:p w14:paraId="790A2F6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16CA723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F8D81E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22BE2CE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6250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74CE530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714</w:t>
            </w:r>
          </w:p>
        </w:tc>
        <w:tc>
          <w:tcPr>
            <w:tcW w:w="716" w:type="pct"/>
          </w:tcPr>
          <w:p w14:paraId="2A54A9C2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-0.3</w:t>
            </w:r>
          </w:p>
        </w:tc>
        <w:tc>
          <w:tcPr>
            <w:tcW w:w="712" w:type="pct"/>
          </w:tcPr>
          <w:p w14:paraId="0D014C86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8,5</w:t>
            </w:r>
          </w:p>
        </w:tc>
      </w:tr>
    </w:tbl>
    <w:p w14:paraId="33BAB978" w14:textId="77777777" w:rsidR="00330715" w:rsidRDefault="00330715" w:rsidP="00330715">
      <w:pPr>
        <w:tabs>
          <w:tab w:val="left" w:pos="284"/>
        </w:tabs>
        <w:spacing w:before="60"/>
        <w:rPr>
          <w:szCs w:val="26"/>
        </w:rPr>
      </w:pPr>
    </w:p>
    <w:p w14:paraId="1D6A0D35" w14:textId="77777777" w:rsidR="00330715" w:rsidRPr="007171A9" w:rsidRDefault="00330715" w:rsidP="00330715">
      <w:pPr>
        <w:jc w:val="center"/>
        <w:rPr>
          <w:b/>
          <w:bCs/>
          <w:sz w:val="26"/>
          <w:szCs w:val="26"/>
          <w:lang w:val="fr-FR"/>
        </w:rPr>
      </w:pPr>
      <w:r>
        <w:rPr>
          <w:szCs w:val="26"/>
        </w:rPr>
        <w:br w:type="page"/>
      </w:r>
      <w:r w:rsidRPr="007171A9">
        <w:rPr>
          <w:b/>
          <w:bCs/>
          <w:sz w:val="26"/>
          <w:szCs w:val="26"/>
          <w:lang w:val="fr-FR"/>
        </w:rPr>
        <w:lastRenderedPageBreak/>
        <w:t xml:space="preserve">ĐÁP ÁN </w:t>
      </w:r>
      <w:r>
        <w:rPr>
          <w:b/>
          <w:bCs/>
          <w:sz w:val="26"/>
          <w:szCs w:val="26"/>
          <w:lang w:val="fr-FR"/>
        </w:rPr>
        <w:t xml:space="preserve"> 6 MÃ ĐỀ CHẴN</w:t>
      </w:r>
    </w:p>
    <w:p w14:paraId="08897137" w14:textId="77777777" w:rsidR="00330715" w:rsidRDefault="00330715" w:rsidP="00330715">
      <w:pPr>
        <w:jc w:val="center"/>
        <w:rPr>
          <w:b/>
          <w:bCs/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MÔN </w:t>
      </w:r>
      <w:r>
        <w:rPr>
          <w:b/>
          <w:bCs/>
          <w:sz w:val="26"/>
          <w:szCs w:val="26"/>
        </w:rPr>
        <w:t>TOÁN</w:t>
      </w:r>
      <w:r w:rsidRPr="007171A9">
        <w:rPr>
          <w:bCs/>
          <w:sz w:val="26"/>
          <w:szCs w:val="26"/>
        </w:rPr>
        <w:t xml:space="preserve"> </w:t>
      </w:r>
      <w:r w:rsidRPr="007171A9">
        <w:rPr>
          <w:b/>
          <w:bCs/>
          <w:sz w:val="26"/>
          <w:szCs w:val="26"/>
        </w:rPr>
        <w:t xml:space="preserve">– Khối lớp 11 </w:t>
      </w:r>
    </w:p>
    <w:p w14:paraId="1BC8FEFC" w14:textId="77777777" w:rsidR="00330715" w:rsidRDefault="00330715" w:rsidP="0033071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TRẮC NGHIỆM </w:t>
      </w:r>
      <w:r>
        <w:rPr>
          <w:b/>
          <w:bCs/>
          <w:sz w:val="26"/>
          <w:szCs w:val="26"/>
          <w:lang w:val="fr-FR"/>
        </w:rPr>
        <w:t>6 MÃ ĐỀ CHẴN</w:t>
      </w:r>
    </w:p>
    <w:p w14:paraId="08EABF46" w14:textId="77777777" w:rsidR="00330715" w:rsidRPr="007171A9" w:rsidRDefault="00330715" w:rsidP="00330715">
      <w:pPr>
        <w:tabs>
          <w:tab w:val="left" w:pos="284"/>
        </w:tabs>
        <w:spacing w:before="60"/>
        <w:rPr>
          <w:b/>
          <w:i/>
          <w:szCs w:val="26"/>
        </w:rPr>
      </w:pPr>
    </w:p>
    <w:tbl>
      <w:tblPr>
        <w:tblW w:w="3887" w:type="pct"/>
        <w:tblInd w:w="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1311"/>
        <w:gridCol w:w="1045"/>
        <w:gridCol w:w="1198"/>
        <w:gridCol w:w="1048"/>
        <w:gridCol w:w="1198"/>
        <w:gridCol w:w="1195"/>
      </w:tblGrid>
      <w:tr w:rsidR="00330715" w14:paraId="65248300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30B89CF9" w14:textId="01B6DC9F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330715">
              <w:rPr>
                <w:noProof/>
                <w:szCs w:val="26"/>
              </w:rPr>
              <w:pict w14:anchorId="3F4604AA">
                <v:shape id="Picture 2" o:spid="_x0000_i1164" type="#_x0000_t75" style="width:58.15pt;height:26.05pt;visibility:visible;mso-wrap-style:square">
                  <v:imagedata r:id="rId263" o:title=""/>
                </v:shape>
              </w:pic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356ACD4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102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5D5302C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104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49F47A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7D8D32C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108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2CE0E27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110</w:t>
            </w:r>
          </w:p>
        </w:tc>
        <w:tc>
          <w:tcPr>
            <w:tcW w:w="726" w:type="pct"/>
          </w:tcPr>
          <w:p w14:paraId="4A5CCCA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112</w:t>
            </w:r>
          </w:p>
        </w:tc>
      </w:tr>
      <w:tr w:rsidR="00330715" w14:paraId="47EC60A8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44C290C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773842A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4463161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2853DE4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3482324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01D0101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6" w:type="pct"/>
          </w:tcPr>
          <w:p w14:paraId="2605CF3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74CB4620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5244E36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37D590A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171A6DF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BFA8CA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05F1D0C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28E36FD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6" w:type="pct"/>
          </w:tcPr>
          <w:p w14:paraId="38461CC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74AAA153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354E242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11CE913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3CA5ADA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3B0445E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2DFB4F8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1D27550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6" w:type="pct"/>
          </w:tcPr>
          <w:p w14:paraId="08F6872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689B82D7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50FBF10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6C5A676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633D5CF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4424507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402FABD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7FDF287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6" w:type="pct"/>
          </w:tcPr>
          <w:p w14:paraId="2F1F8E1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21B3C46B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30F7549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1B73E5B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4840694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A14CEA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3B486CB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47F0A4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6" w:type="pct"/>
          </w:tcPr>
          <w:p w14:paraId="78BA64A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330715" w14:paraId="0656AF73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0882F27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229BD46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4F2F8CB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E353B0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0B25E4B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47C324D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6" w:type="pct"/>
          </w:tcPr>
          <w:p w14:paraId="2469B52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74784EBD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469576F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6F00BCD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0A58596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7A6B406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7F9283C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32D6A43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6" w:type="pct"/>
          </w:tcPr>
          <w:p w14:paraId="6F67997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6EBCE86B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46718C1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0D1829B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7304553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08474BF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323958B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D0CF0C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6" w:type="pct"/>
          </w:tcPr>
          <w:p w14:paraId="547D875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36659745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602D415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433072C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34B13EA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0EBC484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682DC8E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3F81EC9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6" w:type="pct"/>
          </w:tcPr>
          <w:p w14:paraId="765F059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0BC3D958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7268F4D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3F853CC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7579C7D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BF4F86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5FEB156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8A03BB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6" w:type="pct"/>
          </w:tcPr>
          <w:p w14:paraId="162104D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330715" w14:paraId="28D7CC6B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7375B6A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05ECC23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66E29B2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1E6720B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755E64B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4149C93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6" w:type="pct"/>
          </w:tcPr>
          <w:p w14:paraId="46B8566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330715" w14:paraId="5931ACBB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79C9E94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520742C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7B999B0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4EDDCB2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2DC7DFE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7E56BFE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726" w:type="pct"/>
          </w:tcPr>
          <w:p w14:paraId="676CEFA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330715" w14:paraId="223BB617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61BC797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168BD96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0E1F960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6CCBC6C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60950B7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0E5D25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26" w:type="pct"/>
          </w:tcPr>
          <w:p w14:paraId="1BC2FB9F" w14:textId="77777777" w:rsidR="00330715" w:rsidRPr="00080423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  <w:tr w:rsidR="00330715" w14:paraId="64D70D31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67C5541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1837D7F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3165D26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2A44F2C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3221F1A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B40E3E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6" w:type="pct"/>
          </w:tcPr>
          <w:p w14:paraId="63739990" w14:textId="77777777" w:rsidR="00330715" w:rsidRPr="00080423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  <w:tr w:rsidR="00330715" w14:paraId="59684110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2921EF8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15EE3ED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6FEDBE8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0EB34DF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0FC389A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5B847B9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6" w:type="pct"/>
          </w:tcPr>
          <w:p w14:paraId="04876632" w14:textId="77777777" w:rsidR="00330715" w:rsidRPr="00080423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  <w:tr w:rsidR="00330715" w14:paraId="693638CC" w14:textId="77777777" w:rsidTr="000657B7">
        <w:tc>
          <w:tcPr>
            <w:tcW w:w="756" w:type="pct"/>
            <w:tcMar>
              <w:left w:w="0" w:type="dxa"/>
              <w:right w:w="0" w:type="dxa"/>
            </w:tcMar>
          </w:tcPr>
          <w:p w14:paraId="0F94E5C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795" w:type="pct"/>
            <w:tcMar>
              <w:left w:w="0" w:type="dxa"/>
              <w:right w:w="0" w:type="dxa"/>
            </w:tcMar>
          </w:tcPr>
          <w:p w14:paraId="5E40748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4" w:type="pct"/>
            <w:tcMar>
              <w:left w:w="0" w:type="dxa"/>
              <w:right w:w="0" w:type="dxa"/>
            </w:tcMar>
          </w:tcPr>
          <w:p w14:paraId="69C48DA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347B3B9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S.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</w:tcPr>
          <w:p w14:paraId="76AA470D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7" w:type="pct"/>
            <w:tcMar>
              <w:left w:w="0" w:type="dxa"/>
              <w:right w:w="0" w:type="dxa"/>
            </w:tcMar>
          </w:tcPr>
          <w:p w14:paraId="7D74C23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  <w:tc>
          <w:tcPr>
            <w:tcW w:w="726" w:type="pct"/>
          </w:tcPr>
          <w:p w14:paraId="034AD767" w14:textId="77777777" w:rsidR="00330715" w:rsidRPr="00080423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080423">
              <w:rPr>
                <w:szCs w:val="26"/>
              </w:rPr>
              <w:t>a)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b)</w:t>
            </w:r>
            <w:r w:rsidRPr="007171A9">
              <w:rPr>
                <w:b/>
                <w:szCs w:val="26"/>
              </w:rPr>
              <w:t xml:space="preserve">Đ, </w:t>
            </w:r>
            <w:r w:rsidRPr="00080423">
              <w:rPr>
                <w:szCs w:val="26"/>
              </w:rPr>
              <w:t>c)</w:t>
            </w:r>
            <w:r w:rsidRPr="007171A9">
              <w:rPr>
                <w:b/>
                <w:szCs w:val="26"/>
              </w:rPr>
              <w:t xml:space="preserve">S, </w:t>
            </w:r>
            <w:r w:rsidRPr="00080423">
              <w:rPr>
                <w:szCs w:val="26"/>
              </w:rPr>
              <w:t>d)</w:t>
            </w:r>
            <w:r w:rsidRPr="007171A9">
              <w:rPr>
                <w:b/>
                <w:szCs w:val="26"/>
              </w:rPr>
              <w:t>Đ.</w:t>
            </w:r>
          </w:p>
        </w:tc>
      </w:tr>
    </w:tbl>
    <w:p w14:paraId="602DD4A8" w14:textId="77777777" w:rsidR="00330715" w:rsidRDefault="00330715" w:rsidP="00330715">
      <w:pPr>
        <w:tabs>
          <w:tab w:val="left" w:pos="284"/>
        </w:tabs>
        <w:spacing w:before="60"/>
        <w:rPr>
          <w:szCs w:val="26"/>
        </w:rPr>
      </w:pPr>
    </w:p>
    <w:p w14:paraId="59442D1C" w14:textId="77777777" w:rsidR="00330715" w:rsidRDefault="00330715" w:rsidP="00330715">
      <w:pPr>
        <w:tabs>
          <w:tab w:val="left" w:pos="284"/>
        </w:tabs>
        <w:spacing w:before="60"/>
        <w:rPr>
          <w:b/>
          <w:bCs/>
          <w:szCs w:val="26"/>
        </w:rPr>
      </w:pPr>
      <w:r>
        <w:rPr>
          <w:b/>
          <w:bCs/>
          <w:szCs w:val="26"/>
        </w:rPr>
        <w:t xml:space="preserve">TRẢ LỜI NGẮN </w:t>
      </w:r>
      <w:r>
        <w:rPr>
          <w:b/>
          <w:bCs/>
          <w:sz w:val="26"/>
          <w:szCs w:val="26"/>
          <w:lang w:val="fr-FR"/>
        </w:rPr>
        <w:t>6 MÃ ĐỀ CHẴN</w:t>
      </w:r>
    </w:p>
    <w:p w14:paraId="27838395" w14:textId="77777777" w:rsidR="00330715" w:rsidRPr="004012CA" w:rsidRDefault="00330715" w:rsidP="00330715">
      <w:pPr>
        <w:tabs>
          <w:tab w:val="left" w:pos="284"/>
        </w:tabs>
        <w:spacing w:before="60"/>
        <w:rPr>
          <w:b/>
          <w:bCs/>
          <w:szCs w:val="26"/>
        </w:rPr>
      </w:pPr>
    </w:p>
    <w:tbl>
      <w:tblPr>
        <w:tblW w:w="3955" w:type="pct"/>
        <w:tblInd w:w="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117"/>
        <w:gridCol w:w="1199"/>
        <w:gridCol w:w="1050"/>
        <w:gridCol w:w="1345"/>
        <w:gridCol w:w="1201"/>
        <w:gridCol w:w="1194"/>
      </w:tblGrid>
      <w:tr w:rsidR="00330715" w14:paraId="3C6753BB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7B5BC0FE" w14:textId="661C3A13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330715">
              <w:rPr>
                <w:noProof/>
                <w:szCs w:val="26"/>
              </w:rPr>
              <w:pict w14:anchorId="10D53B13">
                <v:shape id="Picture 1" o:spid="_x0000_i1162" type="#_x0000_t75" style="width:58.15pt;height:24.9pt;visibility:visible;mso-wrap-style:square">
                  <v:imagedata r:id="rId263" o:title=""/>
                </v:shape>
              </w:pic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0A07D6A0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102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69C15F7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104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3A78199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106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2C79B88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108</w:t>
            </w:r>
          </w:p>
        </w:tc>
        <w:tc>
          <w:tcPr>
            <w:tcW w:w="716" w:type="pct"/>
          </w:tcPr>
          <w:p w14:paraId="54A7E4C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110</w:t>
            </w:r>
          </w:p>
        </w:tc>
        <w:tc>
          <w:tcPr>
            <w:tcW w:w="712" w:type="pct"/>
          </w:tcPr>
          <w:p w14:paraId="47FFD3A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112</w:t>
            </w:r>
          </w:p>
        </w:tc>
      </w:tr>
      <w:tr w:rsidR="00330715" w14:paraId="5CEE727F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6304114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2E17197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4739F50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0,06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1579E9D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010D480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  <w:tc>
          <w:tcPr>
            <w:tcW w:w="716" w:type="pct"/>
          </w:tcPr>
          <w:p w14:paraId="75903935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  <w:tc>
          <w:tcPr>
            <w:tcW w:w="712" w:type="pct"/>
          </w:tcPr>
          <w:p w14:paraId="38EFA735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</w:tr>
      <w:tr w:rsidR="00330715" w14:paraId="78943338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42AB4E9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40F322F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4A91405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415DFE9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4DFC5DB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716" w:type="pct"/>
          </w:tcPr>
          <w:p w14:paraId="65A4092C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  <w:tc>
          <w:tcPr>
            <w:tcW w:w="712" w:type="pct"/>
          </w:tcPr>
          <w:p w14:paraId="6100D910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</w:tr>
      <w:tr w:rsidR="00330715" w14:paraId="692BB77A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687DE793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4129D28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0,06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7C7EAD54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22CC6E5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0,06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17B2F9EC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0,06</w:t>
            </w:r>
          </w:p>
        </w:tc>
        <w:tc>
          <w:tcPr>
            <w:tcW w:w="716" w:type="pct"/>
          </w:tcPr>
          <w:p w14:paraId="482A8A2E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  <w:tc>
          <w:tcPr>
            <w:tcW w:w="712" w:type="pct"/>
          </w:tcPr>
          <w:p w14:paraId="2303F070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</w:tr>
      <w:tr w:rsidR="00330715" w14:paraId="453E55FA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4D2AA567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7818315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5329B70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025FCBC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301986A2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  <w:tc>
          <w:tcPr>
            <w:tcW w:w="716" w:type="pct"/>
          </w:tcPr>
          <w:p w14:paraId="5E4EB990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571625">
              <w:rPr>
                <w:b/>
                <w:szCs w:val="26"/>
              </w:rPr>
              <w:t>0,06</w:t>
            </w:r>
          </w:p>
        </w:tc>
        <w:tc>
          <w:tcPr>
            <w:tcW w:w="712" w:type="pct"/>
          </w:tcPr>
          <w:p w14:paraId="0D31A973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</w:tr>
      <w:tr w:rsidR="00330715" w14:paraId="6B463EA7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0375305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41CB3465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2BA5DD8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15309841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044DB408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  <w:tc>
          <w:tcPr>
            <w:tcW w:w="716" w:type="pct"/>
          </w:tcPr>
          <w:p w14:paraId="34005626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-0,3</w:t>
            </w:r>
          </w:p>
        </w:tc>
        <w:tc>
          <w:tcPr>
            <w:tcW w:w="712" w:type="pct"/>
          </w:tcPr>
          <w:p w14:paraId="0BF5AEF9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0,06</w:t>
            </w:r>
          </w:p>
        </w:tc>
      </w:tr>
      <w:tr w:rsidR="00330715" w14:paraId="31E0B7FA" w14:textId="77777777" w:rsidTr="000657B7">
        <w:tc>
          <w:tcPr>
            <w:tcW w:w="763" w:type="pct"/>
            <w:tcMar>
              <w:left w:w="0" w:type="dxa"/>
              <w:right w:w="0" w:type="dxa"/>
            </w:tcMar>
          </w:tcPr>
          <w:p w14:paraId="00DE6F5A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666" w:type="pct"/>
            <w:tcMar>
              <w:left w:w="0" w:type="dxa"/>
              <w:right w:w="0" w:type="dxa"/>
            </w:tcMar>
          </w:tcPr>
          <w:p w14:paraId="70628BB6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286</w:t>
            </w:r>
          </w:p>
        </w:tc>
        <w:tc>
          <w:tcPr>
            <w:tcW w:w="715" w:type="pct"/>
            <w:tcMar>
              <w:left w:w="0" w:type="dxa"/>
              <w:right w:w="0" w:type="dxa"/>
            </w:tcMar>
          </w:tcPr>
          <w:p w14:paraId="0F96B1EB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  <w:tc>
          <w:tcPr>
            <w:tcW w:w="626" w:type="pct"/>
            <w:tcMar>
              <w:left w:w="0" w:type="dxa"/>
              <w:right w:w="0" w:type="dxa"/>
            </w:tcMar>
          </w:tcPr>
          <w:p w14:paraId="2334397F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  <w:tc>
          <w:tcPr>
            <w:tcW w:w="802" w:type="pct"/>
            <w:tcMar>
              <w:left w:w="0" w:type="dxa"/>
              <w:right w:w="0" w:type="dxa"/>
            </w:tcMar>
          </w:tcPr>
          <w:p w14:paraId="258E8EA9" w14:textId="77777777" w:rsidR="00330715" w:rsidRPr="007171A9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9000</w:t>
            </w:r>
          </w:p>
        </w:tc>
        <w:tc>
          <w:tcPr>
            <w:tcW w:w="716" w:type="pct"/>
          </w:tcPr>
          <w:p w14:paraId="6903B4D8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10,5</w:t>
            </w:r>
          </w:p>
        </w:tc>
        <w:tc>
          <w:tcPr>
            <w:tcW w:w="712" w:type="pct"/>
          </w:tcPr>
          <w:p w14:paraId="4E3DBF4C" w14:textId="77777777" w:rsidR="00330715" w:rsidRDefault="00330715" w:rsidP="000657B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3,54</w:t>
            </w:r>
          </w:p>
        </w:tc>
      </w:tr>
    </w:tbl>
    <w:p w14:paraId="14FEC4D8" w14:textId="77777777" w:rsidR="00330715" w:rsidRPr="007171A9" w:rsidRDefault="00330715" w:rsidP="00330715">
      <w:pPr>
        <w:tabs>
          <w:tab w:val="left" w:pos="284"/>
        </w:tabs>
        <w:spacing w:before="60"/>
        <w:rPr>
          <w:szCs w:val="26"/>
        </w:rPr>
      </w:pPr>
    </w:p>
    <w:p w14:paraId="29AD3FAC" w14:textId="0CD24FD7" w:rsidR="00AA3863" w:rsidRPr="00B520DD" w:rsidRDefault="00AA3863" w:rsidP="00D470B4">
      <w:pPr>
        <w:spacing w:before="60"/>
        <w:jc w:val="center"/>
        <w:rPr>
          <w:b/>
          <w:i/>
          <w:szCs w:val="26"/>
        </w:rPr>
      </w:pPr>
    </w:p>
    <w:sectPr w:rsidR="00AA3863" w:rsidRPr="00B520DD" w:rsidSect="007C59D5">
      <w:footerReference w:type="default" r:id="rId264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484F8" w14:textId="77777777" w:rsidR="00A647A0" w:rsidRDefault="00A647A0">
      <w:r>
        <w:separator/>
      </w:r>
    </w:p>
  </w:endnote>
  <w:endnote w:type="continuationSeparator" w:id="0">
    <w:p w14:paraId="35BCA50E" w14:textId="77777777" w:rsidR="00A647A0" w:rsidRDefault="00A6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69A28" w14:textId="77777777" w:rsidR="004D33C5" w:rsidRDefault="00000000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2A484" w14:textId="77777777" w:rsidR="00A647A0" w:rsidRDefault="00A647A0">
      <w:r>
        <w:separator/>
      </w:r>
    </w:p>
  </w:footnote>
  <w:footnote w:type="continuationSeparator" w:id="0">
    <w:p w14:paraId="26687A3A" w14:textId="77777777" w:rsidR="00A647A0" w:rsidRDefault="00A64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C5"/>
    <w:rsid w:val="00330715"/>
    <w:rsid w:val="004D33C5"/>
    <w:rsid w:val="00686744"/>
    <w:rsid w:val="00A647A0"/>
    <w:rsid w:val="00AA3863"/>
    <w:rsid w:val="00DC4EBF"/>
    <w:rsid w:val="00DE566E"/>
    <w:rsid w:val="00DF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6"/>
    <o:shapelayout v:ext="edit">
      <o:idmap v:ext="edit" data="1"/>
      <o:rules v:ext="edit">
        <o:r id="V:Rule1" type="connector" idref="#Straight Arrow Connector 1"/>
      </o:rules>
    </o:shapelayout>
  </w:shapeDefaults>
  <w:decimalSymbol w:val=","/>
  <w:listSeparator w:val=","/>
  <w14:docId w14:val="78227427"/>
  <w15:docId w15:val="{D13C1065-85B0-4084-9D42-D8587F85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Arial" w:eastAsia="Arial" w:hAnsi="Arial"/>
      <w:lang w:eastAsia="ja-JP"/>
    </w:rPr>
  </w:style>
  <w:style w:type="paragraph" w:styleId="ListParagraph">
    <w:name w:val="List Paragraph"/>
    <w:basedOn w:val="Normal0"/>
    <w:link w:val="ListParagraphChar"/>
    <w:uiPriority w:val="34"/>
    <w:qFormat/>
    <w:rsid w:val="00C85B13"/>
    <w:pPr>
      <w:ind w:left="720"/>
      <w:contextualSpacing/>
    </w:pPr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qFormat/>
    <w:rsid w:val="00C85B13"/>
    <w:rPr>
      <w:rFonts w:ascii="Times New Roman" w:hAnsi="Times New Roman"/>
      <w:kern w:val="0"/>
      <w:sz w:val="24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63" Type="http://schemas.openxmlformats.org/officeDocument/2006/relationships/image" Target="media/image28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3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63.bin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37" Type="http://schemas.openxmlformats.org/officeDocument/2006/relationships/image" Target="media/image111.wmf"/><Relationship Id="rId258" Type="http://schemas.openxmlformats.org/officeDocument/2006/relationships/oleObject" Target="embeddings/oleObject132.bin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5.wmf"/><Relationship Id="rId139" Type="http://schemas.openxmlformats.org/officeDocument/2006/relationships/image" Target="media/image65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7.wmf"/><Relationship Id="rId248" Type="http://schemas.openxmlformats.org/officeDocument/2006/relationships/oleObject" Target="embeddings/oleObject127.bin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image" Target="media/image50.wmf"/><Relationship Id="rId129" Type="http://schemas.openxmlformats.org/officeDocument/2006/relationships/image" Target="media/image60.wmf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6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2.wmf"/><Relationship Id="rId6" Type="http://schemas.openxmlformats.org/officeDocument/2006/relationships/endnotes" Target="endnotes.xml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20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4.bin"/><Relationship Id="rId151" Type="http://schemas.openxmlformats.org/officeDocument/2006/relationships/image" Target="media/image71.wmf"/><Relationship Id="rId172" Type="http://schemas.openxmlformats.org/officeDocument/2006/relationships/image" Target="media/image81.wmf"/><Relationship Id="rId193" Type="http://schemas.openxmlformats.org/officeDocument/2006/relationships/oleObject" Target="embeddings/oleObject97.bin"/><Relationship Id="rId207" Type="http://schemas.openxmlformats.org/officeDocument/2006/relationships/image" Target="media/image97.wmf"/><Relationship Id="rId228" Type="http://schemas.openxmlformats.org/officeDocument/2006/relationships/oleObject" Target="embeddings/oleObject115.bin"/><Relationship Id="rId249" Type="http://schemas.openxmlformats.org/officeDocument/2006/relationships/oleObject" Target="embeddings/oleObject12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3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4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6.wmf"/><Relationship Id="rId141" Type="http://schemas.openxmlformats.org/officeDocument/2006/relationships/image" Target="media/image66.wmf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2.bin"/><Relationship Id="rId250" Type="http://schemas.openxmlformats.org/officeDocument/2006/relationships/image" Target="media/image116.wmf"/><Relationship Id="rId24" Type="http://schemas.openxmlformats.org/officeDocument/2006/relationships/image" Target="media/image9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image" Target="media/image61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1.wmf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8.wmf"/><Relationship Id="rId240" Type="http://schemas.openxmlformats.org/officeDocument/2006/relationships/image" Target="media/image112.wmf"/><Relationship Id="rId261" Type="http://schemas.openxmlformats.org/officeDocument/2006/relationships/image" Target="media/image122.wmf"/><Relationship Id="rId14" Type="http://schemas.openxmlformats.org/officeDocument/2006/relationships/image" Target="media/image4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3.wmf"/><Relationship Id="rId230" Type="http://schemas.openxmlformats.org/officeDocument/2006/relationships/oleObject" Target="embeddings/oleObject116.bin"/><Relationship Id="rId251" Type="http://schemas.openxmlformats.org/officeDocument/2006/relationships/oleObject" Target="embeddings/oleObject129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8.wmf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3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4.bin"/><Relationship Id="rId78" Type="http://schemas.openxmlformats.org/officeDocument/2006/relationships/image" Target="media/image3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image" Target="media/image67.wmf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6.bin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17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96" Type="http://schemas.openxmlformats.org/officeDocument/2006/relationships/image" Target="media/image92.wmf"/><Relationship Id="rId200" Type="http://schemas.openxmlformats.org/officeDocument/2006/relationships/oleObject" Target="embeddings/oleObject101.bin"/><Relationship Id="rId16" Type="http://schemas.openxmlformats.org/officeDocument/2006/relationships/image" Target="media/image5.wmf"/><Relationship Id="rId221" Type="http://schemas.openxmlformats.org/officeDocument/2006/relationships/image" Target="media/image104.wmf"/><Relationship Id="rId242" Type="http://schemas.openxmlformats.org/officeDocument/2006/relationships/image" Target="media/image113.wmf"/><Relationship Id="rId263" Type="http://schemas.openxmlformats.org/officeDocument/2006/relationships/image" Target="media/image123.png"/><Relationship Id="rId37" Type="http://schemas.openxmlformats.org/officeDocument/2006/relationships/image" Target="media/image15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Relationship Id="rId165" Type="http://schemas.openxmlformats.org/officeDocument/2006/relationships/image" Target="media/image78.wmf"/><Relationship Id="rId186" Type="http://schemas.openxmlformats.org/officeDocument/2006/relationships/image" Target="media/image87.wmf"/><Relationship Id="rId211" Type="http://schemas.openxmlformats.org/officeDocument/2006/relationships/image" Target="media/image99.wmf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30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image" Target="media/image36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22" Type="http://schemas.openxmlformats.org/officeDocument/2006/relationships/oleObject" Target="embeddings/oleObject112.bin"/><Relationship Id="rId243" Type="http://schemas.openxmlformats.org/officeDocument/2006/relationships/oleObject" Target="embeddings/oleObject124.bin"/><Relationship Id="rId264" Type="http://schemas.openxmlformats.org/officeDocument/2006/relationships/footer" Target="footer1.xml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10.wmf"/><Relationship Id="rId254" Type="http://schemas.openxmlformats.org/officeDocument/2006/relationships/image" Target="media/image118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3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5.wmf"/><Relationship Id="rId244" Type="http://schemas.openxmlformats.org/officeDocument/2006/relationships/image" Target="media/image114.wmf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265" Type="http://schemas.openxmlformats.org/officeDocument/2006/relationships/fontTable" Target="fontTable.xml"/><Relationship Id="rId50" Type="http://schemas.openxmlformats.org/officeDocument/2006/relationships/oleObject" Target="embeddings/oleObject23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image" Target="media/image88.png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8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1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3.bin"/><Relationship Id="rId245" Type="http://schemas.openxmlformats.org/officeDocument/2006/relationships/oleObject" Target="embeddings/oleObject125.bin"/><Relationship Id="rId266" Type="http://schemas.openxmlformats.org/officeDocument/2006/relationships/theme" Target="theme/theme1.xml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9.wmf"/><Relationship Id="rId3" Type="http://schemas.openxmlformats.org/officeDocument/2006/relationships/settings" Target="setting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19.bin"/><Relationship Id="rId256" Type="http://schemas.openxmlformats.org/officeDocument/2006/relationships/image" Target="media/image119.png"/><Relationship Id="rId116" Type="http://schemas.openxmlformats.org/officeDocument/2006/relationships/image" Target="media/image54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4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6.png"/><Relationship Id="rId246" Type="http://schemas.openxmlformats.org/officeDocument/2006/relationships/image" Target="media/image115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3.bin"/><Relationship Id="rId169" Type="http://schemas.openxmlformats.org/officeDocument/2006/relationships/image" Target="media/image80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0.wmf"/><Relationship Id="rId42" Type="http://schemas.openxmlformats.org/officeDocument/2006/relationships/oleObject" Target="embeddings/oleObject19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8.bin"/><Relationship Id="rId191" Type="http://schemas.openxmlformats.org/officeDocument/2006/relationships/image" Target="media/image90.wmf"/><Relationship Id="rId205" Type="http://schemas.openxmlformats.org/officeDocument/2006/relationships/image" Target="media/image96.wmf"/><Relationship Id="rId247" Type="http://schemas.openxmlformats.org/officeDocument/2006/relationships/oleObject" Target="embeddings/oleObject126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10</TotalTime>
  <Pages>5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20</cp:revision>
  <dcterms:created xsi:type="dcterms:W3CDTF">2016-09-26T10:48:00Z</dcterms:created>
  <dcterms:modified xsi:type="dcterms:W3CDTF">2024-09-07T01:25:00Z</dcterms:modified>
</cp:coreProperties>
</file>